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556B6" w:rsidRPr="00A276FA" w14:paraId="74F0A5F5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03C5EA4" w14:textId="2C9B2D07" w:rsidR="00A276FA" w:rsidRPr="007705D8" w:rsidRDefault="00A276FA" w:rsidP="000B70D1">
            <w:pPr>
              <w:rPr>
                <w:rFonts w:ascii="Arial" w:hAnsi="Arial"/>
                <w:b/>
                <w:bCs/>
                <w:sz w:val="20"/>
              </w:rPr>
            </w:pPr>
            <w:r w:rsidRPr="007705D8">
              <w:rPr>
                <w:rFonts w:ascii="Arial" w:hAnsi="Arial"/>
                <w:b/>
                <w:bCs/>
                <w:sz w:val="20"/>
              </w:rPr>
              <w:t xml:space="preserve">Aufgabe 1 </w:t>
            </w:r>
            <w:r w:rsidR="00D16DFA">
              <w:rPr>
                <w:rFonts w:ascii="Arial" w:hAnsi="Arial"/>
                <w:b/>
                <w:bCs/>
                <w:sz w:val="20"/>
              </w:rPr>
              <w:t>-</w:t>
            </w:r>
            <w:r w:rsidRPr="007705D8">
              <w:rPr>
                <w:rFonts w:ascii="Arial" w:hAnsi="Arial"/>
                <w:b/>
                <w:bCs/>
                <w:sz w:val="20"/>
              </w:rPr>
              <w:t xml:space="preserve"> Grundanforderung</w:t>
            </w:r>
          </w:p>
          <w:p w14:paraId="6726E167" w14:textId="4D55E362" w:rsidR="000D5382" w:rsidRPr="007705D8" w:rsidRDefault="00A276FA" w:rsidP="000B70D1">
            <w:pPr>
              <w:rPr>
                <w:rFonts w:ascii="Arial" w:hAnsi="Arial"/>
                <w:i/>
                <w:iCs/>
                <w:sz w:val="20"/>
              </w:rPr>
            </w:pPr>
            <w:r w:rsidRPr="007705D8">
              <w:rPr>
                <w:rFonts w:ascii="Arial" w:hAnsi="Arial"/>
                <w:i/>
                <w:iCs/>
                <w:sz w:val="20"/>
              </w:rPr>
              <w:t xml:space="preserve">Schau dir den Film an und </w:t>
            </w:r>
            <w:r w:rsidR="000D5382" w:rsidRPr="007705D8">
              <w:rPr>
                <w:rFonts w:ascii="Arial" w:hAnsi="Arial"/>
                <w:i/>
                <w:iCs/>
                <w:sz w:val="20"/>
              </w:rPr>
              <w:t>beantworte die Fragen</w:t>
            </w:r>
            <w:r w:rsidRPr="007705D8">
              <w:rPr>
                <w:rFonts w:ascii="Arial" w:hAnsi="Arial"/>
                <w:i/>
                <w:iCs/>
                <w:sz w:val="20"/>
              </w:rPr>
              <w:t xml:space="preserve">. Bei jeder Frage ist genau </w:t>
            </w:r>
            <w:r w:rsidRPr="007705D8">
              <w:rPr>
                <w:rFonts w:ascii="Arial" w:hAnsi="Arial"/>
                <w:i/>
                <w:iCs/>
                <w:sz w:val="20"/>
                <w:u w:val="single"/>
              </w:rPr>
              <w:t>eine</w:t>
            </w:r>
            <w:r w:rsidRPr="007705D8">
              <w:rPr>
                <w:rFonts w:ascii="Arial" w:hAnsi="Arial"/>
                <w:i/>
                <w:iCs/>
                <w:sz w:val="20"/>
              </w:rPr>
              <w:t xml:space="preserve"> Antwort richtig. </w:t>
            </w:r>
          </w:p>
          <w:p w14:paraId="6B6AA2B3" w14:textId="5AF43F22" w:rsidR="00293AD0" w:rsidRPr="007705D8" w:rsidRDefault="00A276FA" w:rsidP="000B70D1">
            <w:pPr>
              <w:rPr>
                <w:rFonts w:ascii="Arial" w:hAnsi="Arial"/>
                <w:i/>
                <w:iCs/>
                <w:szCs w:val="22"/>
              </w:rPr>
            </w:pPr>
            <w:r w:rsidRPr="007705D8">
              <w:rPr>
                <w:rFonts w:ascii="Arial" w:hAnsi="Arial"/>
                <w:i/>
                <w:iCs/>
                <w:sz w:val="20"/>
              </w:rPr>
              <w:t>Beantworte die Fragen mit den Informationen aus dem Film, nicht mit deinem Allgemeinwissen.</w:t>
            </w:r>
          </w:p>
        </w:tc>
      </w:tr>
      <w:tr w:rsidR="00121AEA" w:rsidRPr="00A276FA" w14:paraId="740DBF9E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F1BAECD" w14:textId="77777777" w:rsidR="00121AEA" w:rsidRPr="00D50499" w:rsidRDefault="00121AEA" w:rsidP="000B70D1">
            <w:pPr>
              <w:rPr>
                <w:rFonts w:ascii="Arial" w:hAnsi="Arial"/>
                <w:b/>
                <w:sz w:val="20"/>
              </w:rPr>
            </w:pPr>
          </w:p>
        </w:tc>
      </w:tr>
      <w:tr w:rsidR="00121AEA" w:rsidRPr="00A276FA" w14:paraId="20D6ABDF" w14:textId="77777777" w:rsidTr="00A57C6F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408E98F" w14:textId="77777777" w:rsidR="00CE272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Wie wird aus Felsen Sand? Welcher der folgenden Gründe wird nicht genannt?</w:t>
            </w:r>
          </w:p>
          <w:p w14:paraId="5B04D8E4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272C">
              <w:rPr>
                <w:rFonts w:ascii="Arial" w:hAnsi="Arial"/>
                <w:sz w:val="20"/>
              </w:rPr>
              <w:t>[  ] Verwitterung</w:t>
            </w:r>
          </w:p>
          <w:p w14:paraId="3C77CB0D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Erosion</w:t>
            </w:r>
          </w:p>
          <w:p w14:paraId="2D449947" w14:textId="099F39C4" w:rsidR="00CE6E2F" w:rsidRPr="00CE6E2F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Chemikalien</w:t>
            </w:r>
          </w:p>
          <w:p w14:paraId="3BB90D8A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1A311740" w14:textId="77777777" w:rsidR="00CE272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 xml:space="preserve">Was passiert durch das ständige Ausdehnen und Zusammenziehen </w:t>
            </w:r>
            <w:r w:rsidR="00004DA2" w:rsidRPr="002260BB">
              <w:rPr>
                <w:rFonts w:ascii="Arial" w:hAnsi="Arial"/>
                <w:sz w:val="20"/>
              </w:rPr>
              <w:t>mit den Felsen</w:t>
            </w:r>
            <w:r w:rsidR="00CC183D" w:rsidRPr="002260BB">
              <w:rPr>
                <w:rFonts w:ascii="Arial" w:hAnsi="Arial"/>
                <w:sz w:val="20"/>
              </w:rPr>
              <w:t>?</w:t>
            </w:r>
          </w:p>
          <w:p w14:paraId="1D6217AF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272C">
              <w:rPr>
                <w:rFonts w:ascii="Arial" w:hAnsi="Arial"/>
                <w:sz w:val="20"/>
              </w:rPr>
              <w:t xml:space="preserve">[  ] </w:t>
            </w:r>
            <w:r w:rsidR="00CC183D" w:rsidRPr="00CE272C">
              <w:rPr>
                <w:rFonts w:ascii="Arial" w:hAnsi="Arial"/>
                <w:sz w:val="20"/>
              </w:rPr>
              <w:t xml:space="preserve">Die Felsen </w:t>
            </w:r>
            <w:r w:rsidRPr="00CE272C">
              <w:rPr>
                <w:rFonts w:ascii="Arial" w:hAnsi="Arial"/>
                <w:sz w:val="20"/>
              </w:rPr>
              <w:t>w</w:t>
            </w:r>
            <w:r w:rsidR="00CC183D" w:rsidRPr="00CE272C">
              <w:rPr>
                <w:rFonts w:ascii="Arial" w:hAnsi="Arial"/>
                <w:sz w:val="20"/>
              </w:rPr>
              <w:t>erden</w:t>
            </w:r>
            <w:r w:rsidRPr="00CE272C">
              <w:rPr>
                <w:rFonts w:ascii="Arial" w:hAnsi="Arial"/>
                <w:sz w:val="20"/>
              </w:rPr>
              <w:t xml:space="preserve"> immer härter.</w:t>
            </w:r>
          </w:p>
          <w:p w14:paraId="1A6F3BAC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Es entstehen Risse.</w:t>
            </w:r>
          </w:p>
          <w:p w14:paraId="6B727DDD" w14:textId="4570FB8D" w:rsidR="00CE6E2F" w:rsidRPr="00CE6E2F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Es passiert nicht</w:t>
            </w:r>
            <w:r>
              <w:rPr>
                <w:rFonts w:ascii="Arial" w:hAnsi="Arial"/>
                <w:sz w:val="20"/>
              </w:rPr>
              <w:t>s</w:t>
            </w:r>
            <w:r w:rsidRPr="00CE6E2F">
              <w:rPr>
                <w:rFonts w:ascii="Arial" w:hAnsi="Arial"/>
                <w:sz w:val="20"/>
              </w:rPr>
              <w:t>, weil</w:t>
            </w:r>
            <w:r w:rsidR="00004DA2">
              <w:rPr>
                <w:rFonts w:ascii="Arial" w:hAnsi="Arial"/>
                <w:sz w:val="20"/>
              </w:rPr>
              <w:t xml:space="preserve"> </w:t>
            </w:r>
            <w:r w:rsidRPr="00CE6E2F">
              <w:rPr>
                <w:rFonts w:ascii="Arial" w:hAnsi="Arial"/>
                <w:sz w:val="20"/>
              </w:rPr>
              <w:t>Temperatur</w:t>
            </w:r>
            <w:r>
              <w:rPr>
                <w:rFonts w:ascii="Arial" w:hAnsi="Arial"/>
                <w:sz w:val="20"/>
              </w:rPr>
              <w:t>en</w:t>
            </w:r>
            <w:r w:rsidR="00004DA2">
              <w:rPr>
                <w:rFonts w:ascii="Arial" w:hAnsi="Arial"/>
                <w:sz w:val="20"/>
              </w:rPr>
              <w:t xml:space="preserve"> keinen Einfluss auf die Felsen haben.</w:t>
            </w:r>
          </w:p>
          <w:p w14:paraId="22536758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4648AAFA" w14:textId="77777777" w:rsidR="00CE272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Wie verkleinern sich die Steine in einem Bach?</w:t>
            </w:r>
          </w:p>
          <w:p w14:paraId="5E66BFAF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272C">
              <w:rPr>
                <w:rFonts w:ascii="Arial" w:hAnsi="Arial"/>
                <w:sz w:val="20"/>
              </w:rPr>
              <w:t>[  ] Sie reiben sich a</w:t>
            </w:r>
            <w:r w:rsidR="00004DA2" w:rsidRPr="00CE272C">
              <w:rPr>
                <w:rFonts w:ascii="Arial" w:hAnsi="Arial"/>
                <w:sz w:val="20"/>
              </w:rPr>
              <w:t>neinander</w:t>
            </w:r>
            <w:r w:rsidRPr="00CE272C">
              <w:rPr>
                <w:rFonts w:ascii="Arial" w:hAnsi="Arial"/>
                <w:sz w:val="20"/>
              </w:rPr>
              <w:t>.</w:t>
            </w:r>
          </w:p>
          <w:p w14:paraId="62D26F22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Die Kraft des Wassers bricht die Kanten.</w:t>
            </w:r>
          </w:p>
          <w:p w14:paraId="133EAD99" w14:textId="738F7D9A" w:rsidR="00CE6E2F" w:rsidRPr="00CE6E2F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004DA2">
              <w:rPr>
                <w:rFonts w:ascii="Arial" w:hAnsi="Arial"/>
                <w:sz w:val="20"/>
              </w:rPr>
              <w:t>Die Säure im Wasser lässt die Steine auseinanderbrechen.</w:t>
            </w:r>
          </w:p>
          <w:p w14:paraId="66969362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6E13F387" w14:textId="77777777" w:rsidR="00CE272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Was passiert im «Erosionstrichter»?</w:t>
            </w:r>
          </w:p>
          <w:p w14:paraId="39E86F36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272C">
              <w:rPr>
                <w:rFonts w:ascii="Arial" w:hAnsi="Arial"/>
                <w:sz w:val="20"/>
              </w:rPr>
              <w:t>[  ] Der Fluss trägt das Material an einen bestimmten Ort und lagert es dort ab.</w:t>
            </w:r>
          </w:p>
          <w:p w14:paraId="7310AB6A" w14:textId="77777777" w:rsidR="00CE272C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Der Fluss </w:t>
            </w:r>
            <w:r w:rsidR="00FF2CEB">
              <w:rPr>
                <w:rFonts w:ascii="Arial" w:hAnsi="Arial"/>
                <w:sz w:val="20"/>
              </w:rPr>
              <w:t>fliesst</w:t>
            </w:r>
            <w:r w:rsidRPr="00CE6E2F">
              <w:rPr>
                <w:rFonts w:ascii="Arial" w:hAnsi="Arial"/>
                <w:sz w:val="20"/>
              </w:rPr>
              <w:t xml:space="preserve"> in diesem Gelände nicht sonderlich schnell. </w:t>
            </w:r>
          </w:p>
          <w:p w14:paraId="5E0658D0" w14:textId="288E3840" w:rsidR="00CE6E2F" w:rsidRPr="00CE6E2F" w:rsidRDefault="00CE6E2F" w:rsidP="00CE272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Der Fluss trägt in diesem Bereich besonders viel Material ab.</w:t>
            </w:r>
          </w:p>
          <w:p w14:paraId="348A0F03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38EBC7BF" w14:textId="77777777" w:rsidR="006B499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«Schluchten» entstehen ...</w:t>
            </w:r>
          </w:p>
          <w:p w14:paraId="60704D44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6B499C">
              <w:rPr>
                <w:rFonts w:ascii="Arial" w:hAnsi="Arial"/>
                <w:sz w:val="20"/>
              </w:rPr>
              <w:t>[  ] ... immer unterschiedlich. Ein Bach oder ein Fluss kann dazu beitragen.</w:t>
            </w:r>
          </w:p>
          <w:p w14:paraId="0D0F53A0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... meistens durch Bergstürze. Flüsse tragen das Material dann fort.</w:t>
            </w:r>
          </w:p>
          <w:p w14:paraId="27F65481" w14:textId="7E794314" w:rsidR="00CE6E2F" w:rsidRPr="00CE6E2F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... wenn sich ein Fluss im Verlauf vieler Jahre ins Gestein frisst. </w:t>
            </w:r>
          </w:p>
          <w:p w14:paraId="30149C60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38DA38F3" w14:textId="77777777" w:rsidR="006B499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Die Schlaufen eines Flusses im Mittellauf werden ...</w:t>
            </w:r>
          </w:p>
          <w:p w14:paraId="03ED3753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6B499C">
              <w:rPr>
                <w:rFonts w:ascii="Arial" w:hAnsi="Arial"/>
                <w:sz w:val="20"/>
              </w:rPr>
              <w:t>[  ] ... immer kleiner, weil Flüsse auch Material ablagern. Es entstehen auch Sandbänke.</w:t>
            </w:r>
          </w:p>
          <w:p w14:paraId="54BB7366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... immer grösser, weil der Fluss an der Aussenseite Material abträgt. </w:t>
            </w:r>
          </w:p>
          <w:p w14:paraId="0E65EBB2" w14:textId="4936C1F3" w:rsidR="00CE6E2F" w:rsidRPr="00CE6E2F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... kaum verändert</w:t>
            </w:r>
            <w:r w:rsidR="004307F8">
              <w:rPr>
                <w:rFonts w:ascii="Arial" w:hAnsi="Arial"/>
                <w:sz w:val="20"/>
              </w:rPr>
              <w:t>.</w:t>
            </w:r>
          </w:p>
          <w:p w14:paraId="770FB386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ab/>
            </w:r>
          </w:p>
          <w:p w14:paraId="34304BB2" w14:textId="77777777" w:rsidR="006B499C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Im Mündungsgebiet ...</w:t>
            </w:r>
          </w:p>
          <w:p w14:paraId="51D5EC06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6B499C">
              <w:rPr>
                <w:rFonts w:ascii="Arial" w:hAnsi="Arial"/>
                <w:sz w:val="20"/>
              </w:rPr>
              <w:t>[  ] ... ist das Gefälle klein und der Fluss fliesst langsamer.</w:t>
            </w:r>
          </w:p>
          <w:p w14:paraId="7168F75D" w14:textId="77777777" w:rsidR="006B499C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... gibt es viele Überschwemmungen. Darum nennt man es auch Überschwemmfächer.</w:t>
            </w:r>
          </w:p>
          <w:p w14:paraId="6B7ADAEF" w14:textId="23AAFAEC" w:rsidR="00CE6E2F" w:rsidRPr="00CE6E2F" w:rsidRDefault="00CE6E2F" w:rsidP="006B499C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... </w:t>
            </w:r>
            <w:r w:rsidR="00B42AE9">
              <w:rPr>
                <w:rFonts w:ascii="Arial" w:hAnsi="Arial"/>
                <w:sz w:val="20"/>
              </w:rPr>
              <w:t>ist das Wasser besonders tief.</w:t>
            </w:r>
          </w:p>
          <w:p w14:paraId="632DE6C7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</w:p>
          <w:p w14:paraId="0CDFB3AF" w14:textId="77777777" w:rsidR="00DE3403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Was heisst es, wenn der Fluss «gezähmt» worden ist?</w:t>
            </w:r>
          </w:p>
          <w:p w14:paraId="480EA167" w14:textId="77777777" w:rsidR="00DE3403" w:rsidRDefault="00CE6E2F" w:rsidP="00DE3403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DE3403">
              <w:rPr>
                <w:rFonts w:ascii="Arial" w:hAnsi="Arial"/>
                <w:sz w:val="20"/>
              </w:rPr>
              <w:t xml:space="preserve">[  ] </w:t>
            </w:r>
            <w:r w:rsidR="00C42F8B" w:rsidRPr="00DE3403">
              <w:rPr>
                <w:rFonts w:ascii="Arial" w:hAnsi="Arial"/>
                <w:sz w:val="20"/>
              </w:rPr>
              <w:t xml:space="preserve">Es hat keine grossen Steine mehr im Flussbett. </w:t>
            </w:r>
          </w:p>
          <w:p w14:paraId="3A0989F1" w14:textId="77777777" w:rsidR="00DE3403" w:rsidRDefault="00CE6E2F" w:rsidP="00DE3403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C42F8B">
              <w:rPr>
                <w:rFonts w:ascii="Arial" w:hAnsi="Arial"/>
                <w:sz w:val="20"/>
              </w:rPr>
              <w:t>Der</w:t>
            </w:r>
            <w:r w:rsidRPr="00CE6E2F">
              <w:rPr>
                <w:rFonts w:ascii="Arial" w:hAnsi="Arial"/>
                <w:sz w:val="20"/>
              </w:rPr>
              <w:t xml:space="preserve"> Fluss</w:t>
            </w:r>
            <w:r w:rsidR="00C42F8B">
              <w:rPr>
                <w:rFonts w:ascii="Arial" w:hAnsi="Arial"/>
                <w:sz w:val="20"/>
              </w:rPr>
              <w:t xml:space="preserve"> fliesst</w:t>
            </w:r>
            <w:r w:rsidRPr="00CE6E2F">
              <w:rPr>
                <w:rFonts w:ascii="Arial" w:hAnsi="Arial"/>
                <w:sz w:val="20"/>
              </w:rPr>
              <w:t xml:space="preserve"> gerade</w:t>
            </w:r>
            <w:r w:rsidR="00C42F8B">
              <w:rPr>
                <w:rFonts w:ascii="Arial" w:hAnsi="Arial"/>
                <w:sz w:val="20"/>
              </w:rPr>
              <w:t>aus.</w:t>
            </w:r>
          </w:p>
          <w:p w14:paraId="6C3DCE72" w14:textId="7806DAEC" w:rsidR="00CE6E2F" w:rsidRPr="00CE6E2F" w:rsidRDefault="00CE6E2F" w:rsidP="00DE3403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C42F8B">
              <w:rPr>
                <w:rFonts w:ascii="Arial" w:hAnsi="Arial"/>
                <w:sz w:val="20"/>
              </w:rPr>
              <w:t xml:space="preserve">Der Fluss </w:t>
            </w:r>
            <w:r w:rsidRPr="00CE6E2F">
              <w:rPr>
                <w:rFonts w:ascii="Arial" w:hAnsi="Arial"/>
                <w:sz w:val="20"/>
              </w:rPr>
              <w:t>hat keinen natürlichen Verlauf mehr. Der Mensch gibt das Flussbett vor.</w:t>
            </w:r>
          </w:p>
          <w:p w14:paraId="1A25E147" w14:textId="77777777" w:rsidR="00CE6E2F" w:rsidRPr="00CE6E2F" w:rsidRDefault="00CE6E2F" w:rsidP="00CE6E2F">
            <w:pPr>
              <w:ind w:left="284" w:hanging="284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br w:type="page"/>
            </w:r>
          </w:p>
          <w:p w14:paraId="479E6DC8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Gegen Hochwasser kann man sich schützen</w:t>
            </w:r>
            <w:r w:rsidR="00C42F8B" w:rsidRPr="002260BB">
              <w:rPr>
                <w:rFonts w:ascii="Arial" w:hAnsi="Arial"/>
                <w:sz w:val="20"/>
              </w:rPr>
              <w:t>,</w:t>
            </w:r>
            <w:r w:rsidRPr="002260BB">
              <w:rPr>
                <w:rFonts w:ascii="Arial" w:hAnsi="Arial"/>
                <w:sz w:val="20"/>
              </w:rPr>
              <w:t xml:space="preserve"> ...</w:t>
            </w:r>
          </w:p>
          <w:p w14:paraId="09BD5519" w14:textId="7DDAA2A4" w:rsidR="00DE3403" w:rsidRP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... wenn man die Flüsse möglichst natürlich lässt.</w:t>
            </w:r>
          </w:p>
          <w:p w14:paraId="528A39CC" w14:textId="77777777" w:rsidR="00DE3403" w:rsidRDefault="00CE6E2F" w:rsidP="00DE3403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... wenn man am Ufer der Flüsse viele Bäume pflanzt. </w:t>
            </w:r>
          </w:p>
          <w:p w14:paraId="3E6E73F9" w14:textId="0AFACCAA" w:rsidR="00CE6E2F" w:rsidRPr="00DE3403" w:rsidRDefault="00CE6E2F" w:rsidP="00DE3403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... wenn die Flüsse dafür ausgebaut werden. </w:t>
            </w:r>
          </w:p>
          <w:p w14:paraId="2307024C" w14:textId="77777777" w:rsidR="002260BB" w:rsidRDefault="00CE6E2F" w:rsidP="00CE6E2F">
            <w:pPr>
              <w:tabs>
                <w:tab w:val="left" w:pos="8316"/>
              </w:tabs>
              <w:ind w:left="284" w:hanging="284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ab/>
            </w:r>
          </w:p>
          <w:p w14:paraId="33545239" w14:textId="77777777" w:rsidR="002260BB" w:rsidRDefault="002260BB" w:rsidP="00CE6E2F">
            <w:pPr>
              <w:tabs>
                <w:tab w:val="left" w:pos="8316"/>
              </w:tabs>
              <w:ind w:left="284" w:hanging="284"/>
              <w:rPr>
                <w:rFonts w:ascii="Arial" w:hAnsi="Arial"/>
                <w:sz w:val="20"/>
              </w:rPr>
            </w:pPr>
          </w:p>
          <w:p w14:paraId="58AEB75A" w14:textId="77777777" w:rsidR="002260BB" w:rsidRDefault="002260BB" w:rsidP="00CE6E2F">
            <w:pPr>
              <w:tabs>
                <w:tab w:val="left" w:pos="8316"/>
              </w:tabs>
              <w:ind w:left="284" w:hanging="284"/>
              <w:rPr>
                <w:rFonts w:ascii="Arial" w:hAnsi="Arial"/>
                <w:sz w:val="20"/>
              </w:rPr>
            </w:pPr>
          </w:p>
          <w:p w14:paraId="2E63E48F" w14:textId="44E3227C" w:rsidR="00CE6E2F" w:rsidRPr="00CE6E2F" w:rsidRDefault="00CE6E2F" w:rsidP="00CE6E2F">
            <w:pPr>
              <w:tabs>
                <w:tab w:val="left" w:pos="8316"/>
              </w:tabs>
              <w:ind w:left="284" w:hanging="284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ab/>
            </w:r>
          </w:p>
          <w:p w14:paraId="422A68E9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lastRenderedPageBreak/>
              <w:t>Warum gibt es den absoluten Hochwasserschutz nicht?</w:t>
            </w:r>
          </w:p>
          <w:p w14:paraId="4A21A5BF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Weil immer wieder aussergewöhnliche Wettersituationen auftreten können.</w:t>
            </w:r>
          </w:p>
          <w:p w14:paraId="73539C51" w14:textId="30295DF9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7750E8">
              <w:rPr>
                <w:rFonts w:ascii="Arial" w:hAnsi="Arial"/>
                <w:sz w:val="20"/>
              </w:rPr>
              <w:t>Weil sich die Flüsse jedes Jahr anders verhalten.</w:t>
            </w:r>
          </w:p>
          <w:p w14:paraId="3EB2DD04" w14:textId="2B3C8FF7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7750E8">
              <w:rPr>
                <w:rFonts w:ascii="Arial" w:hAnsi="Arial"/>
                <w:sz w:val="20"/>
              </w:rPr>
              <w:t>Weil es zu viel kosten würden, alle Flüsse auszubauen.</w:t>
            </w:r>
          </w:p>
          <w:p w14:paraId="6ED5BA44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6498E2F9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Was ist ein «Murgang»?</w:t>
            </w:r>
          </w:p>
          <w:p w14:paraId="04526290" w14:textId="398D64BE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 xml:space="preserve">[  ] </w:t>
            </w:r>
            <w:r w:rsidR="007750E8">
              <w:rPr>
                <w:rFonts w:ascii="Arial" w:hAnsi="Arial"/>
                <w:sz w:val="20"/>
              </w:rPr>
              <w:t xml:space="preserve">Wenn ein Dorf </w:t>
            </w:r>
            <w:r w:rsidR="00647289">
              <w:rPr>
                <w:rFonts w:ascii="Arial" w:hAnsi="Arial"/>
                <w:sz w:val="20"/>
              </w:rPr>
              <w:t>von einer Schlammlawine überschwemmt wird.</w:t>
            </w:r>
          </w:p>
          <w:p w14:paraId="41E20CE1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Eine Art Lawine aus Wasser und Geröll.</w:t>
            </w:r>
          </w:p>
          <w:p w14:paraId="0DC4E802" w14:textId="5DA2995A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Die Rückstauung eines Flusses durch Stein und Geröll.</w:t>
            </w:r>
          </w:p>
          <w:p w14:paraId="56055BE8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4FA9CAED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Welches war das grösste Problem des Dorfes Guttannen beim Murgang im Jahr 2005?</w:t>
            </w:r>
          </w:p>
          <w:p w14:paraId="4215F8D6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Das Dorf wurde teilweise von Gestein und Geröll zugedeckt.</w:t>
            </w:r>
          </w:p>
          <w:p w14:paraId="518A8417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Die Aare wurde umgelenkt und floss mitten durch das Dorf. </w:t>
            </w:r>
          </w:p>
          <w:p w14:paraId="4A6E6F45" w14:textId="5B7278A0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Die Zufahrtsstrasse konnte nicht mehr befahren werden.</w:t>
            </w:r>
          </w:p>
          <w:p w14:paraId="09AF997D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6523E55D" w14:textId="5AE90AF8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 xml:space="preserve">Neben den baulichen Massnahmen gibt es noch weitere Vorkehrungen. </w:t>
            </w:r>
            <w:r w:rsidR="00D26C7E">
              <w:rPr>
                <w:rFonts w:ascii="Arial" w:hAnsi="Arial"/>
                <w:sz w:val="20"/>
              </w:rPr>
              <w:t>Welche?</w:t>
            </w:r>
          </w:p>
          <w:p w14:paraId="5F7F64C7" w14:textId="6A58E3F8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 xml:space="preserve">[  ] </w:t>
            </w:r>
            <w:r w:rsidR="00D26C7E">
              <w:rPr>
                <w:rFonts w:ascii="Arial" w:hAnsi="Arial"/>
                <w:sz w:val="20"/>
              </w:rPr>
              <w:t>Ganze Dörfer werden umgesiedelt.</w:t>
            </w:r>
          </w:p>
          <w:p w14:paraId="265F9F12" w14:textId="3126E61B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D26C7E">
              <w:rPr>
                <w:rFonts w:ascii="Arial" w:hAnsi="Arial"/>
                <w:sz w:val="20"/>
              </w:rPr>
              <w:t>Die gesamte Bevölkerung muss die Flüsse beobachten.</w:t>
            </w:r>
            <w:r w:rsidRPr="00CE6E2F">
              <w:rPr>
                <w:rFonts w:ascii="Arial" w:hAnsi="Arial"/>
                <w:sz w:val="20"/>
              </w:rPr>
              <w:t xml:space="preserve"> </w:t>
            </w:r>
          </w:p>
          <w:p w14:paraId="4CA3A160" w14:textId="60BE28F2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BA6F68">
              <w:rPr>
                <w:rFonts w:ascii="Arial" w:hAnsi="Arial"/>
                <w:sz w:val="20"/>
              </w:rPr>
              <w:t>Gebiete</w:t>
            </w:r>
            <w:r w:rsidRPr="00CE6E2F">
              <w:rPr>
                <w:rFonts w:ascii="Arial" w:hAnsi="Arial"/>
                <w:sz w:val="20"/>
              </w:rPr>
              <w:t xml:space="preserve"> w</w:t>
            </w:r>
            <w:r w:rsidR="00BA6F68">
              <w:rPr>
                <w:rFonts w:ascii="Arial" w:hAnsi="Arial"/>
                <w:sz w:val="20"/>
              </w:rPr>
              <w:t>erden</w:t>
            </w:r>
            <w:r w:rsidRPr="00CE6E2F">
              <w:rPr>
                <w:rFonts w:ascii="Arial" w:hAnsi="Arial"/>
                <w:sz w:val="20"/>
              </w:rPr>
              <w:t xml:space="preserve"> überwacht und vermessen.</w:t>
            </w:r>
          </w:p>
          <w:p w14:paraId="3C72B7EB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1771C048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Beim gleichen Unwetter hat die Aare 2005 noch weitere Schäden angerichtet. Welche?</w:t>
            </w:r>
          </w:p>
          <w:p w14:paraId="00DFF193" w14:textId="181F4751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Unterspülung der Autobahn</w:t>
            </w:r>
          </w:p>
          <w:p w14:paraId="0A899FDE" w14:textId="284B5A8B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Hochwasser am Thuner- und Brienzersee</w:t>
            </w:r>
          </w:p>
          <w:p w14:paraId="3E025D3F" w14:textId="5D6A3296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Viel Holz aus dem Wald weggespült</w:t>
            </w:r>
          </w:p>
          <w:p w14:paraId="7BC001BD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37A7DF7B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Welchen Höchststand hat der Thunersee an der Messstelle?</w:t>
            </w:r>
          </w:p>
          <w:p w14:paraId="027062BC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1.5m</w:t>
            </w:r>
          </w:p>
          <w:p w14:paraId="20D0FFD8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200.5m</w:t>
            </w:r>
          </w:p>
          <w:p w14:paraId="5A172AC5" w14:textId="59D378E0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559.25m</w:t>
            </w:r>
          </w:p>
          <w:p w14:paraId="45D0B70F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1475E00C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Wie funktioniert ein «Hochwasser-Entlastungsstollen»?</w:t>
            </w:r>
          </w:p>
          <w:p w14:paraId="62276CD8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 xml:space="preserve">[  ] Der Seespiegel wird vor dem Unwetter künstlich abgesenkt. </w:t>
            </w:r>
          </w:p>
          <w:p w14:paraId="31FF0F1E" w14:textId="19DDC792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</w:t>
            </w:r>
            <w:r w:rsidR="00562EBF">
              <w:rPr>
                <w:rFonts w:ascii="Arial" w:hAnsi="Arial"/>
                <w:sz w:val="20"/>
              </w:rPr>
              <w:t>Das Wasser wird weiter oben gestaut.</w:t>
            </w:r>
          </w:p>
          <w:p w14:paraId="2D31CDFD" w14:textId="5DB2DE17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Während der Überschwemmung kann Wasser abgeleitet werden, z.B. in einen Fluss.</w:t>
            </w:r>
          </w:p>
          <w:p w14:paraId="6AB81E07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3F1C4DD7" w14:textId="7777777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>Was zeigen sogenannte «Gefahrenkarte» an?</w:t>
            </w:r>
          </w:p>
          <w:p w14:paraId="1AE310DB" w14:textId="43496C4C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 xml:space="preserve">[  ] </w:t>
            </w:r>
            <w:r w:rsidR="00907779">
              <w:rPr>
                <w:rFonts w:ascii="Arial" w:hAnsi="Arial"/>
                <w:sz w:val="20"/>
              </w:rPr>
              <w:t>Wann die meisten Hochwasser auftreten.</w:t>
            </w:r>
          </w:p>
          <w:p w14:paraId="03FFF019" w14:textId="70B6A91D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Wo Gebäude und Menschen von Hochwasser geschützt werden </w:t>
            </w:r>
            <w:r w:rsidR="00907779">
              <w:rPr>
                <w:rFonts w:ascii="Arial" w:hAnsi="Arial"/>
                <w:sz w:val="20"/>
              </w:rPr>
              <w:t>müssen.</w:t>
            </w:r>
          </w:p>
          <w:p w14:paraId="3B963A29" w14:textId="5DBBC7AF" w:rsidR="00CE6E2F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 xml:space="preserve">[  ] Wo wieviel </w:t>
            </w:r>
            <w:r w:rsidR="00907779">
              <w:rPr>
                <w:rFonts w:ascii="Arial" w:hAnsi="Arial"/>
                <w:sz w:val="20"/>
              </w:rPr>
              <w:t>Hochw</w:t>
            </w:r>
            <w:r w:rsidRPr="00CE6E2F">
              <w:rPr>
                <w:rFonts w:ascii="Arial" w:hAnsi="Arial"/>
                <w:sz w:val="20"/>
              </w:rPr>
              <w:t xml:space="preserve">asser auftreten kann. </w:t>
            </w:r>
          </w:p>
          <w:p w14:paraId="0D420B1E" w14:textId="77777777" w:rsidR="00CE6E2F" w:rsidRPr="00CE6E2F" w:rsidRDefault="00CE6E2F" w:rsidP="00CE6E2F">
            <w:pPr>
              <w:ind w:left="426" w:hanging="426"/>
              <w:rPr>
                <w:rFonts w:ascii="Arial" w:hAnsi="Arial"/>
                <w:sz w:val="20"/>
              </w:rPr>
            </w:pPr>
          </w:p>
          <w:p w14:paraId="0B758A94" w14:textId="39C1B267" w:rsidR="00590364" w:rsidRDefault="00CE6E2F" w:rsidP="008D0FF0">
            <w:pPr>
              <w:pStyle w:val="Listenabsatz"/>
              <w:numPr>
                <w:ilvl w:val="0"/>
                <w:numId w:val="3"/>
              </w:numPr>
              <w:rPr>
                <w:rFonts w:ascii="Arial" w:hAnsi="Arial"/>
                <w:sz w:val="20"/>
              </w:rPr>
            </w:pPr>
            <w:r w:rsidRPr="002260BB">
              <w:rPr>
                <w:rFonts w:ascii="Arial" w:hAnsi="Arial"/>
                <w:sz w:val="20"/>
              </w:rPr>
              <w:t xml:space="preserve">Was hilft beim Hochwasserschutz, wenn Flussufer </w:t>
            </w:r>
            <w:r w:rsidR="00907779">
              <w:rPr>
                <w:rFonts w:ascii="Arial" w:hAnsi="Arial"/>
                <w:sz w:val="20"/>
              </w:rPr>
              <w:t>aus</w:t>
            </w:r>
            <w:r w:rsidRPr="002260BB">
              <w:rPr>
                <w:rFonts w:ascii="Arial" w:hAnsi="Arial"/>
                <w:sz w:val="20"/>
              </w:rPr>
              <w:t>geweitet werden?</w:t>
            </w:r>
          </w:p>
          <w:p w14:paraId="6F2E29F7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590364">
              <w:rPr>
                <w:rFonts w:ascii="Arial" w:hAnsi="Arial"/>
                <w:sz w:val="20"/>
              </w:rPr>
              <w:t>[  ] Der Fluss kann sich seinen Weg selber suchen.</w:t>
            </w:r>
          </w:p>
          <w:p w14:paraId="608D8C26" w14:textId="77777777" w:rsidR="00590364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Das Wasser hat ein breiteres Flussbett, also mehr Platz.</w:t>
            </w:r>
          </w:p>
          <w:p w14:paraId="1D17459F" w14:textId="7D8E8B93" w:rsidR="00A30CB0" w:rsidRPr="00CE6E2F" w:rsidRDefault="00CE6E2F" w:rsidP="00590364">
            <w:pPr>
              <w:pStyle w:val="Listenabsatz"/>
              <w:ind w:left="360"/>
              <w:rPr>
                <w:rFonts w:ascii="Arial" w:hAnsi="Arial"/>
                <w:sz w:val="20"/>
              </w:rPr>
            </w:pPr>
            <w:r w:rsidRPr="00CE6E2F">
              <w:rPr>
                <w:rFonts w:ascii="Arial" w:hAnsi="Arial"/>
                <w:sz w:val="20"/>
              </w:rPr>
              <w:t>[  ] Der Fluss führt dadurch weniger Wasser.</w:t>
            </w:r>
          </w:p>
        </w:tc>
      </w:tr>
    </w:tbl>
    <w:p w14:paraId="2F4A7D20" w14:textId="60DD46DE" w:rsidR="00CE05DC" w:rsidRDefault="007B410C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94F71" w:rsidRPr="00A276FA" w14:paraId="1ED56516" w14:textId="77777777" w:rsidTr="00894F71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87FD679" w14:textId="77777777" w:rsidR="00894F71" w:rsidRDefault="00894F71" w:rsidP="00244AC9">
            <w:pPr>
              <w:rPr>
                <w:rFonts w:ascii="Arial" w:hAnsi="Arial"/>
                <w:sz w:val="20"/>
              </w:rPr>
            </w:pPr>
            <w:r w:rsidRPr="00C25B95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1 - </w:t>
            </w:r>
            <w:r w:rsidRPr="00BF20CC">
              <w:rPr>
                <w:rFonts w:ascii="Arial" w:hAnsi="Arial"/>
                <w:b/>
                <w:bCs/>
                <w:sz w:val="20"/>
              </w:rPr>
              <w:t>Erweiterte Anforderungen</w:t>
            </w:r>
            <w:r w:rsidRPr="00D13FCF">
              <w:rPr>
                <w:rFonts w:ascii="Arial" w:hAnsi="Arial"/>
                <w:sz w:val="20"/>
              </w:rPr>
              <w:t xml:space="preserve"> </w:t>
            </w:r>
          </w:p>
          <w:p w14:paraId="224DD447" w14:textId="2B538AF8" w:rsidR="00894F71" w:rsidRPr="00257B54" w:rsidRDefault="00894F71" w:rsidP="00894F71">
            <w:pPr>
              <w:rPr>
                <w:i/>
                <w:iCs/>
                <w:sz w:val="20"/>
              </w:rPr>
            </w:pPr>
            <w:r w:rsidRPr="00257B54">
              <w:rPr>
                <w:rFonts w:ascii="Arial" w:hAnsi="Arial"/>
                <w:i/>
                <w:iCs/>
                <w:sz w:val="20"/>
              </w:rPr>
              <w:t>Schau dir den Film an und beantworte die Fragen. Benutze dafür nur die Informationen aus dem Film, nicht dein Allgemeinwissen. Du kannst den Film unterbrechen, um die Fragen zu beantworten.</w:t>
            </w:r>
          </w:p>
        </w:tc>
      </w:tr>
      <w:tr w:rsidR="007B410C" w:rsidRPr="00A276FA" w14:paraId="6F3E56B9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B93C6CB" w14:textId="4BAA1577" w:rsidR="007B410C" w:rsidRPr="00C25B95" w:rsidRDefault="007B410C" w:rsidP="00244AC9">
            <w:pPr>
              <w:rPr>
                <w:rFonts w:ascii="Arial" w:hAnsi="Arial"/>
                <w:b/>
                <w:sz w:val="20"/>
              </w:rPr>
            </w:pPr>
          </w:p>
        </w:tc>
      </w:tr>
      <w:tr w:rsidR="007B410C" w:rsidRPr="00A276FA" w14:paraId="5584E752" w14:textId="77777777" w:rsidTr="00244AC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726CA09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 xml:space="preserve">Welche drei genannten Kräfte </w:t>
            </w:r>
            <w:r w:rsidRPr="008D0FF0">
              <w:rPr>
                <w:rFonts w:ascii="Arial" w:hAnsi="Arial"/>
                <w:iCs/>
                <w:sz w:val="20"/>
              </w:rPr>
              <w:t xml:space="preserve">sind dafür verantwortlich, dass </w:t>
            </w:r>
            <w:r w:rsidR="001E4CD5" w:rsidRPr="008D0FF0">
              <w:rPr>
                <w:rFonts w:ascii="Arial" w:hAnsi="Arial"/>
                <w:iCs/>
                <w:sz w:val="20"/>
              </w:rPr>
              <w:t>Gestein zerstört wird?</w:t>
            </w:r>
          </w:p>
          <w:p w14:paraId="169FAD8E" w14:textId="77777777" w:rsidR="008D0FF0" w:rsidRDefault="00C905D9" w:rsidP="008D0FF0">
            <w:pPr>
              <w:pStyle w:val="Listenabsatz"/>
              <w:tabs>
                <w:tab w:val="left" w:leader="dot" w:pos="5324"/>
              </w:tabs>
              <w:spacing w:line="360" w:lineRule="auto"/>
              <w:ind w:left="360"/>
              <w:rPr>
                <w:rFonts w:ascii="Arial" w:hAnsi="Arial"/>
                <w:iCs/>
                <w:color w:val="000000" w:themeColor="text1"/>
                <w:sz w:val="20"/>
              </w:rPr>
            </w:pPr>
            <w:r w:rsidRPr="008D0FF0"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57413DEC" w14:textId="77777777" w:rsidR="008D0FF0" w:rsidRDefault="00C905D9" w:rsidP="008D0FF0">
            <w:pPr>
              <w:pStyle w:val="Listenabsatz"/>
              <w:tabs>
                <w:tab w:val="left" w:leader="dot" w:pos="5324"/>
              </w:tabs>
              <w:spacing w:line="360" w:lineRule="auto"/>
              <w:ind w:left="360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0EBDD349" w14:textId="62C91541" w:rsidR="00C905D9" w:rsidRPr="008D0FF0" w:rsidRDefault="00C905D9" w:rsidP="008D0FF0">
            <w:pPr>
              <w:pStyle w:val="Listenabsatz"/>
              <w:tabs>
                <w:tab w:val="left" w:leader="dot" w:pos="532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0BF824A4" w14:textId="77777777" w:rsidR="00C905D9" w:rsidRPr="00027221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1DF3C5BD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 xml:space="preserve">Beschreibe, wie ein Bach dazu beiträgt, dass Steine </w:t>
            </w:r>
            <w:r w:rsidR="001E4CD5" w:rsidRPr="008D0FF0">
              <w:rPr>
                <w:rFonts w:ascii="Arial" w:hAnsi="Arial"/>
                <w:iCs/>
                <w:sz w:val="20"/>
              </w:rPr>
              <w:t>zu Sand werden.</w:t>
            </w:r>
          </w:p>
          <w:p w14:paraId="5AEFD851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32A92324" w14:textId="4B74CD2B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1DB5EF07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1FEFFC47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 xml:space="preserve">Erkläre, was </w:t>
            </w:r>
            <w:r w:rsidR="001E4CD5" w:rsidRPr="008D0FF0">
              <w:rPr>
                <w:rFonts w:ascii="Arial" w:hAnsi="Arial"/>
                <w:iCs/>
                <w:sz w:val="20"/>
              </w:rPr>
              <w:t>«Erosionstrichter»</w:t>
            </w:r>
            <w:r w:rsidR="001E4CD5" w:rsidRPr="008D0FF0">
              <w:rPr>
                <w:rFonts w:ascii="Arial" w:hAnsi="Arial"/>
                <w:iCs/>
                <w:sz w:val="20"/>
              </w:rPr>
              <w:t xml:space="preserve"> </w:t>
            </w:r>
            <w:r w:rsidR="00406567" w:rsidRPr="008D0FF0">
              <w:rPr>
                <w:rFonts w:ascii="Arial" w:hAnsi="Arial"/>
                <w:iCs/>
                <w:sz w:val="20"/>
              </w:rPr>
              <w:t>sind</w:t>
            </w:r>
            <w:r w:rsidR="001E4CD5" w:rsidRPr="008D0FF0">
              <w:rPr>
                <w:rFonts w:ascii="Arial" w:hAnsi="Arial"/>
                <w:iCs/>
                <w:sz w:val="20"/>
              </w:rPr>
              <w:t xml:space="preserve"> und wo sich diese befinden. </w:t>
            </w:r>
          </w:p>
          <w:p w14:paraId="7FABDC26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220E8CA8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0E63A9A" w14:textId="5ADB1702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4B63282C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2E2EE6D7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Welchen Zusammenhang gibt es zwischen «Tiefenerosion» und «Schluchten»?</w:t>
            </w:r>
          </w:p>
          <w:p w14:paraId="48FE086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098611A3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411A74A1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C08EB66" w14:textId="0D20DF12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D3B6BF1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172CC843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Erkläre, warum die Schlaufen eines Flusses immer grösser werden.</w:t>
            </w:r>
          </w:p>
          <w:p w14:paraId="24488DA9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20B641A2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2035FE8B" w14:textId="726ED38A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272CE6C" w14:textId="77777777" w:rsidR="00C905D9" w:rsidRPr="00806461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</w:p>
          <w:p w14:paraId="67A676EE" w14:textId="77777777" w:rsidR="008D0FF0" w:rsidRDefault="00406567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color w:val="000000" w:themeColor="text1"/>
                <w:sz w:val="20"/>
              </w:rPr>
            </w:pPr>
            <w:r w:rsidRPr="008D0FF0">
              <w:rPr>
                <w:rFonts w:ascii="Arial" w:hAnsi="Arial"/>
                <w:iCs/>
                <w:color w:val="000000" w:themeColor="text1"/>
                <w:sz w:val="20"/>
              </w:rPr>
              <w:t>Wann spricht man bei einer</w:t>
            </w:r>
            <w:r w:rsidR="00C905D9" w:rsidRPr="008D0FF0">
              <w:rPr>
                <w:rFonts w:ascii="Arial" w:hAnsi="Arial"/>
                <w:iCs/>
                <w:color w:val="000000" w:themeColor="text1"/>
                <w:sz w:val="20"/>
              </w:rPr>
              <w:t xml:space="preserve"> Mündung </w:t>
            </w:r>
            <w:r w:rsidR="00C905D9" w:rsidRPr="008D0FF0">
              <w:rPr>
                <w:rFonts w:ascii="Arial" w:hAnsi="Arial"/>
                <w:iCs/>
                <w:color w:val="000000" w:themeColor="text1"/>
                <w:sz w:val="20"/>
                <w:u w:val="single"/>
              </w:rPr>
              <w:t>nicht</w:t>
            </w:r>
            <w:r w:rsidR="00C905D9" w:rsidRPr="008D0FF0">
              <w:rPr>
                <w:rFonts w:ascii="Arial" w:hAnsi="Arial"/>
                <w:iCs/>
                <w:color w:val="000000" w:themeColor="text1"/>
                <w:sz w:val="20"/>
              </w:rPr>
              <w:t xml:space="preserve"> von einem «Delta»? </w:t>
            </w:r>
          </w:p>
          <w:p w14:paraId="2959EC57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color w:val="000000" w:themeColor="text1"/>
                <w:sz w:val="20"/>
              </w:rPr>
            </w:pPr>
            <w:r w:rsidRPr="008D0FF0"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275AAAAF" w14:textId="228D7F50" w:rsidR="00C905D9" w:rsidRP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C52B258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A33F06C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Welche Vorteile hat es, wenn ein Fluss «gezähmt» wird?</w:t>
            </w:r>
          </w:p>
          <w:p w14:paraId="5C75AEF8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1644ADAD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80B576C" w14:textId="2F7AD4DB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62579D1" w14:textId="177431AE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5FA28CCB" w14:textId="77777777" w:rsidR="001361A6" w:rsidRDefault="001361A6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5213E78F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lastRenderedPageBreak/>
              <w:t xml:space="preserve">Warum </w:t>
            </w:r>
            <w:r w:rsidR="000166DD" w:rsidRPr="008D0FF0">
              <w:rPr>
                <w:rFonts w:ascii="Arial" w:hAnsi="Arial"/>
                <w:iCs/>
                <w:sz w:val="20"/>
              </w:rPr>
              <w:t>gibt es den</w:t>
            </w:r>
            <w:r w:rsidRPr="008D0FF0">
              <w:rPr>
                <w:rFonts w:ascii="Arial" w:hAnsi="Arial"/>
                <w:iCs/>
                <w:sz w:val="20"/>
              </w:rPr>
              <w:t xml:space="preserve"> </w:t>
            </w:r>
            <w:r w:rsidR="000166DD" w:rsidRPr="008D0FF0">
              <w:rPr>
                <w:rFonts w:ascii="Arial" w:hAnsi="Arial"/>
                <w:iCs/>
                <w:sz w:val="20"/>
              </w:rPr>
              <w:t>«</w:t>
            </w:r>
            <w:r w:rsidRPr="008D0FF0">
              <w:rPr>
                <w:rFonts w:ascii="Arial" w:hAnsi="Arial"/>
                <w:iCs/>
                <w:sz w:val="20"/>
              </w:rPr>
              <w:t>absoluten Hochwasserschutz</w:t>
            </w:r>
            <w:r w:rsidR="000166DD" w:rsidRPr="008D0FF0">
              <w:rPr>
                <w:rFonts w:ascii="Arial" w:hAnsi="Arial"/>
                <w:iCs/>
                <w:sz w:val="20"/>
              </w:rPr>
              <w:t>»</w:t>
            </w:r>
            <w:r w:rsidRPr="008D0FF0">
              <w:rPr>
                <w:rFonts w:ascii="Arial" w:hAnsi="Arial"/>
                <w:iCs/>
                <w:sz w:val="20"/>
              </w:rPr>
              <w:t xml:space="preserve"> nicht?</w:t>
            </w:r>
          </w:p>
          <w:p w14:paraId="2598C0A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5DF91F81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3986B19" w14:textId="41A47A6B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951675C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36701701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Erkläre, wie es 2005 zum Murgang von Guttannen kam.</w:t>
            </w:r>
          </w:p>
          <w:p w14:paraId="06D51C44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3AC47AFD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C03A7B6" w14:textId="76E14296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345D85E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0C2B8CC1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 xml:space="preserve">Welche beiden baulichen Hauptmassnahmen hat man in Guttannen seither </w:t>
            </w:r>
            <w:r w:rsidR="006C38F7" w:rsidRPr="008D0FF0">
              <w:rPr>
                <w:rFonts w:ascii="Arial" w:hAnsi="Arial"/>
                <w:iCs/>
                <w:sz w:val="20"/>
              </w:rPr>
              <w:t>umgesetzt?</w:t>
            </w:r>
          </w:p>
          <w:p w14:paraId="1491171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6A54061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4539FB3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2057DE47" w14:textId="1E0F1F8C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65F71D30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426" w:hanging="426"/>
              <w:rPr>
                <w:rFonts w:ascii="Arial" w:hAnsi="Arial"/>
                <w:iCs/>
                <w:sz w:val="20"/>
              </w:rPr>
            </w:pPr>
          </w:p>
          <w:p w14:paraId="653BAA6C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Was meint Daniel Bürki mit der Frage «Wann hat die Natur wieder Fieber?»</w:t>
            </w:r>
          </w:p>
          <w:p w14:paraId="4FEDF2AD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5DE85E0A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0CBF827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49147007" w14:textId="5DADD4DD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01A95C9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426" w:hanging="426"/>
              <w:rPr>
                <w:rFonts w:ascii="Arial" w:hAnsi="Arial"/>
                <w:iCs/>
                <w:sz w:val="20"/>
              </w:rPr>
            </w:pPr>
          </w:p>
          <w:p w14:paraId="11062137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Welchen Höchststand hatte der Thunersee im Jahr 2005?</w:t>
            </w:r>
          </w:p>
          <w:p w14:paraId="66A5AAB1" w14:textId="3DCA32A8" w:rsidR="00C905D9" w:rsidRP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7C9239E4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426" w:hanging="426"/>
              <w:rPr>
                <w:rFonts w:ascii="Arial" w:hAnsi="Arial"/>
                <w:iCs/>
                <w:sz w:val="20"/>
              </w:rPr>
            </w:pPr>
          </w:p>
          <w:p w14:paraId="4C8E8A12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Wie funktioniert der Hochwasser-Entlastungsstollen des Thunersees?</w:t>
            </w:r>
          </w:p>
          <w:p w14:paraId="6B44E375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574A432E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94FC3F3" w14:textId="2374EA39" w:rsid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41D29E2" w14:textId="77777777" w:rsidR="00C905D9" w:rsidRDefault="00C905D9" w:rsidP="00C905D9">
            <w:pPr>
              <w:tabs>
                <w:tab w:val="left" w:leader="dot" w:pos="9044"/>
              </w:tabs>
              <w:spacing w:line="360" w:lineRule="auto"/>
              <w:ind w:left="426" w:hanging="426"/>
              <w:rPr>
                <w:rFonts w:ascii="Arial" w:hAnsi="Arial"/>
                <w:iCs/>
                <w:sz w:val="20"/>
              </w:rPr>
            </w:pPr>
          </w:p>
          <w:p w14:paraId="5A1886A4" w14:textId="77777777" w:rsidR="008D0FF0" w:rsidRDefault="00C905D9" w:rsidP="008D0FF0">
            <w:pPr>
              <w:pStyle w:val="Listenabsatz"/>
              <w:numPr>
                <w:ilvl w:val="0"/>
                <w:numId w:val="6"/>
              </w:num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>Was ist eine «Gefahrenkarte» und was nützt sie?</w:t>
            </w:r>
          </w:p>
          <w:p w14:paraId="581D922F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 w:rsidRPr="008D0FF0">
              <w:rPr>
                <w:rFonts w:ascii="Arial" w:hAnsi="Arial"/>
                <w:iCs/>
                <w:sz w:val="20"/>
              </w:rPr>
              <w:tab/>
            </w:r>
          </w:p>
          <w:p w14:paraId="7E40177E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6E9FA18D" w14:textId="77777777" w:rsidR="008D0FF0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3725DCB" w14:textId="2963A437" w:rsidR="007B410C" w:rsidRPr="00C905D9" w:rsidRDefault="00C905D9" w:rsidP="008D0FF0">
            <w:pPr>
              <w:pStyle w:val="Listenabsatz"/>
              <w:tabs>
                <w:tab w:val="left" w:leader="dot" w:pos="9044"/>
              </w:tabs>
              <w:spacing w:line="360" w:lineRule="auto"/>
              <w:ind w:left="360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</w:tc>
      </w:tr>
    </w:tbl>
    <w:p w14:paraId="256BEF33" w14:textId="5E21D871" w:rsidR="00781F32" w:rsidRDefault="00781F32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02"/>
        <w:gridCol w:w="5954"/>
      </w:tblGrid>
      <w:tr w:rsidR="00781F32" w:rsidRPr="00257B54" w14:paraId="5790FFB9" w14:textId="77777777" w:rsidTr="00A3276E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AE380" w14:textId="77777777" w:rsidR="00C60C2D" w:rsidRPr="00027221" w:rsidRDefault="00C60C2D" w:rsidP="00C60C2D">
            <w:pPr>
              <w:rPr>
                <w:rFonts w:ascii="Arial" w:hAnsi="Arial"/>
                <w:b/>
                <w:bCs/>
                <w:sz w:val="20"/>
              </w:rPr>
            </w:pPr>
            <w:r w:rsidRPr="00027221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bCs/>
                <w:sz w:val="20"/>
              </w:rPr>
              <w:t>2</w:t>
            </w:r>
          </w:p>
          <w:p w14:paraId="6680001B" w14:textId="215E74AE" w:rsidR="00781F32" w:rsidRPr="000D3F50" w:rsidRDefault="00C60C2D" w:rsidP="008D0FF0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 w:rsidRPr="000D3F50">
              <w:rPr>
                <w:rFonts w:ascii="Arial" w:hAnsi="Arial"/>
                <w:i/>
                <w:iCs/>
                <w:color w:val="000000" w:themeColor="text1"/>
                <w:sz w:val="20"/>
              </w:rPr>
              <w:t xml:space="preserve">Beschreibe, was die drei Begriffe bedeuten und wie sie auf die Steine und Felsen wirken. Benutze dazu auch ein Lexikon oder das Internet. Notiere nur Definitionen, die du wirklich verstehst. </w:t>
            </w:r>
          </w:p>
        </w:tc>
      </w:tr>
      <w:tr w:rsidR="00781F32" w:rsidRPr="00C25B95" w14:paraId="0CB65C2A" w14:textId="77777777" w:rsidTr="00A3276E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F35F8" w14:textId="77777777" w:rsidR="00781F32" w:rsidRPr="00314220" w:rsidRDefault="00781F32" w:rsidP="00314220">
            <w:pPr>
              <w:rPr>
                <w:rFonts w:ascii="Arial" w:hAnsi="Arial"/>
                <w:b/>
                <w:sz w:val="20"/>
              </w:rPr>
            </w:pPr>
          </w:p>
        </w:tc>
      </w:tr>
      <w:tr w:rsidR="00A3276E" w:rsidRPr="00C25B95" w14:paraId="2903AA64" w14:textId="77777777" w:rsidTr="00A3276E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B5F75" w14:textId="16884CFB" w:rsidR="00314220" w:rsidRPr="00314220" w:rsidRDefault="00314220" w:rsidP="00314220">
            <w:pPr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 w:rsidRPr="00314220">
              <w:rPr>
                <w:rFonts w:ascii="Arial" w:hAnsi="Arial"/>
                <w:b/>
                <w:bCs/>
                <w:iCs/>
                <w:sz w:val="20"/>
              </w:rPr>
              <w:t>Verwitterung</w:t>
            </w:r>
            <w:r w:rsidRPr="00314220">
              <w:rPr>
                <w:rFonts w:ascii="Arial" w:hAnsi="Arial"/>
                <w:b/>
                <w:bCs/>
                <w:iCs/>
                <w:sz w:val="20"/>
              </w:rPr>
              <w:tab/>
            </w:r>
          </w:p>
          <w:p w14:paraId="4B99CA98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65FE00CF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C71EC00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19779DEF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FCEBAE8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</w:p>
          <w:p w14:paraId="1321F3D9" w14:textId="189490EB" w:rsidR="00314220" w:rsidRP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 w:rsidRPr="00314220">
              <w:rPr>
                <w:rFonts w:ascii="Arial" w:hAnsi="Arial"/>
                <w:b/>
                <w:bCs/>
                <w:iCs/>
                <w:sz w:val="20"/>
              </w:rPr>
              <w:t xml:space="preserve">Wetterbedingte Temperaturunterschiede </w:t>
            </w:r>
          </w:p>
          <w:p w14:paraId="3D61CAF2" w14:textId="11E18116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6BB36AEC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D19C4BC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409D5ACE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43C61B0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</w:p>
          <w:p w14:paraId="4DE0CB13" w14:textId="547679E5" w:rsidR="00314220" w:rsidRP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 w:rsidRPr="00314220">
              <w:rPr>
                <w:rFonts w:ascii="Arial" w:hAnsi="Arial"/>
                <w:b/>
                <w:bCs/>
                <w:iCs/>
                <w:sz w:val="20"/>
              </w:rPr>
              <w:t>Erosion</w:t>
            </w:r>
          </w:p>
          <w:p w14:paraId="1B7C4EC4" w14:textId="38E5404E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0AE68707" w14:textId="77777777" w:rsid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63C6AEA1" w14:textId="77777777" w:rsidR="007B725C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1E1BBBE3" w14:textId="4E5D7E10" w:rsidR="00314220" w:rsidRPr="00314220" w:rsidRDefault="00314220" w:rsidP="00314220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</w:tc>
      </w:tr>
      <w:tr w:rsidR="00A3276E" w:rsidRPr="00C25B95" w14:paraId="7A052FA2" w14:textId="77777777" w:rsidTr="00A3276E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F4970" w14:textId="77777777" w:rsidR="00B10461" w:rsidRDefault="00B10461" w:rsidP="00314220">
            <w:pPr>
              <w:rPr>
                <w:rFonts w:ascii="Arial" w:hAnsi="Arial"/>
                <w:b/>
                <w:sz w:val="20"/>
              </w:rPr>
            </w:pPr>
          </w:p>
          <w:p w14:paraId="4F689411" w14:textId="539E7C9C" w:rsidR="000D3F50" w:rsidRPr="00314220" w:rsidRDefault="000D3F50" w:rsidP="00314220">
            <w:pPr>
              <w:rPr>
                <w:rFonts w:ascii="Arial" w:hAnsi="Arial"/>
                <w:b/>
                <w:sz w:val="20"/>
              </w:rPr>
            </w:pPr>
          </w:p>
        </w:tc>
      </w:tr>
      <w:tr w:rsidR="00A3276E" w:rsidRPr="00C25B95" w14:paraId="09C48CC3" w14:textId="77777777" w:rsidTr="00A3276E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483E4" w14:textId="0D375853" w:rsidR="00A3276E" w:rsidRPr="000D3F50" w:rsidRDefault="000D3F50" w:rsidP="008D0FF0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i/>
                <w:iCs/>
                <w:sz w:val="20"/>
              </w:rPr>
            </w:pPr>
            <w:r w:rsidRPr="000D3F50">
              <w:rPr>
                <w:rFonts w:ascii="Arial" w:hAnsi="Arial"/>
                <w:i/>
                <w:iCs/>
                <w:color w:val="000000" w:themeColor="text1"/>
                <w:sz w:val="20"/>
              </w:rPr>
              <w:t>Beschreibe</w:t>
            </w:r>
            <w:r w:rsidRPr="000D3F50">
              <w:rPr>
                <w:rFonts w:ascii="Arial" w:hAnsi="Arial"/>
                <w:i/>
                <w:iCs/>
                <w:sz w:val="20"/>
              </w:rPr>
              <w:t xml:space="preserve">, wie Wasser eine «Schlucht» oder ein «Kerbtal» entstehen </w:t>
            </w:r>
            <w:r w:rsidR="0079510D">
              <w:rPr>
                <w:rFonts w:ascii="Arial" w:hAnsi="Arial"/>
                <w:i/>
                <w:iCs/>
                <w:sz w:val="20"/>
              </w:rPr>
              <w:t>lässt</w:t>
            </w:r>
            <w:r w:rsidRPr="000D3F50">
              <w:rPr>
                <w:rFonts w:ascii="Arial" w:hAnsi="Arial"/>
                <w:i/>
                <w:iCs/>
                <w:sz w:val="20"/>
              </w:rPr>
              <w:t xml:space="preserve">. </w:t>
            </w:r>
            <w:r w:rsidR="0079510D">
              <w:rPr>
                <w:rFonts w:ascii="Arial" w:hAnsi="Arial"/>
                <w:i/>
                <w:iCs/>
                <w:sz w:val="20"/>
              </w:rPr>
              <w:t>Du kannst</w:t>
            </w:r>
            <w:r w:rsidRPr="000D3F50">
              <w:rPr>
                <w:rFonts w:ascii="Arial" w:hAnsi="Arial"/>
                <w:i/>
                <w:iCs/>
                <w:sz w:val="20"/>
              </w:rPr>
              <w:t xml:space="preserve"> ein Lexikon oder das Internet nutzen.</w:t>
            </w:r>
          </w:p>
        </w:tc>
      </w:tr>
      <w:tr w:rsidR="000D3F50" w:rsidRPr="00C25B95" w14:paraId="0C13D14F" w14:textId="77777777" w:rsidTr="00637147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9DA2D" w14:textId="77777777" w:rsidR="000D3F50" w:rsidRPr="00314220" w:rsidRDefault="000D3F50" w:rsidP="00314220">
            <w:pPr>
              <w:tabs>
                <w:tab w:val="left" w:leader="dot" w:pos="9044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B4F56" w:rsidRPr="00C25B95" w14:paraId="582996C3" w14:textId="77777777" w:rsidTr="006B4F5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7F5E098" w14:textId="7DBBD654" w:rsidR="006B4F56" w:rsidRPr="006B4F56" w:rsidRDefault="006B4F56" w:rsidP="00637147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AD9E2C" wp14:editId="6B84FE0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1406525</wp:posOffset>
                      </wp:positionV>
                      <wp:extent cx="2015490" cy="134620"/>
                      <wp:effectExtent l="0" t="0" r="3810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5490" cy="13462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6B7D6A" w14:textId="4088B000" w:rsidR="006B4F56" w:rsidRPr="00635B7F" w:rsidRDefault="006B4F56" w:rsidP="00635B7F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i w:val="0"/>
                                      <w:iCs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35B7F">
                                    <w:rPr>
                                      <w:rFonts w:ascii="Arial" w:hAnsi="Arial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Bild: SRF mySchool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D9E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7" o:spid="_x0000_s1026" type="#_x0000_t202" style="position:absolute;margin-left:.25pt;margin-top:110.75pt;width:158.7pt;height:1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" stroked="f">
                      <v:textbox inset="0,0,0,0">
                        <w:txbxContent>
                          <w:p w14:paraId="506B7D6A" w14:textId="4088B000" w:rsidR="006B4F56" w:rsidRPr="00635B7F" w:rsidRDefault="006B4F56" w:rsidP="00635B7F">
                            <w:pPr>
                              <w:pStyle w:val="Beschriftung"/>
                              <w:rPr>
                                <w:rFonts w:ascii="Arial" w:hAnsi="Arial"/>
                                <w:i w:val="0"/>
                                <w:iCs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35B7F">
                              <w:rPr>
                                <w:rFonts w:ascii="Arial" w:hAnsi="Arial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Bild: SRF mySchool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iCs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0C4CB33E" wp14:editId="68122CD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44450</wp:posOffset>
                  </wp:positionV>
                  <wp:extent cx="2016000" cy="1342005"/>
                  <wp:effectExtent l="0" t="0" r="3810" b="0"/>
                  <wp:wrapSquare wrapText="bothSides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66FE25C3" w14:textId="77777777" w:rsidR="006B4F56" w:rsidRPr="00314220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>
              <w:rPr>
                <w:rFonts w:ascii="Arial" w:hAnsi="Arial"/>
                <w:b/>
                <w:bCs/>
                <w:iCs/>
                <w:sz w:val="20"/>
              </w:rPr>
              <w:t>Schlucht</w:t>
            </w:r>
          </w:p>
          <w:p w14:paraId="3EFB8F11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3AC6839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182745E0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7C993AFB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38664C4D" w14:textId="20A53905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2A7D369F" w14:textId="77777777" w:rsidR="006B4F56" w:rsidRDefault="006B4F56" w:rsidP="006B4F56">
            <w:pPr>
              <w:tabs>
                <w:tab w:val="left" w:leader="dot" w:pos="9044"/>
              </w:tabs>
              <w:rPr>
                <w:rFonts w:ascii="Arial" w:hAnsi="Arial"/>
                <w:iCs/>
                <w:sz w:val="20"/>
              </w:rPr>
            </w:pPr>
          </w:p>
          <w:p w14:paraId="4789F758" w14:textId="418210B3" w:rsidR="006B4F56" w:rsidRPr="00314220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bCs/>
                <w:iCs/>
                <w:sz w:val="20"/>
              </w:rPr>
            </w:pPr>
            <w:r>
              <w:rPr>
                <w:rFonts w:ascii="Arial" w:hAnsi="Arial"/>
                <w:b/>
                <w:bCs/>
                <w:iCs/>
                <w:sz w:val="20"/>
              </w:rPr>
              <w:t>Kerbtal</w:t>
            </w:r>
          </w:p>
          <w:p w14:paraId="12E2CEDA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2226398B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2F7A53C0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161D05E8" w14:textId="77777777" w:rsidR="006B4F56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  <w:p w14:paraId="54F50E11" w14:textId="72785365" w:rsidR="006B4F56" w:rsidRPr="00314220" w:rsidRDefault="006B4F56" w:rsidP="006B4F56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</w:p>
        </w:tc>
      </w:tr>
    </w:tbl>
    <w:p w14:paraId="270B691E" w14:textId="76938C2C" w:rsidR="002A5BBC" w:rsidRDefault="002A5BBC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A5BBC" w:rsidRPr="00BB4E8F" w14:paraId="3479026C" w14:textId="77777777" w:rsidTr="00B4060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64587D7" w14:textId="4585B3C3" w:rsidR="002A5BBC" w:rsidRPr="008E3519" w:rsidRDefault="008E3519" w:rsidP="008D0FF0">
            <w:pPr>
              <w:pStyle w:val="Listenabsatz"/>
              <w:numPr>
                <w:ilvl w:val="0"/>
                <w:numId w:val="4"/>
              </w:numPr>
              <w:tabs>
                <w:tab w:val="left" w:leader="dot" w:pos="9044"/>
              </w:tabs>
              <w:rPr>
                <w:rFonts w:ascii="Arial" w:hAnsi="Arial"/>
                <w:i/>
                <w:sz w:val="20"/>
              </w:rPr>
            </w:pPr>
            <w:r w:rsidRPr="008E3519">
              <w:rPr>
                <w:rFonts w:ascii="Arial" w:hAnsi="Arial"/>
                <w:i/>
                <w:sz w:val="20"/>
              </w:rPr>
              <w:lastRenderedPageBreak/>
              <w:t>Notiere in die Kästchen mit abgerundeten Ecken, wie Seite des Flusses heisst.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 w:rsidRPr="008E3519">
              <w:rPr>
                <w:rFonts w:ascii="Arial" w:hAnsi="Arial"/>
                <w:i/>
                <w:sz w:val="20"/>
              </w:rPr>
              <w:t>Beschreibe, was auf der jeweiligen Seite passiert und warum.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 w:rsidRPr="008E3519">
              <w:rPr>
                <w:rFonts w:ascii="Arial" w:hAnsi="Arial"/>
                <w:i/>
                <w:sz w:val="20"/>
              </w:rPr>
              <w:t>Zeichne mit einem blauen Pfeil die Fliessrichtung des Flusses ein.</w:t>
            </w:r>
          </w:p>
        </w:tc>
      </w:tr>
      <w:tr w:rsidR="002A5BBC" w:rsidRPr="00C25B95" w14:paraId="487A8396" w14:textId="77777777" w:rsidTr="00B4060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15EAF5F" w14:textId="77777777" w:rsidR="002A5BBC" w:rsidRPr="00C25B95" w:rsidRDefault="002A5BBC" w:rsidP="005B0E4E">
            <w:pPr>
              <w:rPr>
                <w:rFonts w:ascii="Arial" w:hAnsi="Arial"/>
                <w:b/>
                <w:sz w:val="20"/>
              </w:rPr>
            </w:pPr>
          </w:p>
        </w:tc>
      </w:tr>
      <w:tr w:rsidR="00094A5E" w:rsidRPr="00C25B95" w14:paraId="785A9014" w14:textId="77777777" w:rsidTr="00B4060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309CC66" w14:textId="77777777" w:rsidR="00094A5E" w:rsidRDefault="008E00A0" w:rsidP="00094A5E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3435277" wp14:editId="1C4EBC93">
                      <wp:simplePos x="0" y="0"/>
                      <wp:positionH relativeFrom="column">
                        <wp:posOffset>392844</wp:posOffset>
                      </wp:positionH>
                      <wp:positionV relativeFrom="paragraph">
                        <wp:posOffset>2123357</wp:posOffset>
                      </wp:positionV>
                      <wp:extent cx="1518699" cy="487045"/>
                      <wp:effectExtent l="0" t="0" r="24765" b="27305"/>
                      <wp:wrapNone/>
                      <wp:docPr id="7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8699" cy="487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EFCC519" id="Abgerundetes Rechteck 7" o:spid="_x0000_s1026" style="position:absolute;margin-left:30.95pt;margin-top:167.2pt;width:119.6pt;height:38.3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" fillcolor="white [3212]" strokecolor="black [1600]" strokeweight="1pt"/>
                  </w:pict>
                </mc:Fallback>
              </mc:AlternateContent>
            </w:r>
            <w:r>
              <w:rPr>
                <w:rFonts w:ascii="Arial" w:hAnsi="Arial"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559CCDC" wp14:editId="13A51B09">
                      <wp:simplePos x="0" y="0"/>
                      <wp:positionH relativeFrom="column">
                        <wp:posOffset>3557462</wp:posOffset>
                      </wp:positionH>
                      <wp:positionV relativeFrom="paragraph">
                        <wp:posOffset>1503155</wp:posOffset>
                      </wp:positionV>
                      <wp:extent cx="1526651" cy="487045"/>
                      <wp:effectExtent l="0" t="0" r="16510" b="27305"/>
                      <wp:wrapNone/>
                      <wp:docPr id="16" name="Abgerundetes 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6651" cy="487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28FC3C7" id="Abgerundetes Rechteck 16" o:spid="_x0000_s1026" style="position:absolute;margin-left:280.1pt;margin-top:118.35pt;width:120.2pt;height:38.3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" fillcolor="white [3212]" strokecolor="black [1600]" strokeweight="1pt"/>
                  </w:pict>
                </mc:Fallback>
              </mc:AlternateContent>
            </w:r>
            <w:r w:rsidR="00094A5E">
              <w:rPr>
                <w:rFonts w:ascii="Arial" w:hAnsi="Arial"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37AF782" wp14:editId="400AF49F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3361055</wp:posOffset>
                      </wp:positionV>
                      <wp:extent cx="388800" cy="387572"/>
                      <wp:effectExtent l="0" t="0" r="11430" b="1270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00" cy="3875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E8B24C" w14:textId="77777777" w:rsidR="00094A5E" w:rsidRPr="00094A5E" w:rsidRDefault="00094A5E" w:rsidP="00094A5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94A5E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7AF782" id="Rechteck 10" o:spid="_x0000_s1027" style="position:absolute;margin-left:111.75pt;margin-top:264.65pt;width:30.6pt;height:30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" fillcolor="white [3212]" strokecolor="black [1600]" strokeweight="1pt">
                      <v:textbox>
                        <w:txbxContent>
                          <w:p w14:paraId="46E8B24C" w14:textId="77777777" w:rsidR="00094A5E" w:rsidRPr="00094A5E" w:rsidRDefault="00094A5E" w:rsidP="00094A5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4A5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4A5E">
              <w:rPr>
                <w:rFonts w:ascii="Arial" w:hAnsi="Arial"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AC92FEC" wp14:editId="7F57551E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524510</wp:posOffset>
                      </wp:positionV>
                      <wp:extent cx="388800" cy="387572"/>
                      <wp:effectExtent l="0" t="0" r="11430" b="1270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00" cy="3875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3C2873" w14:textId="77777777" w:rsidR="00094A5E" w:rsidRPr="00094A5E" w:rsidRDefault="00094A5E" w:rsidP="00094A5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94A5E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C92FEC" id="Rechteck 12" o:spid="_x0000_s1028" style="position:absolute;margin-left:222.5pt;margin-top:41.3pt;width:30.6pt;height:30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" fillcolor="white [3212]" strokecolor="black [1600]" strokeweight="1pt">
                      <v:textbox>
                        <w:txbxContent>
                          <w:p w14:paraId="483C2873" w14:textId="77777777" w:rsidR="00094A5E" w:rsidRPr="00094A5E" w:rsidRDefault="00094A5E" w:rsidP="00094A5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4A5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4A5E" w:rsidRPr="008E4C13">
              <w:rPr>
                <w:rFonts w:ascii="Arial" w:hAnsi="Arial"/>
                <w:iCs/>
                <w:noProof/>
                <w:sz w:val="20"/>
              </w:rPr>
              <w:drawing>
                <wp:inline distT="0" distB="0" distL="0" distR="0" wp14:anchorId="756F694C" wp14:editId="54696C8A">
                  <wp:extent cx="5832000" cy="4114929"/>
                  <wp:effectExtent l="0" t="0" r="0" b="0"/>
                  <wp:docPr id="14" name="Grafik 14" descr="Ein Bild, das Wasser, Essen, Gras, klei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Wasser, Essen, Gras, klein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411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2D177" w14:textId="7269E8D1" w:rsidR="00637147" w:rsidRPr="00637147" w:rsidRDefault="00637147" w:rsidP="00094A5E">
            <w:pPr>
              <w:rPr>
                <w:rFonts w:ascii="Arial" w:hAnsi="Arial"/>
                <w:bCs/>
                <w:sz w:val="14"/>
                <w:szCs w:val="14"/>
              </w:rPr>
            </w:pPr>
            <w:r w:rsidRPr="00637147">
              <w:rPr>
                <w:rFonts w:ascii="Arial" w:hAnsi="Arial"/>
                <w:bCs/>
                <w:sz w:val="14"/>
                <w:szCs w:val="14"/>
              </w:rPr>
              <w:t>Bild: SRF mySchool</w:t>
            </w:r>
          </w:p>
        </w:tc>
      </w:tr>
      <w:tr w:rsidR="00B757A4" w:rsidRPr="00C25B95" w14:paraId="3FD675FF" w14:textId="77777777" w:rsidTr="00B4060A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D6AB2B9" w14:textId="77777777" w:rsidR="00B757A4" w:rsidRDefault="00B757A4" w:rsidP="005B0E4E">
            <w:pPr>
              <w:rPr>
                <w:rFonts w:ascii="Arial" w:hAnsi="Arial"/>
                <w:b/>
                <w:sz w:val="20"/>
              </w:rPr>
            </w:pPr>
          </w:p>
          <w:p w14:paraId="54D66466" w14:textId="00D6042C" w:rsidR="00750CA9" w:rsidRPr="00C25B95" w:rsidRDefault="00750CA9" w:rsidP="005B0E4E">
            <w:pPr>
              <w:rPr>
                <w:rFonts w:ascii="Arial" w:hAnsi="Arial"/>
                <w:b/>
                <w:sz w:val="20"/>
              </w:rPr>
            </w:pPr>
          </w:p>
        </w:tc>
      </w:tr>
      <w:tr w:rsidR="00B757A4" w:rsidRPr="00C25B95" w14:paraId="1846463B" w14:textId="77777777" w:rsidTr="00B757A4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AD8ADC1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 xml:space="preserve">1 </w:t>
            </w: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358E84E1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378C7552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227D8C81" w14:textId="1CF0B3FB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59356140" w14:textId="19BA1793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4583EFCE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</w:p>
          <w:p w14:paraId="71937B7D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>2</w:t>
            </w: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41F55974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7C759878" w14:textId="77777777" w:rsid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5D346DC5" w14:textId="77777777" w:rsidR="00B757A4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  <w:p w14:paraId="4D2179B0" w14:textId="7DBB4BB8" w:rsidR="00750CA9" w:rsidRPr="00750CA9" w:rsidRDefault="00750CA9" w:rsidP="00750CA9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sz w:val="20"/>
              </w:rPr>
            </w:pPr>
            <w:r>
              <w:rPr>
                <w:rFonts w:ascii="Arial" w:hAnsi="Arial"/>
                <w:iCs/>
                <w:sz w:val="20"/>
              </w:rPr>
              <w:tab/>
            </w:r>
            <w:r>
              <w:rPr>
                <w:rFonts w:ascii="Arial" w:hAnsi="Arial"/>
                <w:iCs/>
                <w:sz w:val="20"/>
              </w:rPr>
              <w:tab/>
            </w:r>
          </w:p>
        </w:tc>
      </w:tr>
    </w:tbl>
    <w:p w14:paraId="3498D0CB" w14:textId="0A59F11E" w:rsidR="004D4125" w:rsidRDefault="004D4125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859B3" w:rsidRPr="00BB4E8F" w14:paraId="072594B8" w14:textId="77777777" w:rsidTr="005B0E4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4C877CD" w14:textId="77777777" w:rsidR="00A859B3" w:rsidRPr="00027221" w:rsidRDefault="00A859B3" w:rsidP="00A859B3">
            <w:pPr>
              <w:rPr>
                <w:rFonts w:ascii="Arial" w:hAnsi="Arial"/>
                <w:b/>
                <w:bCs/>
                <w:sz w:val="20"/>
              </w:rPr>
            </w:pPr>
            <w:r w:rsidRPr="00027221">
              <w:rPr>
                <w:rFonts w:ascii="Arial" w:hAnsi="Arial"/>
                <w:b/>
                <w:bCs/>
                <w:sz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bCs/>
                <w:sz w:val="20"/>
              </w:rPr>
              <w:t>3</w:t>
            </w:r>
            <w:r w:rsidRPr="00027221">
              <w:rPr>
                <w:rFonts w:ascii="Arial" w:hAnsi="Arial"/>
                <w:b/>
                <w:bCs/>
                <w:sz w:val="20"/>
              </w:rPr>
              <w:t xml:space="preserve"> </w:t>
            </w:r>
          </w:p>
          <w:p w14:paraId="55B8C5BE" w14:textId="77777777" w:rsidR="00E8707D" w:rsidRDefault="00E8707D" w:rsidP="008D0FF0">
            <w:pPr>
              <w:pStyle w:val="KeinLeerraum"/>
              <w:numPr>
                <w:ilvl w:val="0"/>
                <w:numId w:val="5"/>
              </w:numPr>
              <w:rPr>
                <w:rFonts w:ascii="Arial" w:hAnsi="Arial"/>
                <w:i/>
                <w:iCs/>
                <w:sz w:val="20"/>
              </w:rPr>
            </w:pPr>
            <w:r w:rsidRPr="00E8707D">
              <w:rPr>
                <w:rFonts w:ascii="Arial" w:hAnsi="Arial"/>
                <w:i/>
                <w:iCs/>
                <w:sz w:val="20"/>
              </w:rPr>
              <w:t xml:space="preserve">Beschrifte das Schema </w:t>
            </w:r>
            <w:r>
              <w:rPr>
                <w:rFonts w:ascii="Arial" w:hAnsi="Arial"/>
                <w:i/>
                <w:iCs/>
                <w:sz w:val="20"/>
              </w:rPr>
              <w:t>des</w:t>
            </w:r>
            <w:r w:rsidRPr="00E8707D">
              <w:rPr>
                <w:rFonts w:ascii="Arial" w:hAnsi="Arial"/>
                <w:i/>
                <w:iCs/>
                <w:sz w:val="20"/>
              </w:rPr>
              <w:t xml:space="preserve"> Flussverlaufs mit den drei Teilbereichen.</w:t>
            </w:r>
          </w:p>
          <w:p w14:paraId="4DF1A62E" w14:textId="77777777" w:rsidR="00E8707D" w:rsidRDefault="00E8707D" w:rsidP="00E8707D">
            <w:pPr>
              <w:pStyle w:val="KeinLeerraum"/>
              <w:ind w:left="360"/>
              <w:rPr>
                <w:rFonts w:ascii="Arial" w:hAnsi="Arial"/>
                <w:i/>
                <w:iCs/>
                <w:sz w:val="20"/>
              </w:rPr>
            </w:pPr>
          </w:p>
          <w:p w14:paraId="0A074D57" w14:textId="77777777" w:rsidR="00E8707D" w:rsidRDefault="00E8707D" w:rsidP="00E8707D">
            <w:pPr>
              <w:pStyle w:val="KeinLeerraum"/>
              <w:ind w:left="360"/>
              <w:rPr>
                <w:rFonts w:ascii="Arial" w:hAnsi="Arial"/>
                <w:i/>
                <w:iCs/>
                <w:sz w:val="20"/>
              </w:rPr>
            </w:pPr>
            <w:r w:rsidRPr="00E8707D">
              <w:rPr>
                <w:rFonts w:ascii="Arial" w:hAnsi="Arial"/>
                <w:i/>
                <w:iCs/>
                <w:sz w:val="20"/>
              </w:rPr>
              <w:t>Beschreibe, was in den drei Bereichen passiert. Benutze die Fachausdrücke, die im Film vorkommen (Erosionstrichter, Mäander, Mündung, Delta, usw.).</w:t>
            </w:r>
          </w:p>
          <w:p w14:paraId="7E7059C0" w14:textId="77777777" w:rsidR="00E8707D" w:rsidRDefault="00E8707D" w:rsidP="00E8707D">
            <w:pPr>
              <w:pStyle w:val="KeinLeerraum"/>
              <w:ind w:left="360"/>
              <w:rPr>
                <w:rFonts w:ascii="Arial" w:hAnsi="Arial"/>
                <w:i/>
                <w:iCs/>
                <w:sz w:val="20"/>
              </w:rPr>
            </w:pPr>
          </w:p>
          <w:p w14:paraId="51A6CD7A" w14:textId="552EC60A" w:rsidR="00A859B3" w:rsidRPr="00E8707D" w:rsidRDefault="00E8707D" w:rsidP="00E8707D">
            <w:pPr>
              <w:pStyle w:val="KeinLeerraum"/>
              <w:ind w:left="360"/>
              <w:rPr>
                <w:rFonts w:ascii="Arial" w:hAnsi="Arial"/>
                <w:i/>
                <w:iCs/>
                <w:sz w:val="20"/>
              </w:rPr>
            </w:pPr>
            <w:r w:rsidRPr="00E8707D">
              <w:rPr>
                <w:rFonts w:ascii="Arial" w:hAnsi="Arial"/>
                <w:i/>
                <w:iCs/>
                <w:sz w:val="20"/>
              </w:rPr>
              <w:t>Eventuell musst du in einem Lexikon oder im Internet nachschauen, was diese Dinge bedeuten.</w:t>
            </w:r>
          </w:p>
        </w:tc>
      </w:tr>
      <w:tr w:rsidR="00A859B3" w:rsidRPr="00C25B95" w14:paraId="3AD81278" w14:textId="77777777" w:rsidTr="005B0E4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7C710B0" w14:textId="77777777" w:rsidR="00A859B3" w:rsidRPr="00C25B95" w:rsidRDefault="00A859B3" w:rsidP="005B0E4E">
            <w:pPr>
              <w:rPr>
                <w:rFonts w:ascii="Arial" w:hAnsi="Arial"/>
                <w:b/>
                <w:sz w:val="20"/>
              </w:rPr>
            </w:pPr>
          </w:p>
        </w:tc>
      </w:tr>
      <w:tr w:rsidR="000547DF" w:rsidRPr="00C25B95" w14:paraId="527A7F51" w14:textId="77777777" w:rsidTr="005B0E4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E102188" w14:textId="7BD345A5" w:rsidR="000547DF" w:rsidRDefault="005B47F8" w:rsidP="005B0E4E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11336C" wp14:editId="475D4E97">
                      <wp:simplePos x="0" y="0"/>
                      <wp:positionH relativeFrom="column">
                        <wp:posOffset>1946662</wp:posOffset>
                      </wp:positionH>
                      <wp:positionV relativeFrom="paragraph">
                        <wp:posOffset>362364</wp:posOffset>
                      </wp:positionV>
                      <wp:extent cx="1024085" cy="365726"/>
                      <wp:effectExtent l="0" t="0" r="24130" b="15875"/>
                      <wp:wrapNone/>
                      <wp:docPr id="20" name="Abgerundetes 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085" cy="36572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7EE50B" w14:textId="77777777" w:rsidR="00E8707D" w:rsidRDefault="00E8707D" w:rsidP="00E870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11336C" id="Abgerundetes Rechteck 7" o:spid="_x0000_s1029" style="position:absolute;margin-left:153.3pt;margin-top:28.55pt;width:80.65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" fillcolor="white [3212]" strokecolor="black [1600]" strokeweight="1pt">
                      <v:textbox>
                        <w:txbxContent>
                          <w:p w14:paraId="777EE50B" w14:textId="77777777" w:rsidR="00E8707D" w:rsidRDefault="00E8707D" w:rsidP="00E8707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3086F8" wp14:editId="2ABE24EE">
                      <wp:simplePos x="0" y="0"/>
                      <wp:positionH relativeFrom="column">
                        <wp:posOffset>2945544</wp:posOffset>
                      </wp:positionH>
                      <wp:positionV relativeFrom="paragraph">
                        <wp:posOffset>990932</wp:posOffset>
                      </wp:positionV>
                      <wp:extent cx="1023620" cy="365125"/>
                      <wp:effectExtent l="0" t="0" r="24130" b="15875"/>
                      <wp:wrapNone/>
                      <wp:docPr id="22" name="Abgerundetes 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620" cy="3651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25DF37" w14:textId="77777777" w:rsidR="00E8707D" w:rsidRDefault="00E8707D" w:rsidP="00E870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3086F8" id="Abgerundetes Rechteck 8" o:spid="_x0000_s1030" style="position:absolute;margin-left:231.95pt;margin-top:78.05pt;width:80.6pt;height:2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" fillcolor="white [3212]" strokecolor="black [1600]" strokeweight="1pt">
                      <v:textbox>
                        <w:txbxContent>
                          <w:p w14:paraId="5A25DF37" w14:textId="77777777" w:rsidR="00E8707D" w:rsidRDefault="00E8707D" w:rsidP="00E8707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F289CC" wp14:editId="5B9B839E">
                      <wp:simplePos x="0" y="0"/>
                      <wp:positionH relativeFrom="column">
                        <wp:posOffset>3692967</wp:posOffset>
                      </wp:positionH>
                      <wp:positionV relativeFrom="paragraph">
                        <wp:posOffset>1554646</wp:posOffset>
                      </wp:positionV>
                      <wp:extent cx="1104900" cy="365125"/>
                      <wp:effectExtent l="0" t="0" r="19050" b="15875"/>
                      <wp:wrapNone/>
                      <wp:docPr id="23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3651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EC2CF6" w14:textId="77777777" w:rsidR="00E8707D" w:rsidRDefault="00E8707D" w:rsidP="00E870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F289CC" id="Abgerundetes Rechteck 10" o:spid="_x0000_s1031" style="position:absolute;margin-left:290.8pt;margin-top:122.4pt;width:87pt;height:2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" fillcolor="white [3212]" strokecolor="black [1600]" strokeweight="1pt">
                      <v:textbox>
                        <w:txbxContent>
                          <w:p w14:paraId="32EC2CF6" w14:textId="77777777" w:rsidR="00E8707D" w:rsidRDefault="00E8707D" w:rsidP="00E8707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BBB6FA" wp14:editId="105F8B6E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2698750</wp:posOffset>
                      </wp:positionV>
                      <wp:extent cx="345171" cy="345600"/>
                      <wp:effectExtent l="0" t="0" r="17145" b="1651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171" cy="34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86E8F8" w14:textId="77777777" w:rsidR="00E8707D" w:rsidRPr="00E8707D" w:rsidRDefault="00E8707D" w:rsidP="00E8707D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8707D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BB6FA" id="Rechteck 25" o:spid="_x0000_s1032" style="position:absolute;margin-left:68.75pt;margin-top:212.5pt;width:27.2pt;height:2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" fillcolor="white [3212]" strokecolor="black [1600]" strokeweight="1pt">
                      <v:textbox>
                        <w:txbxContent>
                          <w:p w14:paraId="0686E8F8" w14:textId="77777777" w:rsidR="00E8707D" w:rsidRPr="00E8707D" w:rsidRDefault="00E8707D" w:rsidP="00E8707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8707D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C56620" wp14:editId="00D5425D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2832100</wp:posOffset>
                      </wp:positionV>
                      <wp:extent cx="344805" cy="345600"/>
                      <wp:effectExtent l="0" t="0" r="17145" b="1651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34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EEF2F9" w14:textId="77777777" w:rsidR="00E8707D" w:rsidRPr="00E8707D" w:rsidRDefault="00E8707D" w:rsidP="00E8707D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8707D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56620" id="Rechteck 26" o:spid="_x0000_s1033" style="position:absolute;margin-left:218pt;margin-top:223pt;width:27.15pt;height:27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" fillcolor="white [3212]" strokecolor="black [1600]" strokeweight="1pt">
                      <v:textbox>
                        <w:txbxContent>
                          <w:p w14:paraId="32EEF2F9" w14:textId="77777777" w:rsidR="00E8707D" w:rsidRPr="00E8707D" w:rsidRDefault="00E8707D" w:rsidP="00E8707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8707D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23B5F0" wp14:editId="3C74C3CB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1384300</wp:posOffset>
                      </wp:positionV>
                      <wp:extent cx="344805" cy="345600"/>
                      <wp:effectExtent l="0" t="0" r="17145" b="16510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34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E51B06" w14:textId="77777777" w:rsidR="00E8707D" w:rsidRPr="00E8707D" w:rsidRDefault="00E8707D" w:rsidP="00E8707D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8707D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3B5F0" id="Rechteck 27" o:spid="_x0000_s1034" style="position:absolute;margin-left:21.5pt;margin-top:109pt;width:27.15pt;height:27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" fillcolor="white [3212]" strokecolor="black [1600]" strokeweight="1pt">
                      <v:textbox>
                        <w:txbxContent>
                          <w:p w14:paraId="60E51B06" w14:textId="77777777" w:rsidR="00E8707D" w:rsidRPr="00E8707D" w:rsidRDefault="00E8707D" w:rsidP="00E8707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8707D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8707D"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  <w:drawing>
                <wp:inline distT="0" distB="0" distL="0" distR="0" wp14:anchorId="0F7715F0" wp14:editId="348643F6">
                  <wp:extent cx="5832000" cy="3275357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327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49EBC" w14:textId="04D42DD4" w:rsidR="000547DF" w:rsidRPr="00E8707D" w:rsidRDefault="00E8707D" w:rsidP="005B0E4E">
            <w:pPr>
              <w:rPr>
                <w:rFonts w:ascii="Arial" w:hAnsi="Arial"/>
                <w:bCs/>
                <w:sz w:val="14"/>
                <w:szCs w:val="14"/>
              </w:rPr>
            </w:pPr>
            <w:r w:rsidRPr="00E8707D">
              <w:rPr>
                <w:rFonts w:ascii="Arial" w:hAnsi="Arial"/>
                <w:bCs/>
                <w:sz w:val="14"/>
                <w:szCs w:val="14"/>
              </w:rPr>
              <w:t>Bild: SRF mySchool</w:t>
            </w:r>
          </w:p>
        </w:tc>
      </w:tr>
      <w:tr w:rsidR="00580078" w:rsidRPr="00C25B95" w14:paraId="414DD907" w14:textId="77777777" w:rsidTr="005B0E4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A404BD8" w14:textId="77777777" w:rsidR="00580078" w:rsidRDefault="00580078" w:rsidP="005B0E4E">
            <w:pP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</w:pPr>
          </w:p>
          <w:p w14:paraId="1C213729" w14:textId="23DAA3C5" w:rsidR="00580078" w:rsidRDefault="00580078" w:rsidP="005B0E4E">
            <w:pPr>
              <w:rPr>
                <w:rFonts w:ascii="Arial" w:hAnsi="Arial"/>
                <w:i/>
                <w:iCs/>
                <w:noProof/>
                <w:color w:val="000000" w:themeColor="text1"/>
                <w:sz w:val="20"/>
              </w:rPr>
            </w:pPr>
          </w:p>
        </w:tc>
      </w:tr>
      <w:tr w:rsidR="00580078" w:rsidRPr="00C25B95" w14:paraId="4E21CBD4" w14:textId="77777777" w:rsidTr="005B0E4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2FF184D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 xml:space="preserve">1 </w:t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0F53E9B0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2138C2C2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19945157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6A01274E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</w:p>
          <w:p w14:paraId="494DDE16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 xml:space="preserve">2 </w:t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4B4DCA68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025ADE83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7316FC30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53D5AAE9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Cs/>
                <w:color w:val="000000" w:themeColor="text1"/>
                <w:sz w:val="20"/>
              </w:rPr>
            </w:pPr>
          </w:p>
          <w:p w14:paraId="470A8596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>3</w:t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79B39644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70369D4F" w14:textId="77777777" w:rsidR="00F062D3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  <w:p w14:paraId="25A1E02C" w14:textId="7AC4EFF6" w:rsidR="00580078" w:rsidRPr="00580078" w:rsidRDefault="00F062D3" w:rsidP="00F062D3">
            <w:pPr>
              <w:tabs>
                <w:tab w:val="left" w:leader="dot" w:pos="9044"/>
              </w:tabs>
              <w:spacing w:line="360" w:lineRule="auto"/>
              <w:ind w:left="284" w:hanging="284"/>
              <w:rPr>
                <w:rFonts w:ascii="Arial" w:hAnsi="Arial"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  <w:r>
              <w:rPr>
                <w:rFonts w:ascii="Arial" w:hAnsi="Arial"/>
                <w:iCs/>
                <w:color w:val="000000" w:themeColor="text1"/>
                <w:sz w:val="20"/>
              </w:rPr>
              <w:tab/>
            </w:r>
          </w:p>
        </w:tc>
      </w:tr>
    </w:tbl>
    <w:p w14:paraId="3783BDE0" w14:textId="2423F1F9" w:rsidR="00580078" w:rsidRDefault="00580078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61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9266AE" w:rsidRPr="00E8707D" w14:paraId="2B1D6F01" w14:textId="77777777" w:rsidTr="009266AE">
        <w:tc>
          <w:tcPr>
            <w:tcW w:w="9361" w:type="dxa"/>
            <w:tcBorders>
              <w:top w:val="nil"/>
              <w:left w:val="nil"/>
              <w:bottom w:val="nil"/>
              <w:right w:val="nil"/>
            </w:tcBorders>
          </w:tcPr>
          <w:p w14:paraId="33DA239A" w14:textId="1975BE43" w:rsidR="009266AE" w:rsidRDefault="009266AE" w:rsidP="009266AE">
            <w:pPr>
              <w:pStyle w:val="Listenabsatz"/>
              <w:numPr>
                <w:ilvl w:val="0"/>
                <w:numId w:val="5"/>
              </w:numPr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bookmarkStart w:id="0" w:name="_GoBack"/>
            <w:bookmarkEnd w:id="0"/>
            <w:r w:rsidRPr="009266AE">
              <w:rPr>
                <w:rFonts w:ascii="Arial" w:hAnsi="Arial"/>
                <w:i/>
                <w:iCs/>
                <w:color w:val="000000" w:themeColor="text1"/>
                <w:sz w:val="20"/>
              </w:rPr>
              <w:lastRenderedPageBreak/>
              <w:t xml:space="preserve">Suche auf </w:t>
            </w:r>
            <w:hyperlink r:id="rId11" w:history="1">
              <w:r w:rsidRPr="009266AE">
                <w:rPr>
                  <w:rStyle w:val="Hyperlink"/>
                  <w:rFonts w:ascii="Arial" w:hAnsi="Arial"/>
                  <w:i/>
                  <w:iCs/>
                  <w:sz w:val="20"/>
                </w:rPr>
                <w:t>www.map.geo.admin.ch</w:t>
              </w:r>
            </w:hyperlink>
            <w:r w:rsidRPr="009266AE">
              <w:rPr>
                <w:rFonts w:ascii="Arial" w:hAnsi="Arial"/>
                <w:i/>
                <w:iCs/>
                <w:color w:val="000000" w:themeColor="text1"/>
                <w:sz w:val="20"/>
              </w:rPr>
              <w:t xml:space="preserve"> nach dem Ort «Guttannen (BE)». Achte darauf, dass du wirklich die Ortschaft angezeigt bekommst.</w:t>
            </w:r>
          </w:p>
          <w:p w14:paraId="2C1ADDD7" w14:textId="77777777" w:rsid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</w:p>
          <w:p w14:paraId="6B7F85A9" w14:textId="247FFFB2" w:rsid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 w:rsidRPr="009266AE">
              <w:rPr>
                <w:rFonts w:ascii="Arial" w:hAnsi="Arial"/>
                <w:i/>
                <w:iCs/>
                <w:color w:val="000000" w:themeColor="text1"/>
                <w:sz w:val="20"/>
              </w:rPr>
              <w:t xml:space="preserve">Stelle die Ansicht so ein, dass du sowohl das Dorf wie auch </w:t>
            </w: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>die Mündung</w:t>
            </w:r>
            <w:r w:rsidRPr="009266AE">
              <w:rPr>
                <w:rFonts w:ascii="Arial" w:hAnsi="Arial"/>
                <w:i/>
                <w:iCs/>
                <w:color w:val="000000" w:themeColor="text1"/>
                <w:sz w:val="20"/>
              </w:rPr>
              <w:t xml:space="preserve"> des «Rotlouwibaches» in die Aare siehst.</w:t>
            </w:r>
          </w:p>
          <w:p w14:paraId="6F05DB16" w14:textId="77777777" w:rsid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</w:p>
          <w:p w14:paraId="1675CC77" w14:textId="77777777" w:rsid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 w:rsidRPr="009266AE">
              <w:rPr>
                <w:rFonts w:ascii="Arial" w:hAnsi="Arial"/>
                <w:i/>
                <w:iCs/>
                <w:color w:val="000000" w:themeColor="text1"/>
                <w:sz w:val="20"/>
              </w:rPr>
              <w:t xml:space="preserve">Klicke im Menüpunkt «Dargestellte Karten» das Kästchen «Zeitreise - Kartenwerke» an. </w:t>
            </w:r>
          </w:p>
          <w:p w14:paraId="4E5CE4D6" w14:textId="77777777" w:rsid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</w:p>
          <w:p w14:paraId="6D13C946" w14:textId="5CC3BC6F" w:rsidR="009266AE" w:rsidRPr="009266AE" w:rsidRDefault="009266AE" w:rsidP="009266AE">
            <w:pPr>
              <w:pStyle w:val="Listenabsatz"/>
              <w:ind w:left="360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>Vergleiche dann die Karten von 2004 (vor dem Murgang) mit 2007 (nach dem Murgang). Was fällt dir auf? Erstelle dazu eine kleine Skizze.</w:t>
            </w:r>
          </w:p>
        </w:tc>
      </w:tr>
      <w:tr w:rsidR="009266AE" w:rsidRPr="00C25B95" w14:paraId="3E423896" w14:textId="77777777" w:rsidTr="009266AE">
        <w:tc>
          <w:tcPr>
            <w:tcW w:w="9361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338347C" w14:textId="77777777" w:rsidR="009266AE" w:rsidRPr="00C25B95" w:rsidRDefault="009266AE" w:rsidP="0084243D">
            <w:pPr>
              <w:rPr>
                <w:rFonts w:ascii="Arial" w:hAnsi="Arial"/>
                <w:b/>
                <w:sz w:val="20"/>
              </w:rPr>
            </w:pPr>
          </w:p>
        </w:tc>
      </w:tr>
      <w:tr w:rsidR="00580078" w:rsidRPr="00A859B3" w14:paraId="7DE8A166" w14:textId="77777777" w:rsidTr="009266AE">
        <w:trPr>
          <w:trHeight w:val="5171"/>
        </w:trPr>
        <w:tc>
          <w:tcPr>
            <w:tcW w:w="93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E2B4AFE" w14:textId="5B76A22C" w:rsidR="009266AE" w:rsidRPr="009266AE" w:rsidRDefault="009266AE" w:rsidP="009266AE">
            <w:pPr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</w:p>
        </w:tc>
      </w:tr>
      <w:tr w:rsidR="00580078" w:rsidRPr="00C25B95" w14:paraId="622972F7" w14:textId="77777777" w:rsidTr="009266AE">
        <w:tc>
          <w:tcPr>
            <w:tcW w:w="936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4F4A721" w14:textId="77777777" w:rsidR="00580078" w:rsidRDefault="00580078" w:rsidP="005B0E4E">
            <w:pPr>
              <w:rPr>
                <w:rFonts w:ascii="Arial" w:hAnsi="Arial"/>
                <w:b/>
                <w:sz w:val="20"/>
              </w:rPr>
            </w:pPr>
          </w:p>
          <w:p w14:paraId="6084CFEC" w14:textId="56A00BE1" w:rsidR="009266AE" w:rsidRPr="00C25B95" w:rsidRDefault="009266AE" w:rsidP="005B0E4E">
            <w:pPr>
              <w:rPr>
                <w:rFonts w:ascii="Arial" w:hAnsi="Arial"/>
                <w:b/>
                <w:sz w:val="20"/>
              </w:rPr>
            </w:pPr>
          </w:p>
        </w:tc>
      </w:tr>
      <w:tr w:rsidR="009266AE" w:rsidRPr="00C25B95" w14:paraId="46735103" w14:textId="77777777" w:rsidTr="009266AE">
        <w:tc>
          <w:tcPr>
            <w:tcW w:w="9361" w:type="dxa"/>
            <w:tcBorders>
              <w:top w:val="nil"/>
              <w:left w:val="nil"/>
              <w:bottom w:val="nil"/>
              <w:right w:val="nil"/>
            </w:tcBorders>
          </w:tcPr>
          <w:p w14:paraId="03CDD62C" w14:textId="573DA171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0A9DFB87" w14:textId="72674A3C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69C71D97" w14:textId="7F97C5FF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16C728DD" w14:textId="7C93BE8B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404D435D" w14:textId="77777777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6F1E2BA3" w14:textId="77777777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53F5CC7A" w14:textId="77777777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17B24654" w14:textId="77777777" w:rsid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  <w:p w14:paraId="106D26B9" w14:textId="2D40CE79" w:rsidR="009266AE" w:rsidRPr="009266AE" w:rsidRDefault="009266AE" w:rsidP="009266AE">
            <w:pPr>
              <w:tabs>
                <w:tab w:val="left" w:leader="dot" w:pos="9044"/>
              </w:tabs>
              <w:spacing w:line="360" w:lineRule="auto"/>
              <w:rPr>
                <w:rFonts w:ascii="Arial" w:hAnsi="Arial"/>
                <w:i/>
                <w:iCs/>
                <w:color w:val="000000" w:themeColor="text1"/>
                <w:sz w:val="20"/>
              </w:rPr>
            </w:pPr>
            <w:r>
              <w:rPr>
                <w:rFonts w:ascii="Arial" w:hAnsi="Arial"/>
                <w:i/>
                <w:iCs/>
                <w:color w:val="000000" w:themeColor="text1"/>
                <w:sz w:val="20"/>
              </w:rPr>
              <w:tab/>
            </w:r>
          </w:p>
        </w:tc>
      </w:tr>
    </w:tbl>
    <w:p w14:paraId="13C4A831" w14:textId="3B4817E5" w:rsidR="00B16694" w:rsidRPr="00EF10E0" w:rsidRDefault="00B16694">
      <w:pPr>
        <w:rPr>
          <w:rFonts w:ascii="Arial" w:hAnsi="Arial"/>
          <w:b/>
          <w:sz w:val="20"/>
        </w:rPr>
      </w:pPr>
    </w:p>
    <w:sectPr w:rsidR="00B16694" w:rsidRPr="00EF10E0" w:rsidSect="00FB2AB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1C8C7" w14:textId="77777777" w:rsidR="00A47F61" w:rsidRDefault="00A47F61">
      <w:r>
        <w:separator/>
      </w:r>
    </w:p>
  </w:endnote>
  <w:endnote w:type="continuationSeparator" w:id="0">
    <w:p w14:paraId="567CD9BC" w14:textId="77777777" w:rsidR="00A47F61" w:rsidRDefault="00A4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libri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5D11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EE590A2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27C210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F0AF65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298118A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67EA64DA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9D01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03DE42FF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5E72693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FBFAEF2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7A72FB7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CD1252">
            <w:rPr>
              <w:rFonts w:ascii="Arial" w:hAnsi="Arial"/>
              <w:b/>
              <w:noProof/>
              <w:sz w:val="18"/>
              <w:szCs w:val="18"/>
            </w:rPr>
            <w:t>4</w:t>
          </w:r>
          <w:r w:rsidR="00FB2AB5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00BCD701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33412" w14:textId="77777777" w:rsidR="00A47F61" w:rsidRDefault="00A47F61">
      <w:r>
        <w:separator/>
      </w:r>
    </w:p>
  </w:footnote>
  <w:footnote w:type="continuationSeparator" w:id="0">
    <w:p w14:paraId="310624AA" w14:textId="77777777" w:rsidR="00A47F61" w:rsidRDefault="00A47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14:paraId="65B98587" w14:textId="77777777" w:rsidTr="00082EBA">
      <w:trPr>
        <w:trHeight w:val="430"/>
      </w:trPr>
      <w:tc>
        <w:tcPr>
          <w:tcW w:w="2761" w:type="dxa"/>
        </w:tcPr>
        <w:p w14:paraId="0F212C11" w14:textId="77777777" w:rsidR="000C47C9" w:rsidRDefault="000C47C9" w:rsidP="000C47C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D09026" wp14:editId="7E36C802">
                <wp:extent cx="1656000" cy="421052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06A43CB4" w14:textId="77777777" w:rsidR="000C47C9" w:rsidRPr="002D01FD" w:rsidRDefault="004556B6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72CE40B3" w14:textId="77777777" w:rsidTr="00370556">
      <w:trPr>
        <w:trHeight w:hRule="exact" w:val="227"/>
      </w:trPr>
      <w:tc>
        <w:tcPr>
          <w:tcW w:w="9356" w:type="dxa"/>
          <w:gridSpan w:val="2"/>
        </w:tcPr>
        <w:p w14:paraId="19447878" w14:textId="77777777" w:rsidR="000C47C9" w:rsidRDefault="000C47C9" w:rsidP="000C47C9">
          <w:pPr>
            <w:pStyle w:val="Kopfzeile"/>
          </w:pPr>
        </w:p>
      </w:tc>
    </w:tr>
    <w:tr w:rsidR="000C47C9" w14:paraId="074F7B61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D94FA33" w14:textId="5FF7086C" w:rsidR="000C47C9" w:rsidRPr="00AF5072" w:rsidRDefault="00A276FA" w:rsidP="0026410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Wasserwelt Schweiz</w:t>
          </w:r>
          <w:r w:rsidR="00DD6A08">
            <w:rPr>
              <w:rFonts w:ascii="Arial" w:hAnsi="Arial"/>
              <w:b/>
              <w:sz w:val="18"/>
              <w:szCs w:val="18"/>
            </w:rPr>
            <w:t>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="00DC78F7">
            <w:rPr>
              <w:rFonts w:ascii="Arial" w:hAnsi="Arial"/>
              <w:b/>
              <w:sz w:val="18"/>
              <w:szCs w:val="18"/>
            </w:rPr>
            <w:t>Kraft des Wassers</w:t>
          </w:r>
        </w:p>
      </w:tc>
    </w:tr>
  </w:tbl>
  <w:p w14:paraId="0F3CEDAA" w14:textId="77777777" w:rsidR="00F70D14" w:rsidRDefault="00F70D14">
    <w:pPr>
      <w:pStyle w:val="Kopfzeile"/>
      <w:rPr>
        <w:rFonts w:ascii="Arial" w:hAnsi="Arial"/>
        <w:sz w:val="20"/>
      </w:rPr>
    </w:pPr>
  </w:p>
  <w:p w14:paraId="2F7659CB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4865"/>
      <w:gridCol w:w="1559"/>
    </w:tblGrid>
    <w:tr w:rsidR="00EE5943" w14:paraId="2DF0C83A" w14:textId="77777777" w:rsidTr="009B3528">
      <w:trPr>
        <w:trHeight w:val="426"/>
      </w:trPr>
      <w:tc>
        <w:tcPr>
          <w:tcW w:w="2762" w:type="dxa"/>
        </w:tcPr>
        <w:p w14:paraId="7F25D26A" w14:textId="77777777" w:rsidR="00EE5943" w:rsidRPr="0008046F" w:rsidRDefault="00EE5943" w:rsidP="00EE594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A3FC80" wp14:editId="2C1A7313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3"/>
          <w:vAlign w:val="bottom"/>
        </w:tcPr>
        <w:p w14:paraId="69063374" w14:textId="77777777" w:rsidR="00EE5943" w:rsidRPr="002D01FD" w:rsidRDefault="00EE5943" w:rsidP="00EE594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EE5943" w14:paraId="2F56E74C" w14:textId="77777777" w:rsidTr="00115B69">
      <w:trPr>
        <w:trHeight w:hRule="exact" w:val="227"/>
      </w:trPr>
      <w:tc>
        <w:tcPr>
          <w:tcW w:w="9356" w:type="dxa"/>
          <w:gridSpan w:val="4"/>
        </w:tcPr>
        <w:p w14:paraId="093E1FCE" w14:textId="77777777" w:rsidR="00EE5943" w:rsidRPr="00092BCF" w:rsidRDefault="00EE5943" w:rsidP="00EE5943">
          <w:pPr>
            <w:pStyle w:val="Kopfzeile"/>
            <w:rPr>
              <w:rFonts w:ascii="Arial" w:hAnsi="Arial"/>
              <w:sz w:val="20"/>
            </w:rPr>
          </w:pPr>
        </w:p>
      </w:tc>
    </w:tr>
    <w:tr w:rsidR="009B3528" w14:paraId="3ED58D92" w14:textId="77777777" w:rsidTr="00CD4F5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3F410B2" w14:textId="38A24E1D" w:rsidR="009B3528" w:rsidRPr="005301DE" w:rsidRDefault="00DC78F7" w:rsidP="00EE5943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459B932A" wp14:editId="7C6989EC">
                <wp:extent cx="1656000" cy="930475"/>
                <wp:effectExtent l="0" t="0" r="1905" b="3175"/>
                <wp:docPr id="4" name="Grafik 4" descr="Ein Bild, das draußen, Wasser, Fluss, Perso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kraft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5315E72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C7C0B9"/>
          <w:vAlign w:val="center"/>
        </w:tcPr>
        <w:p w14:paraId="160821C5" w14:textId="77777777" w:rsidR="009B3528" w:rsidRPr="002D01FD" w:rsidRDefault="009B3528" w:rsidP="00EE594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  <w:tc>
        <w:tcPr>
          <w:tcW w:w="1559" w:type="dxa"/>
          <w:vMerge w:val="restart"/>
          <w:shd w:val="clear" w:color="auto" w:fill="auto"/>
          <w:vAlign w:val="center"/>
        </w:tcPr>
        <w:p w14:paraId="420116D4" w14:textId="3334CC7C" w:rsidR="009B3528" w:rsidRPr="002D01FD" w:rsidRDefault="009B3528" w:rsidP="00CD4F5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noProof/>
              <w:sz w:val="20"/>
            </w:rPr>
            <w:drawing>
              <wp:inline distT="0" distB="0" distL="0" distR="0" wp14:anchorId="0B956F3E" wp14:editId="2D23E622">
                <wp:extent cx="935990" cy="93599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B3528" w14:paraId="2789DB38" w14:textId="77777777" w:rsidTr="00CD4F5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1A4E99D" w14:textId="77777777" w:rsidR="009B3528" w:rsidRDefault="009B3528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EA30221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EAEAEA"/>
          <w:vAlign w:val="bottom"/>
        </w:tcPr>
        <w:p w14:paraId="64CA1C7B" w14:textId="77777777" w:rsidR="009B3528" w:rsidRPr="006F2C9E" w:rsidRDefault="009B3528" w:rsidP="00EE594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Wasserwelt Schweiz</w:t>
          </w:r>
        </w:p>
      </w:tc>
      <w:tc>
        <w:tcPr>
          <w:tcW w:w="1559" w:type="dxa"/>
          <w:vMerge/>
          <w:shd w:val="clear" w:color="auto" w:fill="auto"/>
          <w:vAlign w:val="bottom"/>
        </w:tcPr>
        <w:p w14:paraId="5E957A83" w14:textId="5E46FFA4" w:rsidR="009B3528" w:rsidRPr="006F2C9E" w:rsidRDefault="009B3528" w:rsidP="00EE5943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9B3528" w14:paraId="5B8DE49C" w14:textId="77777777" w:rsidTr="00CD4F5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EABAED6" w14:textId="77777777" w:rsidR="009B3528" w:rsidRDefault="009B3528" w:rsidP="00EE594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B5F2A1F" w14:textId="77777777" w:rsidR="009B3528" w:rsidRDefault="009B3528" w:rsidP="00EE5943">
          <w:pPr>
            <w:pStyle w:val="Kopfzeile"/>
          </w:pPr>
        </w:p>
      </w:tc>
      <w:tc>
        <w:tcPr>
          <w:tcW w:w="4865" w:type="dxa"/>
          <w:shd w:val="clear" w:color="auto" w:fill="EAEAEA"/>
          <w:vAlign w:val="center"/>
        </w:tcPr>
        <w:p w14:paraId="4E9C30D0" w14:textId="77777777" w:rsidR="00DC78F7" w:rsidRDefault="00DC78F7" w:rsidP="00DC78F7">
          <w:pPr>
            <w:pStyle w:val="Kopfzeile"/>
            <w:rPr>
              <w:rFonts w:ascii="Arial" w:hAnsi="Arial"/>
              <w:sz w:val="18"/>
              <w:szCs w:val="18"/>
            </w:rPr>
          </w:pPr>
          <w:r w:rsidRPr="009011A9">
            <w:rPr>
              <w:rFonts w:ascii="Arial" w:hAnsi="Arial"/>
              <w:sz w:val="18"/>
              <w:szCs w:val="18"/>
            </w:rPr>
            <w:t>Kraft des Wassers</w:t>
          </w:r>
        </w:p>
        <w:p w14:paraId="5322EBE0" w14:textId="77777777" w:rsidR="009B3528" w:rsidRDefault="009B3528" w:rsidP="00E543B7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C85CFFF" w14:textId="7092E65B" w:rsidR="009B3528" w:rsidRDefault="009B3528" w:rsidP="00EE594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11:</w:t>
          </w:r>
          <w:r w:rsidR="00DC78F7">
            <w:rPr>
              <w:rFonts w:ascii="Arial" w:hAnsi="Arial"/>
              <w:sz w:val="18"/>
              <w:szCs w:val="18"/>
            </w:rPr>
            <w:t>40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  <w:tc>
        <w:tcPr>
          <w:tcW w:w="1559" w:type="dxa"/>
          <w:vMerge/>
          <w:shd w:val="clear" w:color="auto" w:fill="auto"/>
          <w:vAlign w:val="center"/>
        </w:tcPr>
        <w:p w14:paraId="31566C84" w14:textId="686088AF" w:rsidR="009B3528" w:rsidRPr="0070624B" w:rsidRDefault="009B3528" w:rsidP="00EE5943">
          <w:pPr>
            <w:pStyle w:val="Kopfzeile"/>
            <w:rPr>
              <w:sz w:val="18"/>
              <w:szCs w:val="18"/>
            </w:rPr>
          </w:pPr>
        </w:p>
      </w:tc>
    </w:tr>
  </w:tbl>
  <w:p w14:paraId="438D1BA0" w14:textId="77777777" w:rsidR="00A961F1" w:rsidRDefault="00A961F1">
    <w:pPr>
      <w:pStyle w:val="Kopfzeile"/>
      <w:rPr>
        <w:rFonts w:ascii="Arial" w:hAnsi="Arial"/>
        <w:sz w:val="20"/>
      </w:rPr>
    </w:pPr>
  </w:p>
  <w:p w14:paraId="19733450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3C6"/>
    <w:multiLevelType w:val="hybridMultilevel"/>
    <w:tmpl w:val="F99A30B4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E57CD5"/>
    <w:multiLevelType w:val="hybridMultilevel"/>
    <w:tmpl w:val="8682BDA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144070"/>
    <w:multiLevelType w:val="hybridMultilevel"/>
    <w:tmpl w:val="C63A18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D71CB5"/>
    <w:multiLevelType w:val="hybridMultilevel"/>
    <w:tmpl w:val="01208858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411E06"/>
    <w:multiLevelType w:val="hybridMultilevel"/>
    <w:tmpl w:val="04EC1536"/>
    <w:lvl w:ilvl="0" w:tplc="08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362EBE"/>
    <w:multiLevelType w:val="hybridMultilevel"/>
    <w:tmpl w:val="2E4C62D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50"/>
    <w:rsid w:val="0000034E"/>
    <w:rsid w:val="00000AE7"/>
    <w:rsid w:val="000013E8"/>
    <w:rsid w:val="00004DA2"/>
    <w:rsid w:val="00012008"/>
    <w:rsid w:val="0001296F"/>
    <w:rsid w:val="00013D92"/>
    <w:rsid w:val="00015CF6"/>
    <w:rsid w:val="000166DD"/>
    <w:rsid w:val="00020555"/>
    <w:rsid w:val="00026569"/>
    <w:rsid w:val="00034C0B"/>
    <w:rsid w:val="0003525A"/>
    <w:rsid w:val="0003565C"/>
    <w:rsid w:val="0004298A"/>
    <w:rsid w:val="00046687"/>
    <w:rsid w:val="000479AB"/>
    <w:rsid w:val="000508C4"/>
    <w:rsid w:val="00051876"/>
    <w:rsid w:val="00052CE6"/>
    <w:rsid w:val="000542A1"/>
    <w:rsid w:val="000547DF"/>
    <w:rsid w:val="00054A08"/>
    <w:rsid w:val="000560A6"/>
    <w:rsid w:val="0005616D"/>
    <w:rsid w:val="00056661"/>
    <w:rsid w:val="00057541"/>
    <w:rsid w:val="00061D71"/>
    <w:rsid w:val="00061EBE"/>
    <w:rsid w:val="00063968"/>
    <w:rsid w:val="000640B5"/>
    <w:rsid w:val="00065561"/>
    <w:rsid w:val="00070DE1"/>
    <w:rsid w:val="00071CAA"/>
    <w:rsid w:val="000734E0"/>
    <w:rsid w:val="00073AB1"/>
    <w:rsid w:val="00075B62"/>
    <w:rsid w:val="000819E5"/>
    <w:rsid w:val="00082EBA"/>
    <w:rsid w:val="00084D51"/>
    <w:rsid w:val="000854FF"/>
    <w:rsid w:val="00085A93"/>
    <w:rsid w:val="00085FB9"/>
    <w:rsid w:val="00086C9A"/>
    <w:rsid w:val="00087330"/>
    <w:rsid w:val="000878C3"/>
    <w:rsid w:val="00090A9C"/>
    <w:rsid w:val="00090FA0"/>
    <w:rsid w:val="00092F9D"/>
    <w:rsid w:val="00094A5E"/>
    <w:rsid w:val="000965B2"/>
    <w:rsid w:val="00097407"/>
    <w:rsid w:val="00097707"/>
    <w:rsid w:val="00097C29"/>
    <w:rsid w:val="000A232D"/>
    <w:rsid w:val="000A521D"/>
    <w:rsid w:val="000A65A2"/>
    <w:rsid w:val="000A742F"/>
    <w:rsid w:val="000B255C"/>
    <w:rsid w:val="000B40B0"/>
    <w:rsid w:val="000B4274"/>
    <w:rsid w:val="000B70D1"/>
    <w:rsid w:val="000B73FE"/>
    <w:rsid w:val="000C0015"/>
    <w:rsid w:val="000C21CF"/>
    <w:rsid w:val="000C2BF0"/>
    <w:rsid w:val="000C47C9"/>
    <w:rsid w:val="000C578C"/>
    <w:rsid w:val="000D26F0"/>
    <w:rsid w:val="000D3F50"/>
    <w:rsid w:val="000D5382"/>
    <w:rsid w:val="000D5464"/>
    <w:rsid w:val="000E3E26"/>
    <w:rsid w:val="000E46E7"/>
    <w:rsid w:val="000E62F0"/>
    <w:rsid w:val="000E65FE"/>
    <w:rsid w:val="000F5E27"/>
    <w:rsid w:val="000F69D4"/>
    <w:rsid w:val="000F73A6"/>
    <w:rsid w:val="000F7D59"/>
    <w:rsid w:val="00100A82"/>
    <w:rsid w:val="00100ADA"/>
    <w:rsid w:val="00101BE1"/>
    <w:rsid w:val="0010242E"/>
    <w:rsid w:val="001049E0"/>
    <w:rsid w:val="001053D1"/>
    <w:rsid w:val="001065E3"/>
    <w:rsid w:val="00107A69"/>
    <w:rsid w:val="001107C0"/>
    <w:rsid w:val="00114025"/>
    <w:rsid w:val="00114139"/>
    <w:rsid w:val="00116AD3"/>
    <w:rsid w:val="001205C5"/>
    <w:rsid w:val="00121AEA"/>
    <w:rsid w:val="00123032"/>
    <w:rsid w:val="001261DD"/>
    <w:rsid w:val="00126584"/>
    <w:rsid w:val="00130A6A"/>
    <w:rsid w:val="0013281A"/>
    <w:rsid w:val="001361A6"/>
    <w:rsid w:val="001415B6"/>
    <w:rsid w:val="00142313"/>
    <w:rsid w:val="00142646"/>
    <w:rsid w:val="00143CB8"/>
    <w:rsid w:val="001467F6"/>
    <w:rsid w:val="00157D28"/>
    <w:rsid w:val="00161306"/>
    <w:rsid w:val="00166279"/>
    <w:rsid w:val="00171505"/>
    <w:rsid w:val="0017552C"/>
    <w:rsid w:val="0018737C"/>
    <w:rsid w:val="0018786F"/>
    <w:rsid w:val="00190DCA"/>
    <w:rsid w:val="00194162"/>
    <w:rsid w:val="0019447B"/>
    <w:rsid w:val="00194C86"/>
    <w:rsid w:val="00196807"/>
    <w:rsid w:val="001A091D"/>
    <w:rsid w:val="001A215F"/>
    <w:rsid w:val="001A36CF"/>
    <w:rsid w:val="001A3B65"/>
    <w:rsid w:val="001A4878"/>
    <w:rsid w:val="001B22A4"/>
    <w:rsid w:val="001B3C76"/>
    <w:rsid w:val="001C2E17"/>
    <w:rsid w:val="001C544E"/>
    <w:rsid w:val="001D397F"/>
    <w:rsid w:val="001D67A5"/>
    <w:rsid w:val="001E04EE"/>
    <w:rsid w:val="001E0D85"/>
    <w:rsid w:val="001E1AA9"/>
    <w:rsid w:val="001E4CD5"/>
    <w:rsid w:val="001E6CA9"/>
    <w:rsid w:val="001F2F5E"/>
    <w:rsid w:val="001F408A"/>
    <w:rsid w:val="001F448D"/>
    <w:rsid w:val="002049FF"/>
    <w:rsid w:val="00205CBA"/>
    <w:rsid w:val="00207EA4"/>
    <w:rsid w:val="002100DA"/>
    <w:rsid w:val="00211AD8"/>
    <w:rsid w:val="002170EF"/>
    <w:rsid w:val="00220784"/>
    <w:rsid w:val="00221D9F"/>
    <w:rsid w:val="00221E64"/>
    <w:rsid w:val="00222487"/>
    <w:rsid w:val="00222C88"/>
    <w:rsid w:val="002258A0"/>
    <w:rsid w:val="002260BB"/>
    <w:rsid w:val="00226E71"/>
    <w:rsid w:val="00227596"/>
    <w:rsid w:val="00230DFC"/>
    <w:rsid w:val="0023128F"/>
    <w:rsid w:val="002338AA"/>
    <w:rsid w:val="00233B90"/>
    <w:rsid w:val="002371F8"/>
    <w:rsid w:val="0023739E"/>
    <w:rsid w:val="00237581"/>
    <w:rsid w:val="002407CD"/>
    <w:rsid w:val="00240E1E"/>
    <w:rsid w:val="00242906"/>
    <w:rsid w:val="0024337E"/>
    <w:rsid w:val="00246829"/>
    <w:rsid w:val="0025069B"/>
    <w:rsid w:val="00250725"/>
    <w:rsid w:val="002519D0"/>
    <w:rsid w:val="00254F00"/>
    <w:rsid w:val="002558F8"/>
    <w:rsid w:val="00257B54"/>
    <w:rsid w:val="00257F9B"/>
    <w:rsid w:val="00263C4D"/>
    <w:rsid w:val="00264101"/>
    <w:rsid w:val="002671E5"/>
    <w:rsid w:val="00281CD1"/>
    <w:rsid w:val="00282405"/>
    <w:rsid w:val="0028394E"/>
    <w:rsid w:val="00285774"/>
    <w:rsid w:val="0029049C"/>
    <w:rsid w:val="00293499"/>
    <w:rsid w:val="00293AD0"/>
    <w:rsid w:val="00293E12"/>
    <w:rsid w:val="00293F06"/>
    <w:rsid w:val="002A11F1"/>
    <w:rsid w:val="002A5BBC"/>
    <w:rsid w:val="002B11F1"/>
    <w:rsid w:val="002B69DF"/>
    <w:rsid w:val="002B747B"/>
    <w:rsid w:val="002C032B"/>
    <w:rsid w:val="002C1D1D"/>
    <w:rsid w:val="002C3903"/>
    <w:rsid w:val="002C4306"/>
    <w:rsid w:val="002C4847"/>
    <w:rsid w:val="002C56FA"/>
    <w:rsid w:val="002D00AC"/>
    <w:rsid w:val="002D31BB"/>
    <w:rsid w:val="002D7E63"/>
    <w:rsid w:val="002E2750"/>
    <w:rsid w:val="002F0985"/>
    <w:rsid w:val="002F15BA"/>
    <w:rsid w:val="002F2D5C"/>
    <w:rsid w:val="002F58BB"/>
    <w:rsid w:val="00301981"/>
    <w:rsid w:val="003024FA"/>
    <w:rsid w:val="00313559"/>
    <w:rsid w:val="00313588"/>
    <w:rsid w:val="00314220"/>
    <w:rsid w:val="00320B7B"/>
    <w:rsid w:val="00323D0D"/>
    <w:rsid w:val="00323E82"/>
    <w:rsid w:val="00330A77"/>
    <w:rsid w:val="00336A6F"/>
    <w:rsid w:val="00336D76"/>
    <w:rsid w:val="003371DA"/>
    <w:rsid w:val="00337A8A"/>
    <w:rsid w:val="00341BFC"/>
    <w:rsid w:val="003429F6"/>
    <w:rsid w:val="0034512E"/>
    <w:rsid w:val="00345681"/>
    <w:rsid w:val="003462FB"/>
    <w:rsid w:val="00347764"/>
    <w:rsid w:val="00347F0B"/>
    <w:rsid w:val="003514F3"/>
    <w:rsid w:val="00351A9C"/>
    <w:rsid w:val="00351F03"/>
    <w:rsid w:val="00353264"/>
    <w:rsid w:val="0035745A"/>
    <w:rsid w:val="00362BEB"/>
    <w:rsid w:val="00367A3B"/>
    <w:rsid w:val="00370371"/>
    <w:rsid w:val="0037770B"/>
    <w:rsid w:val="00383231"/>
    <w:rsid w:val="00384B91"/>
    <w:rsid w:val="00386094"/>
    <w:rsid w:val="00386693"/>
    <w:rsid w:val="003944BE"/>
    <w:rsid w:val="003A3D4B"/>
    <w:rsid w:val="003A6B70"/>
    <w:rsid w:val="003B57C4"/>
    <w:rsid w:val="003C0CBE"/>
    <w:rsid w:val="003C7064"/>
    <w:rsid w:val="003D05EC"/>
    <w:rsid w:val="003D3D34"/>
    <w:rsid w:val="003D4A61"/>
    <w:rsid w:val="003D5596"/>
    <w:rsid w:val="003D6545"/>
    <w:rsid w:val="003D6D33"/>
    <w:rsid w:val="003E15F7"/>
    <w:rsid w:val="003E371A"/>
    <w:rsid w:val="003E42DA"/>
    <w:rsid w:val="003E7DD1"/>
    <w:rsid w:val="003F3DD0"/>
    <w:rsid w:val="003F46AF"/>
    <w:rsid w:val="003F555E"/>
    <w:rsid w:val="003F6051"/>
    <w:rsid w:val="00400164"/>
    <w:rsid w:val="00401060"/>
    <w:rsid w:val="00405728"/>
    <w:rsid w:val="00406567"/>
    <w:rsid w:val="004079A5"/>
    <w:rsid w:val="00410E4C"/>
    <w:rsid w:val="00412A76"/>
    <w:rsid w:val="00413218"/>
    <w:rsid w:val="004162E1"/>
    <w:rsid w:val="00421781"/>
    <w:rsid w:val="00421866"/>
    <w:rsid w:val="00425940"/>
    <w:rsid w:val="004307F8"/>
    <w:rsid w:val="00430A31"/>
    <w:rsid w:val="00435666"/>
    <w:rsid w:val="0044293F"/>
    <w:rsid w:val="00442A37"/>
    <w:rsid w:val="00444C57"/>
    <w:rsid w:val="0044760E"/>
    <w:rsid w:val="004519DB"/>
    <w:rsid w:val="00452002"/>
    <w:rsid w:val="00452150"/>
    <w:rsid w:val="004556B6"/>
    <w:rsid w:val="004617BB"/>
    <w:rsid w:val="00461BF0"/>
    <w:rsid w:val="00464177"/>
    <w:rsid w:val="00464F8E"/>
    <w:rsid w:val="00465FF3"/>
    <w:rsid w:val="00466DD2"/>
    <w:rsid w:val="004771EB"/>
    <w:rsid w:val="00477EAC"/>
    <w:rsid w:val="00480092"/>
    <w:rsid w:val="00480EDF"/>
    <w:rsid w:val="00481432"/>
    <w:rsid w:val="00483BAA"/>
    <w:rsid w:val="0048460F"/>
    <w:rsid w:val="00485C23"/>
    <w:rsid w:val="00487B03"/>
    <w:rsid w:val="004954FF"/>
    <w:rsid w:val="00497544"/>
    <w:rsid w:val="004A1528"/>
    <w:rsid w:val="004A4196"/>
    <w:rsid w:val="004B0243"/>
    <w:rsid w:val="004B17DA"/>
    <w:rsid w:val="004B6E8A"/>
    <w:rsid w:val="004C26A6"/>
    <w:rsid w:val="004D0A1B"/>
    <w:rsid w:val="004D3CA2"/>
    <w:rsid w:val="004D4125"/>
    <w:rsid w:val="004D49D5"/>
    <w:rsid w:val="004E267D"/>
    <w:rsid w:val="004E5D66"/>
    <w:rsid w:val="004F17C1"/>
    <w:rsid w:val="004F26BF"/>
    <w:rsid w:val="004F72CC"/>
    <w:rsid w:val="0050005B"/>
    <w:rsid w:val="00501D49"/>
    <w:rsid w:val="00502146"/>
    <w:rsid w:val="00510320"/>
    <w:rsid w:val="00514BA4"/>
    <w:rsid w:val="00516997"/>
    <w:rsid w:val="00517CA9"/>
    <w:rsid w:val="00520704"/>
    <w:rsid w:val="0052112C"/>
    <w:rsid w:val="00524DCA"/>
    <w:rsid w:val="005301DE"/>
    <w:rsid w:val="00531BCD"/>
    <w:rsid w:val="00535A48"/>
    <w:rsid w:val="005360E4"/>
    <w:rsid w:val="00537C46"/>
    <w:rsid w:val="00542E02"/>
    <w:rsid w:val="005469AD"/>
    <w:rsid w:val="00546C31"/>
    <w:rsid w:val="005522D1"/>
    <w:rsid w:val="0055473E"/>
    <w:rsid w:val="00555844"/>
    <w:rsid w:val="00556F7E"/>
    <w:rsid w:val="0056227A"/>
    <w:rsid w:val="00562EBF"/>
    <w:rsid w:val="00570BF5"/>
    <w:rsid w:val="005714A1"/>
    <w:rsid w:val="005744E6"/>
    <w:rsid w:val="00580078"/>
    <w:rsid w:val="0058095E"/>
    <w:rsid w:val="00580B97"/>
    <w:rsid w:val="00581E04"/>
    <w:rsid w:val="00582244"/>
    <w:rsid w:val="0058398A"/>
    <w:rsid w:val="005841F8"/>
    <w:rsid w:val="00590364"/>
    <w:rsid w:val="00591986"/>
    <w:rsid w:val="00595096"/>
    <w:rsid w:val="00597641"/>
    <w:rsid w:val="005A1E70"/>
    <w:rsid w:val="005B0B74"/>
    <w:rsid w:val="005B25FB"/>
    <w:rsid w:val="005B2760"/>
    <w:rsid w:val="005B47F8"/>
    <w:rsid w:val="005B6DD0"/>
    <w:rsid w:val="005B7135"/>
    <w:rsid w:val="005C113B"/>
    <w:rsid w:val="005C18C5"/>
    <w:rsid w:val="005C1CD2"/>
    <w:rsid w:val="005C4623"/>
    <w:rsid w:val="005C57FD"/>
    <w:rsid w:val="005D1E03"/>
    <w:rsid w:val="005D4494"/>
    <w:rsid w:val="005D6A8A"/>
    <w:rsid w:val="005D7866"/>
    <w:rsid w:val="005D7D38"/>
    <w:rsid w:val="005E1F9F"/>
    <w:rsid w:val="005E30BD"/>
    <w:rsid w:val="005E30DB"/>
    <w:rsid w:val="005E3E00"/>
    <w:rsid w:val="005E7718"/>
    <w:rsid w:val="005F09D9"/>
    <w:rsid w:val="005F2E73"/>
    <w:rsid w:val="005F6BBF"/>
    <w:rsid w:val="006003D7"/>
    <w:rsid w:val="00600A90"/>
    <w:rsid w:val="006119A4"/>
    <w:rsid w:val="00614018"/>
    <w:rsid w:val="006140F8"/>
    <w:rsid w:val="006179A3"/>
    <w:rsid w:val="006200B8"/>
    <w:rsid w:val="00620943"/>
    <w:rsid w:val="00621F6F"/>
    <w:rsid w:val="00626EA3"/>
    <w:rsid w:val="006278F1"/>
    <w:rsid w:val="00635B7F"/>
    <w:rsid w:val="00637147"/>
    <w:rsid w:val="0063719D"/>
    <w:rsid w:val="006374A2"/>
    <w:rsid w:val="0064502B"/>
    <w:rsid w:val="006461F1"/>
    <w:rsid w:val="00647289"/>
    <w:rsid w:val="0064785C"/>
    <w:rsid w:val="0065158B"/>
    <w:rsid w:val="00652989"/>
    <w:rsid w:val="00652BE6"/>
    <w:rsid w:val="00652EB6"/>
    <w:rsid w:val="006559FC"/>
    <w:rsid w:val="0065661D"/>
    <w:rsid w:val="006615B6"/>
    <w:rsid w:val="00661D11"/>
    <w:rsid w:val="00672765"/>
    <w:rsid w:val="006769F3"/>
    <w:rsid w:val="00677EBF"/>
    <w:rsid w:val="00680A4D"/>
    <w:rsid w:val="0068286F"/>
    <w:rsid w:val="0069095A"/>
    <w:rsid w:val="006922F3"/>
    <w:rsid w:val="00692A3C"/>
    <w:rsid w:val="00693DDB"/>
    <w:rsid w:val="006947E5"/>
    <w:rsid w:val="00695F47"/>
    <w:rsid w:val="00696141"/>
    <w:rsid w:val="00696BC4"/>
    <w:rsid w:val="00696ED8"/>
    <w:rsid w:val="006A026D"/>
    <w:rsid w:val="006A059C"/>
    <w:rsid w:val="006A15C3"/>
    <w:rsid w:val="006A3A72"/>
    <w:rsid w:val="006A56BF"/>
    <w:rsid w:val="006B01C0"/>
    <w:rsid w:val="006B34FD"/>
    <w:rsid w:val="006B3EF1"/>
    <w:rsid w:val="006B43A3"/>
    <w:rsid w:val="006B43E8"/>
    <w:rsid w:val="006B499C"/>
    <w:rsid w:val="006B4F56"/>
    <w:rsid w:val="006B6B4C"/>
    <w:rsid w:val="006C38F7"/>
    <w:rsid w:val="006C411C"/>
    <w:rsid w:val="006C64C2"/>
    <w:rsid w:val="006C7070"/>
    <w:rsid w:val="006D272F"/>
    <w:rsid w:val="006D6A31"/>
    <w:rsid w:val="006D7BAF"/>
    <w:rsid w:val="006E2F5F"/>
    <w:rsid w:val="006E317C"/>
    <w:rsid w:val="006E7255"/>
    <w:rsid w:val="006F0AE2"/>
    <w:rsid w:val="00701D98"/>
    <w:rsid w:val="00702364"/>
    <w:rsid w:val="0070285A"/>
    <w:rsid w:val="00706920"/>
    <w:rsid w:val="00711A61"/>
    <w:rsid w:val="00713B84"/>
    <w:rsid w:val="00715AF7"/>
    <w:rsid w:val="00716647"/>
    <w:rsid w:val="007177EF"/>
    <w:rsid w:val="00717BDA"/>
    <w:rsid w:val="00723B82"/>
    <w:rsid w:val="00725411"/>
    <w:rsid w:val="00727221"/>
    <w:rsid w:val="00737457"/>
    <w:rsid w:val="00742578"/>
    <w:rsid w:val="007466E3"/>
    <w:rsid w:val="00750CA9"/>
    <w:rsid w:val="00760F81"/>
    <w:rsid w:val="0076164E"/>
    <w:rsid w:val="00763C72"/>
    <w:rsid w:val="00766C9D"/>
    <w:rsid w:val="00770148"/>
    <w:rsid w:val="007705D8"/>
    <w:rsid w:val="007710E0"/>
    <w:rsid w:val="007726A5"/>
    <w:rsid w:val="00772D7E"/>
    <w:rsid w:val="00773651"/>
    <w:rsid w:val="007750E8"/>
    <w:rsid w:val="0077741F"/>
    <w:rsid w:val="007776A8"/>
    <w:rsid w:val="00781F32"/>
    <w:rsid w:val="00784210"/>
    <w:rsid w:val="007907FE"/>
    <w:rsid w:val="0079510D"/>
    <w:rsid w:val="007A1601"/>
    <w:rsid w:val="007A319D"/>
    <w:rsid w:val="007A3429"/>
    <w:rsid w:val="007B0B1A"/>
    <w:rsid w:val="007B3261"/>
    <w:rsid w:val="007B410C"/>
    <w:rsid w:val="007B4AB8"/>
    <w:rsid w:val="007B725C"/>
    <w:rsid w:val="007C7950"/>
    <w:rsid w:val="007D0F0A"/>
    <w:rsid w:val="007D25FE"/>
    <w:rsid w:val="007D2B63"/>
    <w:rsid w:val="007D501D"/>
    <w:rsid w:val="007D626F"/>
    <w:rsid w:val="007D6281"/>
    <w:rsid w:val="007D65A0"/>
    <w:rsid w:val="007D6BA6"/>
    <w:rsid w:val="007E63F0"/>
    <w:rsid w:val="007F47DB"/>
    <w:rsid w:val="007F5172"/>
    <w:rsid w:val="007F5CA3"/>
    <w:rsid w:val="00803997"/>
    <w:rsid w:val="00805DBA"/>
    <w:rsid w:val="008106DF"/>
    <w:rsid w:val="00811096"/>
    <w:rsid w:val="0081368E"/>
    <w:rsid w:val="00817056"/>
    <w:rsid w:val="00822FA1"/>
    <w:rsid w:val="0082582B"/>
    <w:rsid w:val="008312AB"/>
    <w:rsid w:val="0083221B"/>
    <w:rsid w:val="008372C4"/>
    <w:rsid w:val="00837C30"/>
    <w:rsid w:val="00847044"/>
    <w:rsid w:val="0084793E"/>
    <w:rsid w:val="00852795"/>
    <w:rsid w:val="00854008"/>
    <w:rsid w:val="00854AFE"/>
    <w:rsid w:val="00860E34"/>
    <w:rsid w:val="0087267D"/>
    <w:rsid w:val="00872762"/>
    <w:rsid w:val="008730DE"/>
    <w:rsid w:val="00877236"/>
    <w:rsid w:val="00884DB0"/>
    <w:rsid w:val="00886FBC"/>
    <w:rsid w:val="00887D88"/>
    <w:rsid w:val="00892128"/>
    <w:rsid w:val="008922A4"/>
    <w:rsid w:val="00893107"/>
    <w:rsid w:val="00894F71"/>
    <w:rsid w:val="00896ABB"/>
    <w:rsid w:val="008A40CD"/>
    <w:rsid w:val="008A796E"/>
    <w:rsid w:val="008B183D"/>
    <w:rsid w:val="008B1DCA"/>
    <w:rsid w:val="008B1F59"/>
    <w:rsid w:val="008B2AC2"/>
    <w:rsid w:val="008B6058"/>
    <w:rsid w:val="008C11E6"/>
    <w:rsid w:val="008C2425"/>
    <w:rsid w:val="008C33B1"/>
    <w:rsid w:val="008C42B7"/>
    <w:rsid w:val="008C6C31"/>
    <w:rsid w:val="008D031B"/>
    <w:rsid w:val="008D0FF0"/>
    <w:rsid w:val="008E00A0"/>
    <w:rsid w:val="008E0ABF"/>
    <w:rsid w:val="008E20C3"/>
    <w:rsid w:val="008E34B4"/>
    <w:rsid w:val="008E3519"/>
    <w:rsid w:val="008E3FCC"/>
    <w:rsid w:val="008E45F8"/>
    <w:rsid w:val="008F3811"/>
    <w:rsid w:val="008F458C"/>
    <w:rsid w:val="00907779"/>
    <w:rsid w:val="00915365"/>
    <w:rsid w:val="00923690"/>
    <w:rsid w:val="009266AE"/>
    <w:rsid w:val="00927027"/>
    <w:rsid w:val="009302F3"/>
    <w:rsid w:val="009362F4"/>
    <w:rsid w:val="00937B92"/>
    <w:rsid w:val="00940D28"/>
    <w:rsid w:val="009463F4"/>
    <w:rsid w:val="00951270"/>
    <w:rsid w:val="00951C3A"/>
    <w:rsid w:val="00953C86"/>
    <w:rsid w:val="009576D7"/>
    <w:rsid w:val="00963BF6"/>
    <w:rsid w:val="00964442"/>
    <w:rsid w:val="00964505"/>
    <w:rsid w:val="00964C47"/>
    <w:rsid w:val="00965F45"/>
    <w:rsid w:val="0096769D"/>
    <w:rsid w:val="00976300"/>
    <w:rsid w:val="009763F6"/>
    <w:rsid w:val="00976679"/>
    <w:rsid w:val="00976744"/>
    <w:rsid w:val="00977DC3"/>
    <w:rsid w:val="00977FA5"/>
    <w:rsid w:val="009801FD"/>
    <w:rsid w:val="0098167D"/>
    <w:rsid w:val="00981A9C"/>
    <w:rsid w:val="00982F30"/>
    <w:rsid w:val="0098392B"/>
    <w:rsid w:val="00991519"/>
    <w:rsid w:val="00992502"/>
    <w:rsid w:val="00993BEC"/>
    <w:rsid w:val="00994AAC"/>
    <w:rsid w:val="009A5D28"/>
    <w:rsid w:val="009A722D"/>
    <w:rsid w:val="009B3528"/>
    <w:rsid w:val="009B4818"/>
    <w:rsid w:val="009B548D"/>
    <w:rsid w:val="009B65BF"/>
    <w:rsid w:val="009B6AB6"/>
    <w:rsid w:val="009C0CF3"/>
    <w:rsid w:val="009C770A"/>
    <w:rsid w:val="009D31EC"/>
    <w:rsid w:val="009D4F54"/>
    <w:rsid w:val="009D51D9"/>
    <w:rsid w:val="009E3849"/>
    <w:rsid w:val="009E6F97"/>
    <w:rsid w:val="009E76A1"/>
    <w:rsid w:val="009F0855"/>
    <w:rsid w:val="009F32EF"/>
    <w:rsid w:val="00A02F03"/>
    <w:rsid w:val="00A120DD"/>
    <w:rsid w:val="00A17829"/>
    <w:rsid w:val="00A20506"/>
    <w:rsid w:val="00A210AE"/>
    <w:rsid w:val="00A210B4"/>
    <w:rsid w:val="00A21B28"/>
    <w:rsid w:val="00A2302D"/>
    <w:rsid w:val="00A24951"/>
    <w:rsid w:val="00A276FA"/>
    <w:rsid w:val="00A30917"/>
    <w:rsid w:val="00A30CB0"/>
    <w:rsid w:val="00A31B78"/>
    <w:rsid w:val="00A321FC"/>
    <w:rsid w:val="00A3276E"/>
    <w:rsid w:val="00A33B92"/>
    <w:rsid w:val="00A34345"/>
    <w:rsid w:val="00A359FA"/>
    <w:rsid w:val="00A375C7"/>
    <w:rsid w:val="00A427DC"/>
    <w:rsid w:val="00A44367"/>
    <w:rsid w:val="00A47F61"/>
    <w:rsid w:val="00A50D30"/>
    <w:rsid w:val="00A57C6F"/>
    <w:rsid w:val="00A601D7"/>
    <w:rsid w:val="00A628C7"/>
    <w:rsid w:val="00A62D92"/>
    <w:rsid w:val="00A71FF1"/>
    <w:rsid w:val="00A74D0C"/>
    <w:rsid w:val="00A76383"/>
    <w:rsid w:val="00A82058"/>
    <w:rsid w:val="00A8275D"/>
    <w:rsid w:val="00A859B3"/>
    <w:rsid w:val="00A85C89"/>
    <w:rsid w:val="00A868D8"/>
    <w:rsid w:val="00A93755"/>
    <w:rsid w:val="00A94C1D"/>
    <w:rsid w:val="00A961F1"/>
    <w:rsid w:val="00A96A4F"/>
    <w:rsid w:val="00A97938"/>
    <w:rsid w:val="00AA2A8A"/>
    <w:rsid w:val="00AA4D29"/>
    <w:rsid w:val="00AA585B"/>
    <w:rsid w:val="00AB16EB"/>
    <w:rsid w:val="00AB4557"/>
    <w:rsid w:val="00AB6408"/>
    <w:rsid w:val="00AB76C5"/>
    <w:rsid w:val="00AC151C"/>
    <w:rsid w:val="00AC29C1"/>
    <w:rsid w:val="00AC7551"/>
    <w:rsid w:val="00AD3FC5"/>
    <w:rsid w:val="00AD4CA7"/>
    <w:rsid w:val="00AE0184"/>
    <w:rsid w:val="00AE1028"/>
    <w:rsid w:val="00AE277C"/>
    <w:rsid w:val="00AE44A0"/>
    <w:rsid w:val="00AE532A"/>
    <w:rsid w:val="00AE7B66"/>
    <w:rsid w:val="00AF26CB"/>
    <w:rsid w:val="00AF42DC"/>
    <w:rsid w:val="00AF5072"/>
    <w:rsid w:val="00B06419"/>
    <w:rsid w:val="00B07FF4"/>
    <w:rsid w:val="00B10461"/>
    <w:rsid w:val="00B108E4"/>
    <w:rsid w:val="00B161AA"/>
    <w:rsid w:val="00B16694"/>
    <w:rsid w:val="00B21A96"/>
    <w:rsid w:val="00B22A9F"/>
    <w:rsid w:val="00B2490A"/>
    <w:rsid w:val="00B25F5A"/>
    <w:rsid w:val="00B2615A"/>
    <w:rsid w:val="00B26FD4"/>
    <w:rsid w:val="00B34CB3"/>
    <w:rsid w:val="00B4060A"/>
    <w:rsid w:val="00B42AE9"/>
    <w:rsid w:val="00B435DD"/>
    <w:rsid w:val="00B43B16"/>
    <w:rsid w:val="00B445E3"/>
    <w:rsid w:val="00B46C84"/>
    <w:rsid w:val="00B4742B"/>
    <w:rsid w:val="00B5025E"/>
    <w:rsid w:val="00B512C6"/>
    <w:rsid w:val="00B51F4F"/>
    <w:rsid w:val="00B605A0"/>
    <w:rsid w:val="00B62D9B"/>
    <w:rsid w:val="00B6415E"/>
    <w:rsid w:val="00B757A4"/>
    <w:rsid w:val="00B76D1B"/>
    <w:rsid w:val="00B84FB5"/>
    <w:rsid w:val="00B87E56"/>
    <w:rsid w:val="00B9111B"/>
    <w:rsid w:val="00B952CA"/>
    <w:rsid w:val="00BA0EE2"/>
    <w:rsid w:val="00BA6F68"/>
    <w:rsid w:val="00BA707A"/>
    <w:rsid w:val="00BA79F1"/>
    <w:rsid w:val="00BB2564"/>
    <w:rsid w:val="00BB3765"/>
    <w:rsid w:val="00BB4A9B"/>
    <w:rsid w:val="00BB4E8F"/>
    <w:rsid w:val="00BC0424"/>
    <w:rsid w:val="00BC25BB"/>
    <w:rsid w:val="00BD356A"/>
    <w:rsid w:val="00BD3EF5"/>
    <w:rsid w:val="00BE18EE"/>
    <w:rsid w:val="00BE43A9"/>
    <w:rsid w:val="00BE499B"/>
    <w:rsid w:val="00BF1D68"/>
    <w:rsid w:val="00BF25EB"/>
    <w:rsid w:val="00BF30FF"/>
    <w:rsid w:val="00BF4505"/>
    <w:rsid w:val="00C024E2"/>
    <w:rsid w:val="00C034FF"/>
    <w:rsid w:val="00C040E1"/>
    <w:rsid w:val="00C057EB"/>
    <w:rsid w:val="00C07F98"/>
    <w:rsid w:val="00C11570"/>
    <w:rsid w:val="00C14BC5"/>
    <w:rsid w:val="00C15202"/>
    <w:rsid w:val="00C164DF"/>
    <w:rsid w:val="00C16AE0"/>
    <w:rsid w:val="00C20222"/>
    <w:rsid w:val="00C2115C"/>
    <w:rsid w:val="00C269BA"/>
    <w:rsid w:val="00C33582"/>
    <w:rsid w:val="00C3564F"/>
    <w:rsid w:val="00C365DE"/>
    <w:rsid w:val="00C36759"/>
    <w:rsid w:val="00C3728A"/>
    <w:rsid w:val="00C37657"/>
    <w:rsid w:val="00C40B51"/>
    <w:rsid w:val="00C42F8B"/>
    <w:rsid w:val="00C43BF6"/>
    <w:rsid w:val="00C43EEC"/>
    <w:rsid w:val="00C506ED"/>
    <w:rsid w:val="00C524E9"/>
    <w:rsid w:val="00C52C83"/>
    <w:rsid w:val="00C55226"/>
    <w:rsid w:val="00C60C2D"/>
    <w:rsid w:val="00C61096"/>
    <w:rsid w:val="00C63585"/>
    <w:rsid w:val="00C65946"/>
    <w:rsid w:val="00C712A2"/>
    <w:rsid w:val="00C72648"/>
    <w:rsid w:val="00C75C8B"/>
    <w:rsid w:val="00C81531"/>
    <w:rsid w:val="00C86CEF"/>
    <w:rsid w:val="00C86FF8"/>
    <w:rsid w:val="00C905D9"/>
    <w:rsid w:val="00C97378"/>
    <w:rsid w:val="00CA0FAB"/>
    <w:rsid w:val="00CA244E"/>
    <w:rsid w:val="00CA50BD"/>
    <w:rsid w:val="00CA599D"/>
    <w:rsid w:val="00CA714B"/>
    <w:rsid w:val="00CB0572"/>
    <w:rsid w:val="00CB06F1"/>
    <w:rsid w:val="00CB1200"/>
    <w:rsid w:val="00CB15CC"/>
    <w:rsid w:val="00CB2E4A"/>
    <w:rsid w:val="00CB2F20"/>
    <w:rsid w:val="00CB3020"/>
    <w:rsid w:val="00CB40DE"/>
    <w:rsid w:val="00CB5761"/>
    <w:rsid w:val="00CB6313"/>
    <w:rsid w:val="00CB749C"/>
    <w:rsid w:val="00CB7E7C"/>
    <w:rsid w:val="00CC183D"/>
    <w:rsid w:val="00CC4B43"/>
    <w:rsid w:val="00CC535A"/>
    <w:rsid w:val="00CD1252"/>
    <w:rsid w:val="00CD31DF"/>
    <w:rsid w:val="00CD4F5F"/>
    <w:rsid w:val="00CE05DC"/>
    <w:rsid w:val="00CE077F"/>
    <w:rsid w:val="00CE272C"/>
    <w:rsid w:val="00CE31CB"/>
    <w:rsid w:val="00CE47D9"/>
    <w:rsid w:val="00CE4DD7"/>
    <w:rsid w:val="00CE62FC"/>
    <w:rsid w:val="00CE6E2F"/>
    <w:rsid w:val="00CF1803"/>
    <w:rsid w:val="00CF2312"/>
    <w:rsid w:val="00CF5532"/>
    <w:rsid w:val="00D01C17"/>
    <w:rsid w:val="00D06954"/>
    <w:rsid w:val="00D0753B"/>
    <w:rsid w:val="00D11167"/>
    <w:rsid w:val="00D13029"/>
    <w:rsid w:val="00D1371E"/>
    <w:rsid w:val="00D14A49"/>
    <w:rsid w:val="00D1607E"/>
    <w:rsid w:val="00D16DFA"/>
    <w:rsid w:val="00D17951"/>
    <w:rsid w:val="00D17C61"/>
    <w:rsid w:val="00D219A1"/>
    <w:rsid w:val="00D24102"/>
    <w:rsid w:val="00D254D4"/>
    <w:rsid w:val="00D26C7E"/>
    <w:rsid w:val="00D30DFC"/>
    <w:rsid w:val="00D31261"/>
    <w:rsid w:val="00D33F14"/>
    <w:rsid w:val="00D34455"/>
    <w:rsid w:val="00D3490D"/>
    <w:rsid w:val="00D359A5"/>
    <w:rsid w:val="00D35B07"/>
    <w:rsid w:val="00D37C68"/>
    <w:rsid w:val="00D42B2D"/>
    <w:rsid w:val="00D45DAD"/>
    <w:rsid w:val="00D50499"/>
    <w:rsid w:val="00D528A1"/>
    <w:rsid w:val="00D5441F"/>
    <w:rsid w:val="00D60AEC"/>
    <w:rsid w:val="00D63433"/>
    <w:rsid w:val="00D6395C"/>
    <w:rsid w:val="00D645C4"/>
    <w:rsid w:val="00D65C50"/>
    <w:rsid w:val="00D678B1"/>
    <w:rsid w:val="00D74686"/>
    <w:rsid w:val="00D74C30"/>
    <w:rsid w:val="00D77DF1"/>
    <w:rsid w:val="00D80548"/>
    <w:rsid w:val="00D80E9D"/>
    <w:rsid w:val="00D82BF3"/>
    <w:rsid w:val="00D834DD"/>
    <w:rsid w:val="00D866C4"/>
    <w:rsid w:val="00D90B8A"/>
    <w:rsid w:val="00D90D44"/>
    <w:rsid w:val="00D9231C"/>
    <w:rsid w:val="00D92CA7"/>
    <w:rsid w:val="00D93027"/>
    <w:rsid w:val="00D93B37"/>
    <w:rsid w:val="00D941DA"/>
    <w:rsid w:val="00DA47C3"/>
    <w:rsid w:val="00DA736C"/>
    <w:rsid w:val="00DA7742"/>
    <w:rsid w:val="00DB05E1"/>
    <w:rsid w:val="00DB0860"/>
    <w:rsid w:val="00DB257B"/>
    <w:rsid w:val="00DB4137"/>
    <w:rsid w:val="00DB5F9E"/>
    <w:rsid w:val="00DB677C"/>
    <w:rsid w:val="00DB7F14"/>
    <w:rsid w:val="00DC0DD0"/>
    <w:rsid w:val="00DC1020"/>
    <w:rsid w:val="00DC2BC5"/>
    <w:rsid w:val="00DC53DA"/>
    <w:rsid w:val="00DC565A"/>
    <w:rsid w:val="00DC58B8"/>
    <w:rsid w:val="00DC78F7"/>
    <w:rsid w:val="00DD05C2"/>
    <w:rsid w:val="00DD166A"/>
    <w:rsid w:val="00DD192A"/>
    <w:rsid w:val="00DD5C33"/>
    <w:rsid w:val="00DD6A08"/>
    <w:rsid w:val="00DE150E"/>
    <w:rsid w:val="00DE1C9C"/>
    <w:rsid w:val="00DE3403"/>
    <w:rsid w:val="00DE47B7"/>
    <w:rsid w:val="00DE57F4"/>
    <w:rsid w:val="00DE5ED7"/>
    <w:rsid w:val="00DF2BBC"/>
    <w:rsid w:val="00E0449C"/>
    <w:rsid w:val="00E052E9"/>
    <w:rsid w:val="00E054EF"/>
    <w:rsid w:val="00E070FB"/>
    <w:rsid w:val="00E125EF"/>
    <w:rsid w:val="00E155F6"/>
    <w:rsid w:val="00E15925"/>
    <w:rsid w:val="00E17191"/>
    <w:rsid w:val="00E22D37"/>
    <w:rsid w:val="00E25E4B"/>
    <w:rsid w:val="00E25EBF"/>
    <w:rsid w:val="00E31151"/>
    <w:rsid w:val="00E311EC"/>
    <w:rsid w:val="00E33234"/>
    <w:rsid w:val="00E334CA"/>
    <w:rsid w:val="00E36A20"/>
    <w:rsid w:val="00E4038E"/>
    <w:rsid w:val="00E44503"/>
    <w:rsid w:val="00E543B7"/>
    <w:rsid w:val="00E55DE9"/>
    <w:rsid w:val="00E56B97"/>
    <w:rsid w:val="00E56CD4"/>
    <w:rsid w:val="00E61B58"/>
    <w:rsid w:val="00E6786D"/>
    <w:rsid w:val="00E718C0"/>
    <w:rsid w:val="00E73D02"/>
    <w:rsid w:val="00E80624"/>
    <w:rsid w:val="00E80D23"/>
    <w:rsid w:val="00E8707D"/>
    <w:rsid w:val="00E900F8"/>
    <w:rsid w:val="00E92D55"/>
    <w:rsid w:val="00E93606"/>
    <w:rsid w:val="00EA3760"/>
    <w:rsid w:val="00EA4561"/>
    <w:rsid w:val="00EB1B27"/>
    <w:rsid w:val="00EB6185"/>
    <w:rsid w:val="00EB6EF1"/>
    <w:rsid w:val="00EB7724"/>
    <w:rsid w:val="00EB7904"/>
    <w:rsid w:val="00EC53C9"/>
    <w:rsid w:val="00EC5921"/>
    <w:rsid w:val="00ED0463"/>
    <w:rsid w:val="00ED27A6"/>
    <w:rsid w:val="00EE3B5F"/>
    <w:rsid w:val="00EE5943"/>
    <w:rsid w:val="00EE7932"/>
    <w:rsid w:val="00EF10E0"/>
    <w:rsid w:val="00EF5636"/>
    <w:rsid w:val="00EF6A64"/>
    <w:rsid w:val="00EF7588"/>
    <w:rsid w:val="00F00AE8"/>
    <w:rsid w:val="00F02159"/>
    <w:rsid w:val="00F062D3"/>
    <w:rsid w:val="00F11C6F"/>
    <w:rsid w:val="00F16CD2"/>
    <w:rsid w:val="00F218BD"/>
    <w:rsid w:val="00F25362"/>
    <w:rsid w:val="00F3226A"/>
    <w:rsid w:val="00F36867"/>
    <w:rsid w:val="00F43FEE"/>
    <w:rsid w:val="00F45B96"/>
    <w:rsid w:val="00F47E7F"/>
    <w:rsid w:val="00F52E4D"/>
    <w:rsid w:val="00F532DE"/>
    <w:rsid w:val="00F5443B"/>
    <w:rsid w:val="00F547CC"/>
    <w:rsid w:val="00F56950"/>
    <w:rsid w:val="00F572CE"/>
    <w:rsid w:val="00F640CE"/>
    <w:rsid w:val="00F64B50"/>
    <w:rsid w:val="00F65299"/>
    <w:rsid w:val="00F70D14"/>
    <w:rsid w:val="00F7296B"/>
    <w:rsid w:val="00F73914"/>
    <w:rsid w:val="00F73C5C"/>
    <w:rsid w:val="00F767B2"/>
    <w:rsid w:val="00F771F0"/>
    <w:rsid w:val="00F80CB2"/>
    <w:rsid w:val="00F81531"/>
    <w:rsid w:val="00F853DB"/>
    <w:rsid w:val="00F905C6"/>
    <w:rsid w:val="00F92083"/>
    <w:rsid w:val="00F92C8C"/>
    <w:rsid w:val="00FA3110"/>
    <w:rsid w:val="00FA33CD"/>
    <w:rsid w:val="00FA6479"/>
    <w:rsid w:val="00FB1813"/>
    <w:rsid w:val="00FB2AB5"/>
    <w:rsid w:val="00FB2D13"/>
    <w:rsid w:val="00FB308F"/>
    <w:rsid w:val="00FB3E67"/>
    <w:rsid w:val="00FB528C"/>
    <w:rsid w:val="00FB6C1E"/>
    <w:rsid w:val="00FB6D4F"/>
    <w:rsid w:val="00FB7ED4"/>
    <w:rsid w:val="00FC0082"/>
    <w:rsid w:val="00FC199E"/>
    <w:rsid w:val="00FD6953"/>
    <w:rsid w:val="00FD6EB8"/>
    <w:rsid w:val="00FE13DC"/>
    <w:rsid w:val="00FE2AC8"/>
    <w:rsid w:val="00FE4951"/>
    <w:rsid w:val="00FE4ED2"/>
    <w:rsid w:val="00FF1779"/>
    <w:rsid w:val="00FF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320E2E4"/>
  <w15:docId w15:val="{2AD8AEB6-257D-4463-BBCF-86BFAA37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62D92"/>
    <w:pPr>
      <w:spacing w:after="200"/>
    </w:pPr>
    <w:rPr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47DF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E8707D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p.geo.admin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Local\Temp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CDA69-A02C-4097-B12C-2C976EEE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8</Pages>
  <Words>1074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Wasserwelt Schweiz</vt:lpstr>
    </vt:vector>
  </TitlesOfParts>
  <Company>SF Schweizer Fernsehen</Company>
  <LinksUpToDate>false</LinksUpToDate>
  <CharactersWithSpaces>6944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Wasserwelt Schweiz</dc:title>
  <dc:creator>Koni Dudle</dc:creator>
  <cp:lastModifiedBy>Marriott, Steven (SRF)</cp:lastModifiedBy>
  <cp:revision>49</cp:revision>
  <cp:lastPrinted>2013-04-15T08:53:00Z</cp:lastPrinted>
  <dcterms:created xsi:type="dcterms:W3CDTF">2020-10-28T15:50:00Z</dcterms:created>
  <dcterms:modified xsi:type="dcterms:W3CDTF">2020-10-29T14:37:00Z</dcterms:modified>
  <cp:category>Zuma Vorlage phe</cp:category>
</cp:coreProperties>
</file>