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73257" w:rsidRPr="00392BA6" w:rsidTr="00D3202C">
        <w:tc>
          <w:tcPr>
            <w:tcW w:w="9356" w:type="dxa"/>
          </w:tcPr>
          <w:p w:rsidR="00392BA6" w:rsidRPr="00392BA6" w:rsidRDefault="00392BA6" w:rsidP="000B70D1">
            <w:pPr>
              <w:rPr>
                <w:rFonts w:ascii="Arial" w:hAnsi="Arial"/>
                <w:b/>
                <w:sz w:val="20"/>
              </w:rPr>
            </w:pPr>
            <w:r w:rsidRPr="00392BA6">
              <w:rPr>
                <w:rFonts w:ascii="Arial" w:hAnsi="Arial"/>
                <w:b/>
                <w:sz w:val="20"/>
              </w:rPr>
              <w:t>Fragen zum Film</w:t>
            </w:r>
            <w:r w:rsidR="00F53D43">
              <w:rPr>
                <w:rFonts w:ascii="Arial" w:hAnsi="Arial"/>
                <w:b/>
                <w:sz w:val="20"/>
              </w:rPr>
              <w:t xml:space="preserve"> Teil </w:t>
            </w:r>
            <w:r w:rsidR="00FC2A64">
              <w:rPr>
                <w:rFonts w:ascii="Arial" w:hAnsi="Arial"/>
                <w:b/>
                <w:sz w:val="20"/>
              </w:rPr>
              <w:t>2</w:t>
            </w:r>
          </w:p>
        </w:tc>
      </w:tr>
    </w:tbl>
    <w:p w:rsidR="00FC2A64" w:rsidRDefault="00FC2A64" w:rsidP="000B70D1">
      <w:pPr>
        <w:rPr>
          <w:rFonts w:ascii="Arial" w:hAnsi="Arial"/>
          <w:bCs/>
          <w:sz w:val="20"/>
        </w:rPr>
      </w:pPr>
    </w:p>
    <w:p w:rsidR="00C91A8B" w:rsidRDefault="00FC2A64" w:rsidP="00FC2A64">
      <w:pPr>
        <w:spacing w:line="360" w:lineRule="auto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Notiere alle Massnahmen, welche die Schülerinnen und Schüler aus Seegräben für die Biodiversität </w:t>
      </w:r>
      <w:r w:rsidR="00C91A8B">
        <w:rPr>
          <w:rFonts w:ascii="Arial" w:hAnsi="Arial"/>
          <w:bCs/>
          <w:sz w:val="20"/>
        </w:rPr>
        <w:t xml:space="preserve">ergriffen haben. </w:t>
      </w:r>
    </w:p>
    <w:p w:rsidR="00FC2A64" w:rsidRDefault="00C91A8B" w:rsidP="00FC2A64">
      <w:pPr>
        <w:spacing w:line="360" w:lineRule="auto"/>
        <w:rPr>
          <w:rFonts w:ascii="Arial" w:hAnsi="Arial"/>
          <w:bCs/>
          <w:sz w:val="20"/>
        </w:rPr>
      </w:pPr>
      <w:r w:rsidRPr="00370575">
        <w:rPr>
          <w:rFonts w:ascii="Arial" w:hAnsi="Arial"/>
          <w:b/>
          <w:sz w:val="20"/>
        </w:rPr>
        <w:t>Achtung:</w:t>
      </w:r>
      <w:r>
        <w:rPr>
          <w:rFonts w:ascii="Arial" w:hAnsi="Arial"/>
          <w:bCs/>
          <w:sz w:val="20"/>
        </w:rPr>
        <w:t xml:space="preserve"> Die Massnahmen erscheinen verteilt im ganzen zweiten Teil des Filmes.</w:t>
      </w:r>
    </w:p>
    <w:p w:rsidR="00FC2A64" w:rsidRPr="00A15DEA" w:rsidRDefault="00FC2A64" w:rsidP="00FC2A64">
      <w:pPr>
        <w:spacing w:line="360" w:lineRule="auto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……………………………………………………………………………………………………………………….</w:t>
      </w:r>
    </w:p>
    <w:p w:rsidR="00C91A8B" w:rsidRPr="00A15DEA" w:rsidRDefault="00C91A8B" w:rsidP="00C91A8B">
      <w:pPr>
        <w:spacing w:line="360" w:lineRule="auto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……………………………………………………………………………………………………………………….</w:t>
      </w:r>
    </w:p>
    <w:p w:rsidR="00C91A8B" w:rsidRPr="00A15DEA" w:rsidRDefault="00C91A8B" w:rsidP="00C91A8B">
      <w:pPr>
        <w:spacing w:line="360" w:lineRule="auto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……………………………………………………………………………………………………………………….</w:t>
      </w:r>
    </w:p>
    <w:p w:rsidR="00C91A8B" w:rsidRPr="00A15DEA" w:rsidRDefault="00C91A8B" w:rsidP="00C91A8B">
      <w:pPr>
        <w:spacing w:line="360" w:lineRule="auto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……………………………………………………………………………………………………………………….</w:t>
      </w:r>
    </w:p>
    <w:p w:rsidR="00C91A8B" w:rsidRPr="00A15DEA" w:rsidRDefault="00C91A8B" w:rsidP="00C91A8B">
      <w:pPr>
        <w:spacing w:line="360" w:lineRule="auto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……………………………………………………………………………………………………………………….</w:t>
      </w:r>
    </w:p>
    <w:p w:rsidR="00FC2A64" w:rsidRDefault="00FC2A64" w:rsidP="000B70D1">
      <w:pPr>
        <w:rPr>
          <w:rFonts w:ascii="Arial" w:hAnsi="Arial"/>
          <w:bCs/>
          <w:sz w:val="20"/>
        </w:rPr>
      </w:pPr>
    </w:p>
    <w:p w:rsidR="00FC2A64" w:rsidRDefault="00FC2A64" w:rsidP="000B70D1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Die Schülerinnen und Schüler aus Seegräben stutzen die Hecken in der Nähe des Schulhauses.</w:t>
      </w:r>
    </w:p>
    <w:p w:rsidR="00A15DEA" w:rsidRDefault="00FC2A64" w:rsidP="000B70D1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Warum kann Pflanzen abschneiden auch gut für die Natur sein?</w:t>
      </w:r>
    </w:p>
    <w:p w:rsidR="00FC2A64" w:rsidRDefault="00FC2A64" w:rsidP="000B70D1">
      <w:pPr>
        <w:rPr>
          <w:rFonts w:ascii="Arial" w:hAnsi="Arial"/>
          <w:bCs/>
          <w:sz w:val="20"/>
        </w:rPr>
      </w:pPr>
    </w:p>
    <w:p w:rsidR="00FC2A64" w:rsidRPr="00A15DEA" w:rsidRDefault="00FC2A64" w:rsidP="00FC2A64">
      <w:pPr>
        <w:spacing w:line="360" w:lineRule="auto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……………………………………………………………………………………………………………………….</w:t>
      </w:r>
    </w:p>
    <w:p w:rsidR="00FC2A64" w:rsidRPr="00A15DEA" w:rsidRDefault="00FC2A64" w:rsidP="00FC2A64">
      <w:pPr>
        <w:spacing w:line="360" w:lineRule="auto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……………………………………………………………………………………………………………………….</w:t>
      </w:r>
    </w:p>
    <w:p w:rsidR="00FC2A64" w:rsidRPr="00A15DEA" w:rsidRDefault="00FC2A64" w:rsidP="00FC2A64">
      <w:pPr>
        <w:spacing w:line="360" w:lineRule="auto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……………………………………………………………………………………………………………………….</w:t>
      </w:r>
    </w:p>
    <w:p w:rsidR="00FC2A64" w:rsidRDefault="00FC2A64" w:rsidP="00FC2A64">
      <w:pPr>
        <w:rPr>
          <w:rFonts w:ascii="Arial" w:hAnsi="Arial"/>
          <w:bCs/>
          <w:sz w:val="20"/>
        </w:rPr>
      </w:pPr>
    </w:p>
    <w:p w:rsidR="00C91A8B" w:rsidRPr="00370575" w:rsidRDefault="00C91A8B" w:rsidP="00FC2A64">
      <w:pPr>
        <w:rPr>
          <w:rFonts w:ascii="Arial" w:hAnsi="Arial"/>
          <w:b/>
          <w:sz w:val="20"/>
        </w:rPr>
      </w:pPr>
      <w:r w:rsidRPr="00370575">
        <w:rPr>
          <w:rFonts w:ascii="Arial" w:hAnsi="Arial"/>
          <w:b/>
          <w:sz w:val="20"/>
        </w:rPr>
        <w:t xml:space="preserve">Was stimmt? </w:t>
      </w:r>
    </w:p>
    <w:p w:rsidR="00C91A8B" w:rsidRDefault="00C91A8B" w:rsidP="00FC2A64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Höre den Ausführungen der Biologin Nadine </w:t>
      </w:r>
      <w:proofErr w:type="spellStart"/>
      <w:r>
        <w:rPr>
          <w:rFonts w:ascii="Arial" w:hAnsi="Arial"/>
          <w:bCs/>
          <w:sz w:val="20"/>
        </w:rPr>
        <w:t>Ramer</w:t>
      </w:r>
      <w:proofErr w:type="spellEnd"/>
      <w:r>
        <w:rPr>
          <w:rFonts w:ascii="Arial" w:hAnsi="Arial"/>
          <w:bCs/>
          <w:sz w:val="20"/>
        </w:rPr>
        <w:t xml:space="preserve"> Almer genau zu und entscheide, welche Aussagen richtig und welche falsch sind.</w:t>
      </w:r>
    </w:p>
    <w:p w:rsidR="00C91A8B" w:rsidRDefault="00C91A8B" w:rsidP="00FC2A64">
      <w:pPr>
        <w:rPr>
          <w:rFonts w:ascii="Arial" w:hAnsi="Arial"/>
          <w:bCs/>
          <w:sz w:val="20"/>
        </w:rPr>
      </w:pPr>
    </w:p>
    <w:p w:rsidR="00C91A8B" w:rsidRDefault="00C91A8B" w:rsidP="00FC2A64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C56A36" wp14:editId="49888656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704975" cy="723900"/>
                <wp:effectExtent l="0" t="0" r="28575" b="457200"/>
                <wp:wrapNone/>
                <wp:docPr id="9" name="Sprechblase: rechteckig mit abgerundeten Ec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4425" y="6410325"/>
                          <a:ext cx="1704975" cy="723900"/>
                        </a:xfrm>
                        <a:prstGeom prst="wedgeRoundRectCallout">
                          <a:avLst>
                            <a:gd name="adj1" fmla="val -40945"/>
                            <a:gd name="adj2" fmla="val 109869"/>
                            <a:gd name="adj3" fmla="val 16667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A8B" w:rsidRPr="00C91A8B" w:rsidRDefault="00EF63C6" w:rsidP="00C91A8B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In der Schweiz sind vier Tierarten vom Aussterben bedroht.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C56A3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9" o:spid="_x0000_s1026" type="#_x0000_t62" style="position:absolute;margin-left:83.05pt;margin-top:.5pt;width:134.25pt;height:57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" adj="1956,34532" fillcolor="white [3201]" strokecolor="#00b050" strokeweight="2pt">
                <v:textbox>
                  <w:txbxContent>
                    <w:p w:rsidR="00C91A8B" w:rsidRPr="00C91A8B" w:rsidRDefault="00EF63C6" w:rsidP="00C91A8B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In der Schweiz sind vier Tierarten vom Aussterben bedroht.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91440</wp:posOffset>
                </wp:positionV>
                <wp:extent cx="1704975" cy="723900"/>
                <wp:effectExtent l="0" t="0" r="28575" b="323850"/>
                <wp:wrapNone/>
                <wp:docPr id="8" name="Sprechblase: rechteckig mit abgerundeten Ec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723900"/>
                        </a:xfrm>
                        <a:prstGeom prst="wedgeRoundRectCallout">
                          <a:avLst>
                            <a:gd name="adj1" fmla="val 32798"/>
                            <a:gd name="adj2" fmla="val 90132"/>
                            <a:gd name="adj3" fmla="val 16667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A8B" w:rsidRPr="00C91A8B" w:rsidRDefault="00C91A8B" w:rsidP="00C91A8B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C91A8B">
                              <w:rPr>
                                <w:rFonts w:ascii="Arial" w:hAnsi="Arial"/>
                              </w:rPr>
                              <w:t>Vor 50 Jahren sah es auf der Erde aus wie heute auf dem Mond.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prechblase: rechteckig mit abgerundeten Ecken 8" o:spid="_x0000_s1027" type="#_x0000_t62" style="position:absolute;margin-left:20.65pt;margin-top:7.2pt;width:134.25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" adj="17884,30269" fillcolor="white [3201]" strokecolor="#00b050" strokeweight="2pt">
                <v:textbox>
                  <w:txbxContent>
                    <w:p w:rsidR="00C91A8B" w:rsidRPr="00C91A8B" w:rsidRDefault="00C91A8B" w:rsidP="00C91A8B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C91A8B">
                        <w:rPr>
                          <w:rFonts w:ascii="Arial" w:hAnsi="Arial"/>
                        </w:rPr>
                        <w:t>Vor 50 Jahren sah es auf der Erde aus wie heute auf dem Mond.</w:t>
                      </w:r>
                    </w:p>
                  </w:txbxContent>
                </v:textbox>
              </v:shape>
            </w:pict>
          </mc:Fallback>
        </mc:AlternateContent>
      </w:r>
    </w:p>
    <w:p w:rsidR="00C91A8B" w:rsidRDefault="00C91A8B" w:rsidP="00FC2A64">
      <w:pPr>
        <w:rPr>
          <w:rFonts w:ascii="Arial" w:hAnsi="Arial"/>
          <w:bCs/>
          <w:sz w:val="20"/>
        </w:rPr>
      </w:pPr>
    </w:p>
    <w:p w:rsidR="00C91A8B" w:rsidRDefault="00C91A8B" w:rsidP="00FC2A64">
      <w:pPr>
        <w:rPr>
          <w:rFonts w:ascii="Arial" w:hAnsi="Arial"/>
          <w:bCs/>
          <w:sz w:val="20"/>
        </w:rPr>
      </w:pPr>
    </w:p>
    <w:p w:rsidR="0099004C" w:rsidRDefault="0099004C" w:rsidP="00C91A8B">
      <w:pPr>
        <w:jc w:val="center"/>
        <w:rPr>
          <w:rFonts w:ascii="Arial" w:hAnsi="Arial"/>
          <w:bCs/>
          <w:sz w:val="20"/>
        </w:rPr>
      </w:pPr>
      <w:r>
        <w:rPr>
          <w:rFonts w:ascii="Arial" w:hAnsi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AE3518" wp14:editId="4E37E070">
                <wp:simplePos x="0" y="0"/>
                <wp:positionH relativeFrom="margin">
                  <wp:posOffset>-76200</wp:posOffset>
                </wp:positionH>
                <wp:positionV relativeFrom="paragraph">
                  <wp:posOffset>1933575</wp:posOffset>
                </wp:positionV>
                <wp:extent cx="1866900" cy="1019175"/>
                <wp:effectExtent l="0" t="0" r="152400" b="28575"/>
                <wp:wrapNone/>
                <wp:docPr id="16" name="Sprechblase: rechteckig mit abgerundeten Eck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019175"/>
                        </a:xfrm>
                        <a:prstGeom prst="wedgeRoundRectCallout">
                          <a:avLst>
                            <a:gd name="adj1" fmla="val 56721"/>
                            <a:gd name="adj2" fmla="val -44287"/>
                            <a:gd name="adj3" fmla="val 16667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04C" w:rsidRPr="00C91A8B" w:rsidRDefault="0099004C" w:rsidP="0099004C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Für das Überleben der Menschheit ist es wichtig, dass der Rückgang der Biodiversität gestoppt wird.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3518" id="Sprechblase: rechteckig mit abgerundeten Ecken 16" o:spid="_x0000_s1028" type="#_x0000_t62" style="position:absolute;left:0;text-align:left;margin-left:-6pt;margin-top:152.25pt;width:147pt;height:80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" adj="23052,1234" fillcolor="white [3201]" strokecolor="#00b050" strokeweight="2pt">
                <v:textbox>
                  <w:txbxContent>
                    <w:p w:rsidR="0099004C" w:rsidRPr="00C91A8B" w:rsidRDefault="0099004C" w:rsidP="0099004C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Für das Überleben der Menschheit ist es wichtig, dass der Rückgang der Biodiversität gestoppt wird.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0575">
        <w:rPr>
          <w:rFonts w:ascii="Arial" w:hAnsi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343AB1" wp14:editId="26BC54FF">
                <wp:simplePos x="0" y="0"/>
                <wp:positionH relativeFrom="margin">
                  <wp:posOffset>-290195</wp:posOffset>
                </wp:positionH>
                <wp:positionV relativeFrom="paragraph">
                  <wp:posOffset>729615</wp:posOffset>
                </wp:positionV>
                <wp:extent cx="1704975" cy="723900"/>
                <wp:effectExtent l="0" t="0" r="295275" b="19050"/>
                <wp:wrapNone/>
                <wp:docPr id="15" name="Sprechblase: rechteckig mit abgerundeten Eck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723900"/>
                        </a:xfrm>
                        <a:prstGeom prst="wedgeRoundRectCallout">
                          <a:avLst>
                            <a:gd name="adj1" fmla="val 64642"/>
                            <a:gd name="adj2" fmla="val 49343"/>
                            <a:gd name="adj3" fmla="val 16667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575" w:rsidRPr="00C91A8B" w:rsidRDefault="0099004C" w:rsidP="00370575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Die Biodiversität geht weltweit stark zurück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43AB1" id="Sprechblase: rechteckig mit abgerundeten Ecken 15" o:spid="_x0000_s1029" type="#_x0000_t62" style="position:absolute;left:0;text-align:left;margin-left:-22.85pt;margin-top:57.45pt;width:134.25pt;height:57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" adj="24763,21458" fillcolor="white [3201]" strokecolor="#00b050" strokeweight="2pt">
                <v:textbox>
                  <w:txbxContent>
                    <w:p w:rsidR="00370575" w:rsidRPr="00C91A8B" w:rsidRDefault="0099004C" w:rsidP="00370575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Die Biodiversität geht weltweit stark zurück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3C6">
        <w:rPr>
          <w:rFonts w:ascii="Arial" w:hAnsi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343AB1" wp14:editId="26BC54FF">
                <wp:simplePos x="0" y="0"/>
                <wp:positionH relativeFrom="margin">
                  <wp:posOffset>4186555</wp:posOffset>
                </wp:positionH>
                <wp:positionV relativeFrom="paragraph">
                  <wp:posOffset>920114</wp:posOffset>
                </wp:positionV>
                <wp:extent cx="1704975" cy="981075"/>
                <wp:effectExtent l="133350" t="0" r="28575" b="28575"/>
                <wp:wrapNone/>
                <wp:docPr id="14" name="Sprechblase: rechteckig mit abgerundeten Eck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981075"/>
                        </a:xfrm>
                        <a:prstGeom prst="wedgeRoundRectCallout">
                          <a:avLst>
                            <a:gd name="adj1" fmla="val -57705"/>
                            <a:gd name="adj2" fmla="val 15132"/>
                            <a:gd name="adj3" fmla="val 16667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3C6" w:rsidRPr="00C91A8B" w:rsidRDefault="00E72DA2" w:rsidP="00EF63C6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Für unsere Medizin sind wir Menschen auf die Biodiversität angewiesen.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43AB1" id="Sprechblase: rechteckig mit abgerundeten Ecken 14" o:spid="_x0000_s1030" type="#_x0000_t62" style="position:absolute;left:0;text-align:left;margin-left:329.65pt;margin-top:72.45pt;width:134.25pt;height:77.2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" adj="-1664,14069" fillcolor="white [3201]" strokecolor="#00b050" strokeweight="2pt">
                <v:textbox>
                  <w:txbxContent>
                    <w:p w:rsidR="00EF63C6" w:rsidRPr="00C91A8B" w:rsidRDefault="00E72DA2" w:rsidP="00EF63C6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Für unsere Medizin sind wir Menschen auf die Biodiversität angewiesen.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A8B">
        <w:rPr>
          <w:noProof/>
        </w:rPr>
        <w:drawing>
          <wp:inline distT="0" distB="0" distL="0" distR="0" wp14:anchorId="357F302C" wp14:editId="3120BEAF">
            <wp:extent cx="2339813" cy="2257425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1638" cy="2268834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99004C" w:rsidRDefault="0099004C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br w:type="page"/>
      </w:r>
    </w:p>
    <w:p w:rsidR="0099004C" w:rsidRPr="0099004C" w:rsidRDefault="0099004C" w:rsidP="0099004C">
      <w:pPr>
        <w:rPr>
          <w:rFonts w:ascii="Arial" w:hAnsi="Arial"/>
          <w:b/>
          <w:sz w:val="20"/>
        </w:rPr>
      </w:pPr>
      <w:r w:rsidRPr="0099004C">
        <w:rPr>
          <w:rFonts w:ascii="Arial" w:hAnsi="Arial"/>
          <w:b/>
          <w:sz w:val="20"/>
        </w:rPr>
        <w:lastRenderedPageBreak/>
        <w:t>Finde die korrekte Antwort.</w:t>
      </w:r>
    </w:p>
    <w:p w:rsidR="0099004C" w:rsidRDefault="0099004C" w:rsidP="0099004C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Entscheide bei den folgenden Fragen, welche Antwort dazu passt.</w:t>
      </w:r>
    </w:p>
    <w:p w:rsidR="0099004C" w:rsidRDefault="0099004C" w:rsidP="0099004C">
      <w:pPr>
        <w:rPr>
          <w:rFonts w:ascii="Arial" w:hAnsi="Arial"/>
          <w:bCs/>
          <w:sz w:val="20"/>
        </w:rPr>
      </w:pPr>
    </w:p>
    <w:p w:rsidR="00E0241C" w:rsidRDefault="00E0241C" w:rsidP="0099004C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Was ist </w:t>
      </w:r>
      <w:r w:rsidRPr="00E0241C">
        <w:rPr>
          <w:rFonts w:ascii="Arial" w:hAnsi="Arial"/>
          <w:b/>
          <w:sz w:val="20"/>
        </w:rPr>
        <w:t>kein</w:t>
      </w:r>
      <w:r>
        <w:rPr>
          <w:rFonts w:ascii="Arial" w:hAnsi="Arial"/>
          <w:bCs/>
          <w:sz w:val="20"/>
        </w:rPr>
        <w:t xml:space="preserve"> Hauptgrund für das Artensterben?</w:t>
      </w:r>
    </w:p>
    <w:p w:rsidR="00E0241C" w:rsidRDefault="00E0241C" w:rsidP="0099004C">
      <w:pPr>
        <w:rPr>
          <w:rFonts w:ascii="Arial" w:hAnsi="Arial"/>
          <w:bCs/>
          <w:sz w:val="20"/>
        </w:rPr>
      </w:pPr>
    </w:p>
    <w:p w:rsidR="0099004C" w:rsidRDefault="00E0241C" w:rsidP="00E0241C">
      <w:pPr>
        <w:pStyle w:val="Listenabsatz"/>
        <w:numPr>
          <w:ilvl w:val="0"/>
          <w:numId w:val="25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Wenn auf einem Feld nur noch eine Art angepflanzt wird, sogenannte Monokulturen.</w:t>
      </w:r>
    </w:p>
    <w:p w:rsidR="00E0241C" w:rsidRDefault="00E0241C" w:rsidP="00E0241C">
      <w:pPr>
        <w:pStyle w:val="Listenabsatz"/>
        <w:numPr>
          <w:ilvl w:val="0"/>
          <w:numId w:val="25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Einsatz von Düngemitteln, um die Ernteerträge zu erhöhen.</w:t>
      </w:r>
    </w:p>
    <w:p w:rsidR="00E0241C" w:rsidRDefault="00E0241C" w:rsidP="00E0241C">
      <w:pPr>
        <w:pStyle w:val="Listenabsatz"/>
        <w:numPr>
          <w:ilvl w:val="0"/>
          <w:numId w:val="25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Flüsse und Bäche, welche aus dem Untergrund geholt werden.</w:t>
      </w:r>
    </w:p>
    <w:p w:rsidR="00E0241C" w:rsidRDefault="00E0241C" w:rsidP="00E0241C">
      <w:pPr>
        <w:pStyle w:val="Listenabsatz"/>
        <w:numPr>
          <w:ilvl w:val="0"/>
          <w:numId w:val="25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Bauten, welche die Natur verdrängen oder eine unnatürliche Barriere bilden (z.B. Strassen).</w:t>
      </w:r>
    </w:p>
    <w:p w:rsidR="00E0241C" w:rsidRDefault="00E0241C" w:rsidP="00E0241C">
      <w:pPr>
        <w:rPr>
          <w:rFonts w:ascii="Arial" w:hAnsi="Arial"/>
          <w:bCs/>
          <w:sz w:val="20"/>
        </w:rPr>
      </w:pPr>
    </w:p>
    <w:p w:rsidR="00E0241C" w:rsidRDefault="00E0241C" w:rsidP="00E0241C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Welche Auswirkungen hat der Klimawandel auf die Natur und die Biodiversität?</w:t>
      </w:r>
    </w:p>
    <w:p w:rsidR="00E0241C" w:rsidRDefault="00E0241C" w:rsidP="00E0241C">
      <w:pPr>
        <w:rPr>
          <w:rFonts w:ascii="Arial" w:hAnsi="Arial"/>
          <w:bCs/>
          <w:sz w:val="20"/>
        </w:rPr>
      </w:pPr>
    </w:p>
    <w:p w:rsidR="00E0241C" w:rsidRDefault="00E0241C" w:rsidP="00E0241C">
      <w:pPr>
        <w:pStyle w:val="Listenabsatz"/>
        <w:numPr>
          <w:ilvl w:val="0"/>
          <w:numId w:val="26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Baumarten können nicht überleben, weil sie zu wenig Wasser erhalten.</w:t>
      </w:r>
    </w:p>
    <w:p w:rsidR="00E0241C" w:rsidRDefault="00E0241C" w:rsidP="00E0241C">
      <w:pPr>
        <w:pStyle w:val="Listenabsatz"/>
        <w:numPr>
          <w:ilvl w:val="0"/>
          <w:numId w:val="26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Alle Pflanzen gedeihen besser, weil sie viel Sonnenschein mögen.</w:t>
      </w:r>
    </w:p>
    <w:p w:rsidR="00E0241C" w:rsidRDefault="00E0241C" w:rsidP="00E0241C">
      <w:pPr>
        <w:pStyle w:val="Listenabsatz"/>
        <w:numPr>
          <w:ilvl w:val="0"/>
          <w:numId w:val="26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Die Fische bekommen eine dunklere Färbung, weil die Sonne ihre Haut bräunt.</w:t>
      </w:r>
    </w:p>
    <w:p w:rsidR="00E0241C" w:rsidRDefault="00E0241C" w:rsidP="00E0241C">
      <w:pPr>
        <w:pStyle w:val="Listenabsatz"/>
        <w:numPr>
          <w:ilvl w:val="0"/>
          <w:numId w:val="26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Wegen der Erwärmung des Wassers sterben gewisse Fischarten aus.</w:t>
      </w:r>
    </w:p>
    <w:p w:rsidR="00E0241C" w:rsidRDefault="00E0241C" w:rsidP="00E0241C">
      <w:pPr>
        <w:rPr>
          <w:rFonts w:ascii="Arial" w:hAnsi="Arial"/>
          <w:bCs/>
          <w:sz w:val="20"/>
        </w:rPr>
      </w:pPr>
    </w:p>
    <w:p w:rsidR="00E0241C" w:rsidRDefault="00E0241C" w:rsidP="00E0241C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Welche Funktionen kann ein gesunder Wald übernehmen?</w:t>
      </w:r>
    </w:p>
    <w:p w:rsidR="00E0241C" w:rsidRDefault="00E0241C" w:rsidP="00E0241C">
      <w:pPr>
        <w:rPr>
          <w:rFonts w:ascii="Arial" w:hAnsi="Arial"/>
          <w:bCs/>
          <w:sz w:val="20"/>
        </w:rPr>
      </w:pPr>
    </w:p>
    <w:p w:rsidR="00E0241C" w:rsidRDefault="00E0241C" w:rsidP="00E0241C">
      <w:pPr>
        <w:pStyle w:val="Listenabsatz"/>
        <w:numPr>
          <w:ilvl w:val="0"/>
          <w:numId w:val="27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Schutz vor Erdbeben und Vulkanausbrüchen.</w:t>
      </w:r>
    </w:p>
    <w:p w:rsidR="00E0241C" w:rsidRDefault="00E0241C" w:rsidP="00E0241C">
      <w:pPr>
        <w:pStyle w:val="Listenabsatz"/>
        <w:numPr>
          <w:ilvl w:val="0"/>
          <w:numId w:val="27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Versorgung mit sauberem Wasser und sauberer Luft.</w:t>
      </w:r>
    </w:p>
    <w:p w:rsidR="00E0241C" w:rsidRDefault="00E0241C" w:rsidP="00E0241C">
      <w:pPr>
        <w:pStyle w:val="Listenabsatz"/>
        <w:numPr>
          <w:ilvl w:val="0"/>
          <w:numId w:val="27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Erdrutsche und Überschwemmungen können verhindert werden.</w:t>
      </w:r>
    </w:p>
    <w:p w:rsidR="00E0241C" w:rsidRDefault="00E0241C" w:rsidP="00E0241C">
      <w:pPr>
        <w:pStyle w:val="Listenabsatz"/>
        <w:numPr>
          <w:ilvl w:val="0"/>
          <w:numId w:val="27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Zufluchts- und Wohngebiet für Waldtiere.</w:t>
      </w:r>
    </w:p>
    <w:p w:rsidR="00E0241C" w:rsidRDefault="00E0241C" w:rsidP="00E0241C">
      <w:pPr>
        <w:rPr>
          <w:rFonts w:ascii="Arial" w:hAnsi="Arial"/>
          <w:bCs/>
          <w:sz w:val="20"/>
        </w:rPr>
      </w:pPr>
    </w:p>
    <w:p w:rsidR="00E0241C" w:rsidRDefault="00E0241C" w:rsidP="00E0241C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Was hilft, um zur Biodiversität beizutragen?</w:t>
      </w:r>
    </w:p>
    <w:p w:rsidR="00E0241C" w:rsidRDefault="00E0241C" w:rsidP="00E0241C">
      <w:pPr>
        <w:rPr>
          <w:rFonts w:ascii="Arial" w:hAnsi="Arial"/>
          <w:bCs/>
          <w:sz w:val="20"/>
        </w:rPr>
      </w:pPr>
    </w:p>
    <w:p w:rsidR="00E0241C" w:rsidRDefault="00E0241C" w:rsidP="00E0241C">
      <w:pPr>
        <w:pStyle w:val="Listenabsatz"/>
        <w:numPr>
          <w:ilvl w:val="0"/>
          <w:numId w:val="28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Den Garten sauber halten, </w:t>
      </w:r>
      <w:r w:rsidR="00E72DA2">
        <w:rPr>
          <w:rFonts w:ascii="Arial" w:hAnsi="Arial"/>
          <w:bCs/>
          <w:sz w:val="20"/>
        </w:rPr>
        <w:t>alle Pflanzen möglichst schnell abschneiden.</w:t>
      </w:r>
    </w:p>
    <w:p w:rsidR="00E72DA2" w:rsidRDefault="00E72DA2" w:rsidP="00E0241C">
      <w:pPr>
        <w:pStyle w:val="Listenabsatz"/>
        <w:numPr>
          <w:ilvl w:val="0"/>
          <w:numId w:val="28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Wildblumen auf dem Fensterbrett anpflanzen.</w:t>
      </w:r>
    </w:p>
    <w:p w:rsidR="00E72DA2" w:rsidRDefault="00E72DA2" w:rsidP="00E0241C">
      <w:pPr>
        <w:pStyle w:val="Listenabsatz"/>
        <w:numPr>
          <w:ilvl w:val="0"/>
          <w:numId w:val="28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Steine und/oder Äste anhäufen, damit sich Kleintiere darin verstecken können.</w:t>
      </w:r>
    </w:p>
    <w:p w:rsidR="00E72DA2" w:rsidRDefault="00E72DA2" w:rsidP="00E0241C">
      <w:pPr>
        <w:pStyle w:val="Listenabsatz"/>
        <w:numPr>
          <w:ilvl w:val="0"/>
          <w:numId w:val="28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Plastikabfälle liegenlassen, damit Tiere sich daraus ein Nest bauen können.</w:t>
      </w:r>
    </w:p>
    <w:p w:rsidR="00E72DA2" w:rsidRPr="00E0241C" w:rsidRDefault="00E72DA2" w:rsidP="00E0241C">
      <w:pPr>
        <w:pStyle w:val="Listenabsatz"/>
        <w:numPr>
          <w:ilvl w:val="0"/>
          <w:numId w:val="28"/>
        </w:num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Platten- oder Betonflächen durch Grünflächen ersetzen.</w:t>
      </w:r>
    </w:p>
    <w:p w:rsidR="0099004C" w:rsidRDefault="0099004C" w:rsidP="0099004C">
      <w:pPr>
        <w:rPr>
          <w:rFonts w:ascii="Arial" w:hAnsi="Arial"/>
          <w:bCs/>
          <w:sz w:val="20"/>
        </w:rPr>
      </w:pPr>
    </w:p>
    <w:p w:rsidR="0099004C" w:rsidRDefault="0099004C" w:rsidP="0099004C">
      <w:pPr>
        <w:rPr>
          <w:rFonts w:ascii="Arial" w:hAnsi="Arial"/>
          <w:bCs/>
          <w:sz w:val="20"/>
        </w:rPr>
      </w:pPr>
    </w:p>
    <w:p w:rsidR="0099004C" w:rsidRDefault="0099004C" w:rsidP="0099004C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 xml:space="preserve">Schulen, aber auch Privatpersonen können etwas zur Biodiversität beitragen. </w:t>
      </w:r>
    </w:p>
    <w:p w:rsidR="0099004C" w:rsidRDefault="0099004C" w:rsidP="0099004C">
      <w:pPr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Hast du Ideen für Projekte, welche in deinem Schulhaus oder bei dir zu Hause umgesetzt werden könnten?</w:t>
      </w:r>
    </w:p>
    <w:p w:rsidR="0099004C" w:rsidRDefault="0099004C" w:rsidP="0099004C">
      <w:pPr>
        <w:spacing w:line="360" w:lineRule="auto"/>
        <w:jc w:val="center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………………………………………………………………………………………………………………………</w:t>
      </w:r>
    </w:p>
    <w:p w:rsidR="0099004C" w:rsidRDefault="0099004C" w:rsidP="0099004C">
      <w:pPr>
        <w:spacing w:line="360" w:lineRule="auto"/>
        <w:jc w:val="center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………………………………………………………………………………………………………………………</w:t>
      </w:r>
    </w:p>
    <w:p w:rsidR="0099004C" w:rsidRDefault="0099004C" w:rsidP="0099004C">
      <w:pPr>
        <w:spacing w:line="360" w:lineRule="auto"/>
        <w:jc w:val="center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………………………………………………………………………………………………………………………</w:t>
      </w:r>
    </w:p>
    <w:p w:rsidR="0099004C" w:rsidRDefault="0099004C" w:rsidP="0099004C">
      <w:pPr>
        <w:spacing w:line="360" w:lineRule="auto"/>
        <w:jc w:val="center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………………………………………………………………………………………………………………………</w:t>
      </w:r>
    </w:p>
    <w:p w:rsidR="0099004C" w:rsidRDefault="0099004C" w:rsidP="0099004C">
      <w:pPr>
        <w:spacing w:line="360" w:lineRule="auto"/>
        <w:jc w:val="center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………………………………………………………………………………………………………………………</w:t>
      </w:r>
    </w:p>
    <w:p w:rsidR="0099004C" w:rsidRDefault="0099004C" w:rsidP="0099004C">
      <w:pPr>
        <w:spacing w:line="360" w:lineRule="auto"/>
        <w:jc w:val="center"/>
        <w:rPr>
          <w:rFonts w:ascii="Arial" w:hAnsi="Arial"/>
          <w:bCs/>
          <w:sz w:val="20"/>
        </w:rPr>
      </w:pPr>
      <w:r>
        <w:rPr>
          <w:rFonts w:ascii="Arial" w:hAnsi="Arial"/>
          <w:bCs/>
          <w:sz w:val="20"/>
        </w:rPr>
        <w:t>………………………………………………………………………………………………………………………</w:t>
      </w:r>
    </w:p>
    <w:p w:rsidR="0099004C" w:rsidRDefault="0099004C" w:rsidP="0099004C">
      <w:pPr>
        <w:rPr>
          <w:rFonts w:ascii="Arial" w:hAnsi="Arial"/>
          <w:bCs/>
          <w:sz w:val="20"/>
        </w:rPr>
      </w:pPr>
    </w:p>
    <w:p w:rsidR="00C91A8B" w:rsidRPr="00A15DEA" w:rsidRDefault="0099004C" w:rsidP="0099004C">
      <w:pPr>
        <w:rPr>
          <w:rFonts w:ascii="Arial" w:hAnsi="Arial"/>
          <w:bCs/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 wp14:anchorId="493957A8">
            <wp:simplePos x="0" y="0"/>
            <wp:positionH relativeFrom="margin">
              <wp:posOffset>3472815</wp:posOffset>
            </wp:positionH>
            <wp:positionV relativeFrom="paragraph">
              <wp:posOffset>37465</wp:posOffset>
            </wp:positionV>
            <wp:extent cx="2223684" cy="1209600"/>
            <wp:effectExtent l="0" t="0" r="5715" b="0"/>
            <wp:wrapTight wrapText="bothSides">
              <wp:wrapPolygon edited="0">
                <wp:start x="740" y="0"/>
                <wp:lineTo x="0" y="1361"/>
                <wp:lineTo x="0" y="19739"/>
                <wp:lineTo x="740" y="21101"/>
                <wp:lineTo x="20730" y="21101"/>
                <wp:lineTo x="21470" y="19739"/>
                <wp:lineTo x="21470" y="1361"/>
                <wp:lineTo x="20730" y="0"/>
                <wp:lineTo x="74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3684" cy="12096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FE4F9A6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2730422" cy="1208405"/>
            <wp:effectExtent l="0" t="0" r="0" b="0"/>
            <wp:wrapTight wrapText="bothSides">
              <wp:wrapPolygon edited="0">
                <wp:start x="603" y="0"/>
                <wp:lineTo x="0" y="1362"/>
                <wp:lineTo x="0" y="19750"/>
                <wp:lineTo x="603" y="21112"/>
                <wp:lineTo x="20801" y="21112"/>
                <wp:lineTo x="21404" y="19750"/>
                <wp:lineTo x="21404" y="1362"/>
                <wp:lineTo x="20801" y="0"/>
                <wp:lineTo x="603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0422" cy="120840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1A8B" w:rsidRPr="00A15DEA" w:rsidSect="00D4348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06D8" w:rsidRDefault="003306D8">
      <w:r>
        <w:separator/>
      </w:r>
    </w:p>
  </w:endnote>
  <w:endnote w:type="continuationSeparator" w:id="0">
    <w:p w:rsidR="003306D8" w:rsidRDefault="00330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D00AC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06D8" w:rsidRDefault="003306D8">
      <w:r>
        <w:separator/>
      </w:r>
    </w:p>
  </w:footnote>
  <w:footnote w:type="continuationSeparator" w:id="0">
    <w:p w:rsidR="003306D8" w:rsidRDefault="00330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835"/>
      <w:gridCol w:w="6521"/>
    </w:tblGrid>
    <w:tr w:rsidR="000C47C9" w:rsidTr="00370556">
      <w:trPr>
        <w:trHeight w:val="430"/>
      </w:trPr>
      <w:tc>
        <w:tcPr>
          <w:tcW w:w="2835" w:type="dxa"/>
        </w:tcPr>
        <w:p w:rsidR="000C47C9" w:rsidRDefault="000C47C9" w:rsidP="000C47C9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70CCDFFF" wp14:editId="7EBA20E2">
                <wp:extent cx="1656000" cy="421052"/>
                <wp:effectExtent l="0" t="0" r="1905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:rsidR="000C47C9" w:rsidRPr="002D01FD" w:rsidRDefault="00D73257" w:rsidP="000C47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0C47C9" w:rsidTr="00370556">
      <w:trPr>
        <w:trHeight w:hRule="exact" w:val="227"/>
      </w:trPr>
      <w:tc>
        <w:tcPr>
          <w:tcW w:w="9356" w:type="dxa"/>
          <w:gridSpan w:val="2"/>
        </w:tcPr>
        <w:p w:rsidR="000C47C9" w:rsidRDefault="000C47C9" w:rsidP="000C47C9">
          <w:pPr>
            <w:pStyle w:val="Kopfzeile"/>
          </w:pPr>
        </w:p>
      </w:tc>
    </w:tr>
    <w:tr w:rsidR="000C47C9" w:rsidTr="0037055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0C47C9" w:rsidRPr="00AF5072" w:rsidRDefault="00392BA6" w:rsidP="000C47C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Biodiversität im Schülergarten </w:t>
          </w:r>
          <w:r w:rsidR="00C5584B">
            <w:rPr>
              <w:rFonts w:ascii="Arial" w:hAnsi="Arial"/>
              <w:b/>
              <w:sz w:val="18"/>
              <w:szCs w:val="18"/>
            </w:rPr>
            <w:br/>
          </w:r>
          <w:r>
            <w:rPr>
              <w:rFonts w:ascii="Arial" w:hAnsi="Arial"/>
              <w:b/>
              <w:sz w:val="18"/>
              <w:szCs w:val="18"/>
            </w:rPr>
            <w:t>Fragen zum Film</w:t>
          </w:r>
        </w:p>
      </w:tc>
    </w:tr>
  </w:tbl>
  <w:p w:rsidR="00F70D14" w:rsidRDefault="00F70D14">
    <w:pPr>
      <w:pStyle w:val="Kopfzeile"/>
      <w:rPr>
        <w:rFonts w:ascii="Arial" w:hAnsi="Arial"/>
        <w:sz w:val="20"/>
      </w:rPr>
    </w:pPr>
  </w:p>
  <w:p w:rsidR="00FB2AB5" w:rsidRPr="00DC0DD0" w:rsidRDefault="00FB2AB5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A34345" w:rsidTr="00FB2AB5">
      <w:trPr>
        <w:trHeight w:val="426"/>
      </w:trPr>
      <w:tc>
        <w:tcPr>
          <w:tcW w:w="2761" w:type="dxa"/>
        </w:tcPr>
        <w:p w:rsidR="00A34345" w:rsidRPr="0008046F" w:rsidRDefault="00A34345" w:rsidP="00A34345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266036F4" wp14:editId="5428F752">
                <wp:extent cx="1656000" cy="421052"/>
                <wp:effectExtent l="0" t="0" r="1905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:rsidR="00A34345" w:rsidRPr="002D01FD" w:rsidRDefault="00D73257" w:rsidP="00A3434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A34345" w:rsidTr="00370556">
      <w:trPr>
        <w:trHeight w:hRule="exact" w:val="227"/>
      </w:trPr>
      <w:tc>
        <w:tcPr>
          <w:tcW w:w="9356" w:type="dxa"/>
          <w:gridSpan w:val="3"/>
        </w:tcPr>
        <w:p w:rsidR="00A34345" w:rsidRPr="00092BCF" w:rsidRDefault="00A34345" w:rsidP="00A34345">
          <w:pPr>
            <w:pStyle w:val="Kopfzeile"/>
            <w:rPr>
              <w:rFonts w:ascii="Arial" w:hAnsi="Arial"/>
              <w:sz w:val="20"/>
            </w:rPr>
          </w:pPr>
        </w:p>
      </w:tc>
    </w:tr>
    <w:tr w:rsidR="00A34345" w:rsidTr="00370556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A34345" w:rsidRPr="005301DE" w:rsidRDefault="002455ED" w:rsidP="00A34345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>
                <wp:extent cx="1695198" cy="952500"/>
                <wp:effectExtent l="0" t="0" r="635" b="0"/>
                <wp:docPr id="2" name="Grafik 2" descr="Ein Bild, das Person, drauß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lcsnap-2020-11-19-17h37m36s967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0546" cy="96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:rsidR="00A34345" w:rsidRPr="002D01FD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34345" w:rsidTr="00370556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:rsidR="00A34345" w:rsidRPr="006F2C9E" w:rsidRDefault="00F82D06" w:rsidP="00A3434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Biodiversität im Schülergarten</w:t>
          </w:r>
        </w:p>
      </w:tc>
    </w:tr>
    <w:tr w:rsidR="00A34345" w:rsidTr="00370556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:rsidR="00A34345" w:rsidRDefault="00F82D06" w:rsidP="00A34345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Fragen zum Film</w:t>
          </w:r>
          <w:r w:rsidR="00F53D43">
            <w:rPr>
              <w:rFonts w:ascii="Arial" w:hAnsi="Arial"/>
              <w:sz w:val="18"/>
              <w:szCs w:val="18"/>
            </w:rPr>
            <w:t xml:space="preserve"> Teil </w:t>
          </w:r>
          <w:r w:rsidR="00C5584B">
            <w:rPr>
              <w:rFonts w:ascii="Arial" w:hAnsi="Arial"/>
              <w:sz w:val="18"/>
              <w:szCs w:val="18"/>
            </w:rPr>
            <w:t>2</w:t>
          </w:r>
        </w:p>
        <w:p w:rsidR="00A34345" w:rsidRPr="00471F78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A34345" w:rsidRPr="0070624B" w:rsidRDefault="00C24745" w:rsidP="00A3434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12</w:t>
          </w:r>
          <w:r w:rsidR="00A34345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40</w:t>
          </w:r>
          <w:r w:rsidR="00A34345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Default="00F70D14">
    <w:pPr>
      <w:pStyle w:val="Kopfzeile"/>
      <w:rPr>
        <w:rFonts w:ascii="Arial" w:hAnsi="Arial"/>
        <w:sz w:val="20"/>
      </w:rPr>
    </w:pPr>
  </w:p>
  <w:p w:rsidR="00A34345" w:rsidRPr="00DC0DD0" w:rsidRDefault="00A3434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02210"/>
    <w:multiLevelType w:val="hybridMultilevel"/>
    <w:tmpl w:val="1488E5FE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20F11"/>
    <w:multiLevelType w:val="hybridMultilevel"/>
    <w:tmpl w:val="863E60D2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3444D"/>
    <w:multiLevelType w:val="hybridMultilevel"/>
    <w:tmpl w:val="C624F192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E92340"/>
    <w:multiLevelType w:val="hybridMultilevel"/>
    <w:tmpl w:val="FCAE49DC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047860"/>
    <w:multiLevelType w:val="hybridMultilevel"/>
    <w:tmpl w:val="BBAADA64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1"/>
  </w:num>
  <w:num w:numId="3">
    <w:abstractNumId w:val="9"/>
  </w:num>
  <w:num w:numId="4">
    <w:abstractNumId w:val="26"/>
  </w:num>
  <w:num w:numId="5">
    <w:abstractNumId w:val="25"/>
  </w:num>
  <w:num w:numId="6">
    <w:abstractNumId w:val="23"/>
  </w:num>
  <w:num w:numId="7">
    <w:abstractNumId w:val="13"/>
  </w:num>
  <w:num w:numId="8">
    <w:abstractNumId w:val="3"/>
  </w:num>
  <w:num w:numId="9">
    <w:abstractNumId w:val="24"/>
  </w:num>
  <w:num w:numId="10">
    <w:abstractNumId w:val="4"/>
  </w:num>
  <w:num w:numId="11">
    <w:abstractNumId w:val="20"/>
  </w:num>
  <w:num w:numId="12">
    <w:abstractNumId w:val="2"/>
  </w:num>
  <w:num w:numId="13">
    <w:abstractNumId w:val="5"/>
  </w:num>
  <w:num w:numId="14">
    <w:abstractNumId w:val="1"/>
  </w:num>
  <w:num w:numId="15">
    <w:abstractNumId w:val="22"/>
  </w:num>
  <w:num w:numId="16">
    <w:abstractNumId w:val="8"/>
  </w:num>
  <w:num w:numId="17">
    <w:abstractNumId w:val="27"/>
  </w:num>
  <w:num w:numId="18">
    <w:abstractNumId w:val="16"/>
  </w:num>
  <w:num w:numId="19">
    <w:abstractNumId w:val="10"/>
  </w:num>
  <w:num w:numId="20">
    <w:abstractNumId w:val="17"/>
  </w:num>
  <w:num w:numId="21">
    <w:abstractNumId w:val="12"/>
  </w:num>
  <w:num w:numId="22">
    <w:abstractNumId w:val="18"/>
  </w:num>
  <w:num w:numId="23">
    <w:abstractNumId w:val="0"/>
  </w:num>
  <w:num w:numId="24">
    <w:abstractNumId w:val="11"/>
  </w:num>
  <w:num w:numId="25">
    <w:abstractNumId w:val="19"/>
  </w:num>
  <w:num w:numId="26">
    <w:abstractNumId w:val="7"/>
  </w:num>
  <w:num w:numId="27">
    <w:abstractNumId w:val="1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09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F06"/>
    <w:rsid w:val="000013E8"/>
    <w:rsid w:val="00012008"/>
    <w:rsid w:val="00034C0B"/>
    <w:rsid w:val="0004298A"/>
    <w:rsid w:val="00046687"/>
    <w:rsid w:val="000479AB"/>
    <w:rsid w:val="000508C4"/>
    <w:rsid w:val="00051876"/>
    <w:rsid w:val="000542A1"/>
    <w:rsid w:val="00054A08"/>
    <w:rsid w:val="0005616D"/>
    <w:rsid w:val="00056661"/>
    <w:rsid w:val="0005754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965B2"/>
    <w:rsid w:val="000A65A2"/>
    <w:rsid w:val="000B40B0"/>
    <w:rsid w:val="000B70D1"/>
    <w:rsid w:val="000B73FE"/>
    <w:rsid w:val="000C21CF"/>
    <w:rsid w:val="000C47C9"/>
    <w:rsid w:val="000C578C"/>
    <w:rsid w:val="00101BE1"/>
    <w:rsid w:val="001065E3"/>
    <w:rsid w:val="001107C0"/>
    <w:rsid w:val="00114139"/>
    <w:rsid w:val="001205C5"/>
    <w:rsid w:val="00123032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11AD8"/>
    <w:rsid w:val="00220784"/>
    <w:rsid w:val="00226E71"/>
    <w:rsid w:val="00227596"/>
    <w:rsid w:val="00230DFC"/>
    <w:rsid w:val="002338AA"/>
    <w:rsid w:val="00233B90"/>
    <w:rsid w:val="0023739E"/>
    <w:rsid w:val="00237581"/>
    <w:rsid w:val="0024337E"/>
    <w:rsid w:val="002455ED"/>
    <w:rsid w:val="00246829"/>
    <w:rsid w:val="00254F00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6D8"/>
    <w:rsid w:val="00330A77"/>
    <w:rsid w:val="00336D76"/>
    <w:rsid w:val="003429F6"/>
    <w:rsid w:val="0034512E"/>
    <w:rsid w:val="00347764"/>
    <w:rsid w:val="00362BEB"/>
    <w:rsid w:val="00367A3B"/>
    <w:rsid w:val="00370575"/>
    <w:rsid w:val="00383231"/>
    <w:rsid w:val="00386693"/>
    <w:rsid w:val="00392BA6"/>
    <w:rsid w:val="003944BE"/>
    <w:rsid w:val="003A6B70"/>
    <w:rsid w:val="003D05EC"/>
    <w:rsid w:val="003D4A61"/>
    <w:rsid w:val="003E371A"/>
    <w:rsid w:val="003E7DD1"/>
    <w:rsid w:val="00410E4C"/>
    <w:rsid w:val="004162E1"/>
    <w:rsid w:val="00430A31"/>
    <w:rsid w:val="0044293F"/>
    <w:rsid w:val="00442A37"/>
    <w:rsid w:val="004519DB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06953"/>
    <w:rsid w:val="00516997"/>
    <w:rsid w:val="0052112C"/>
    <w:rsid w:val="00524DCA"/>
    <w:rsid w:val="005301DE"/>
    <w:rsid w:val="00535A48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6A8A"/>
    <w:rsid w:val="005D7D38"/>
    <w:rsid w:val="005E1F9F"/>
    <w:rsid w:val="005F2E73"/>
    <w:rsid w:val="005F6BBF"/>
    <w:rsid w:val="006003D7"/>
    <w:rsid w:val="006027B4"/>
    <w:rsid w:val="00614018"/>
    <w:rsid w:val="006179A3"/>
    <w:rsid w:val="00626EA3"/>
    <w:rsid w:val="00636D07"/>
    <w:rsid w:val="006374A2"/>
    <w:rsid w:val="0064785C"/>
    <w:rsid w:val="006559FC"/>
    <w:rsid w:val="006615B6"/>
    <w:rsid w:val="00672765"/>
    <w:rsid w:val="006769F3"/>
    <w:rsid w:val="0068286F"/>
    <w:rsid w:val="0069095A"/>
    <w:rsid w:val="006922F3"/>
    <w:rsid w:val="006947E5"/>
    <w:rsid w:val="00696BC4"/>
    <w:rsid w:val="00696ED8"/>
    <w:rsid w:val="006A15C3"/>
    <w:rsid w:val="006A3A72"/>
    <w:rsid w:val="006B01C0"/>
    <w:rsid w:val="006B3EF1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1A61"/>
    <w:rsid w:val="007177EF"/>
    <w:rsid w:val="00717BDA"/>
    <w:rsid w:val="00727221"/>
    <w:rsid w:val="00756D1B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96ABB"/>
    <w:rsid w:val="008B183D"/>
    <w:rsid w:val="008B2AC2"/>
    <w:rsid w:val="008B6058"/>
    <w:rsid w:val="008C11E6"/>
    <w:rsid w:val="008C2425"/>
    <w:rsid w:val="008C6C31"/>
    <w:rsid w:val="008D031B"/>
    <w:rsid w:val="008E3FCC"/>
    <w:rsid w:val="008F3811"/>
    <w:rsid w:val="00923690"/>
    <w:rsid w:val="00927027"/>
    <w:rsid w:val="009302F3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9004C"/>
    <w:rsid w:val="00992502"/>
    <w:rsid w:val="009B548D"/>
    <w:rsid w:val="009B65BF"/>
    <w:rsid w:val="009B6AB6"/>
    <w:rsid w:val="009D4F54"/>
    <w:rsid w:val="009E3849"/>
    <w:rsid w:val="009F0855"/>
    <w:rsid w:val="00A02F03"/>
    <w:rsid w:val="00A120DD"/>
    <w:rsid w:val="00A15DEA"/>
    <w:rsid w:val="00A20506"/>
    <w:rsid w:val="00A2302D"/>
    <w:rsid w:val="00A24951"/>
    <w:rsid w:val="00A30917"/>
    <w:rsid w:val="00A321FC"/>
    <w:rsid w:val="00A33B92"/>
    <w:rsid w:val="00A34345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9C1"/>
    <w:rsid w:val="00AC7551"/>
    <w:rsid w:val="00AD4CA7"/>
    <w:rsid w:val="00AE277C"/>
    <w:rsid w:val="00AF42DC"/>
    <w:rsid w:val="00AF5072"/>
    <w:rsid w:val="00B06419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5EEB"/>
    <w:rsid w:val="00B87E56"/>
    <w:rsid w:val="00B9111B"/>
    <w:rsid w:val="00B92F06"/>
    <w:rsid w:val="00BB2564"/>
    <w:rsid w:val="00BD356A"/>
    <w:rsid w:val="00BF1D68"/>
    <w:rsid w:val="00C11570"/>
    <w:rsid w:val="00C14BC5"/>
    <w:rsid w:val="00C15202"/>
    <w:rsid w:val="00C164DF"/>
    <w:rsid w:val="00C16AE0"/>
    <w:rsid w:val="00C20222"/>
    <w:rsid w:val="00C24745"/>
    <w:rsid w:val="00C33582"/>
    <w:rsid w:val="00C3564F"/>
    <w:rsid w:val="00C365DE"/>
    <w:rsid w:val="00C36759"/>
    <w:rsid w:val="00C3728A"/>
    <w:rsid w:val="00C37657"/>
    <w:rsid w:val="00C43BF6"/>
    <w:rsid w:val="00C43EEC"/>
    <w:rsid w:val="00C52C83"/>
    <w:rsid w:val="00C5584B"/>
    <w:rsid w:val="00C61096"/>
    <w:rsid w:val="00C65946"/>
    <w:rsid w:val="00C712A2"/>
    <w:rsid w:val="00C75C8B"/>
    <w:rsid w:val="00C81531"/>
    <w:rsid w:val="00C91A8B"/>
    <w:rsid w:val="00C97378"/>
    <w:rsid w:val="00CA50BD"/>
    <w:rsid w:val="00CB15CC"/>
    <w:rsid w:val="00CB2E4A"/>
    <w:rsid w:val="00CB5761"/>
    <w:rsid w:val="00CB6313"/>
    <w:rsid w:val="00CB749C"/>
    <w:rsid w:val="00CC4B43"/>
    <w:rsid w:val="00CD31DF"/>
    <w:rsid w:val="00CE077F"/>
    <w:rsid w:val="00CE62FC"/>
    <w:rsid w:val="00D01C17"/>
    <w:rsid w:val="00D06954"/>
    <w:rsid w:val="00D0753B"/>
    <w:rsid w:val="00D13029"/>
    <w:rsid w:val="00D14A49"/>
    <w:rsid w:val="00D17951"/>
    <w:rsid w:val="00D30DFC"/>
    <w:rsid w:val="00D31261"/>
    <w:rsid w:val="00D3202C"/>
    <w:rsid w:val="00D34455"/>
    <w:rsid w:val="00D359A5"/>
    <w:rsid w:val="00D35B07"/>
    <w:rsid w:val="00D4348B"/>
    <w:rsid w:val="00D45DAD"/>
    <w:rsid w:val="00D60AEC"/>
    <w:rsid w:val="00D63433"/>
    <w:rsid w:val="00D73257"/>
    <w:rsid w:val="00D74686"/>
    <w:rsid w:val="00D74C30"/>
    <w:rsid w:val="00D77DF1"/>
    <w:rsid w:val="00D80548"/>
    <w:rsid w:val="00D80E9D"/>
    <w:rsid w:val="00D834D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241C"/>
    <w:rsid w:val="00E052E9"/>
    <w:rsid w:val="00E070FB"/>
    <w:rsid w:val="00E125EF"/>
    <w:rsid w:val="00E22D37"/>
    <w:rsid w:val="00E25EBF"/>
    <w:rsid w:val="00E311EC"/>
    <w:rsid w:val="00E33234"/>
    <w:rsid w:val="00E334CA"/>
    <w:rsid w:val="00E4038E"/>
    <w:rsid w:val="00E56CD4"/>
    <w:rsid w:val="00E6786D"/>
    <w:rsid w:val="00E718C0"/>
    <w:rsid w:val="00E72DA2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0BD2"/>
    <w:rsid w:val="00EF63C6"/>
    <w:rsid w:val="00EF6A64"/>
    <w:rsid w:val="00F16CD2"/>
    <w:rsid w:val="00F25362"/>
    <w:rsid w:val="00F45B96"/>
    <w:rsid w:val="00F47E7F"/>
    <w:rsid w:val="00F52E4D"/>
    <w:rsid w:val="00F532DE"/>
    <w:rsid w:val="00F53D43"/>
    <w:rsid w:val="00F5443B"/>
    <w:rsid w:val="00F547CC"/>
    <w:rsid w:val="00F640CE"/>
    <w:rsid w:val="00F70D14"/>
    <w:rsid w:val="00F73C5C"/>
    <w:rsid w:val="00F75766"/>
    <w:rsid w:val="00F767B2"/>
    <w:rsid w:val="00F82D06"/>
    <w:rsid w:val="00F853DB"/>
    <w:rsid w:val="00F905C6"/>
    <w:rsid w:val="00F92083"/>
    <w:rsid w:val="00FB1813"/>
    <w:rsid w:val="00FB2AB5"/>
    <w:rsid w:val="00FB2D13"/>
    <w:rsid w:val="00FB528C"/>
    <w:rsid w:val="00FC199E"/>
    <w:rsid w:val="00FC2A64"/>
    <w:rsid w:val="00FD45A7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eaeaea"/>
    </o:shapedefaults>
    <o:shapelayout v:ext="edit">
      <o:idmap v:ext="edit" data="1"/>
    </o:shapelayout>
  </w:shapeDefaults>
  <w:decimalSymbol w:val="."/>
  <w:listSeparator w:val=";"/>
  <w14:docId w14:val="2720B97C"/>
  <w15:docId w15:val="{E1A43F93-23C6-4177-9936-53135F506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Verwaltung\A_kik_netfactory\Kiknet\01%20Unterrichtseinheiten\SRF%20mySchool\Templates%202020\vorlage_AUFGAB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3ACB4-C0E4-4CDD-9756-8159D4930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vorlage_AUFGABEN.dotx</Template>
  <TotalTime>0</TotalTime>
  <Pages>2</Pages>
  <Words>321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Didaktische Hinweise</vt:lpstr>
    </vt:vector>
  </TitlesOfParts>
  <Company>SF Schweizer Fernsehen</Company>
  <LinksUpToDate>false</LinksUpToDate>
  <CharactersWithSpaces>2760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Didaktische Hinweise</dc:title>
  <dc:creator>gregor.jost</dc:creator>
  <cp:lastModifiedBy>Bargetze, Sandra (SRF)</cp:lastModifiedBy>
  <cp:revision>2</cp:revision>
  <cp:lastPrinted>2013-04-15T08:53:00Z</cp:lastPrinted>
  <dcterms:created xsi:type="dcterms:W3CDTF">2020-12-16T15:05:00Z</dcterms:created>
  <dcterms:modified xsi:type="dcterms:W3CDTF">2020-12-16T15:05:00Z</dcterms:modified>
  <cp:category>Zuma Vorlage phe</cp:category>
</cp:coreProperties>
</file>