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A4C6D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54DE7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AF086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490_img_bn_f1_werkstattarbeit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AF0867" w:rsidRDefault="00AF086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AF0867" w:rsidRPr="00CF7606" w:rsidRDefault="00AF0867" w:rsidP="00254DE7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AF0867" w:rsidRPr="00CF7606" w:rsidRDefault="00AF0867" w:rsidP="00D57B86">
            <w:pPr>
              <w:ind w:left="708" w:hanging="708"/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AF086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AF0867" w:rsidRDefault="00AF086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F0867" w:rsidRDefault="00AF086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AF0867" w:rsidRDefault="00AF0867" w:rsidP="00D57B86">
            <w:pPr>
              <w:rPr>
                <w:rFonts w:ascii="Arial" w:hAnsi="Arial"/>
                <w:b/>
                <w:bCs/>
                <w:sz w:val="26"/>
              </w:rPr>
            </w:pPr>
          </w:p>
          <w:p w:rsidR="00AF0867" w:rsidRDefault="00AF0867" w:rsidP="00D57B86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Das will ich werden: Zimmermann</w:t>
            </w:r>
          </w:p>
        </w:tc>
      </w:tr>
      <w:tr w:rsidR="00AF086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AF0867" w:rsidRDefault="00AF086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F0867" w:rsidRDefault="00AF086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AF0867" w:rsidRDefault="00AF0867" w:rsidP="00D57B8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Berufsbilder aus der Schweiz (53)</w:t>
            </w:r>
          </w:p>
          <w:p w:rsidR="00AF0867" w:rsidRDefault="00AF0867" w:rsidP="00D57B86">
            <w:pPr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 Minuten</w:t>
            </w:r>
          </w:p>
        </w:tc>
      </w:tr>
      <w:tr w:rsidR="00AF086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490_img_bn_f2_werkstattarbeit"/>
                </v:shape>
              </w:pict>
            </w: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Wie heisst der Fachausdruck für das Zuschneiden von Holz? 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 Nenne die Arbeitsorte, wo Klaus arbeitet.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 Zähle vier Maschinen, Geräte oder Werkzeuge auf, mit denen ein Zimmermann arbeitet.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 Warum muss ein Zimmermannlehrling gut Deutsch können?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 Innenausbau: Zähle die Arbeiten auf.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 Was gefällt Klaus an seinem Beruf?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 Warum ist es wichtig, dass die Lehrlinge in der Werkstatt pr</w:t>
            </w:r>
            <w:r>
              <w:rPr>
                <w:rFonts w:ascii="Arial" w:hAnsi="Arial"/>
                <w:sz w:val="20"/>
              </w:rPr>
              <w:t>ä</w:t>
            </w:r>
            <w:r>
              <w:rPr>
                <w:rFonts w:ascii="Arial" w:hAnsi="Arial"/>
                <w:sz w:val="20"/>
              </w:rPr>
              <w:t>zise gearbeitet haben?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 Schreibe fünf Weiterbildungsmöglichkeiten auf.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 Aus welchen Balken besteht eine Riegelwand?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10. Sicherheit ist für den Zimmermann wichtig. Wie schützt sich Klaus? 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 Aus der Sicht der Eltern hat Klaus die richtige Berufswahl getroffen? Wie lauten ihre Begründungen?</w:t>
            </w: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54DE7" w:rsidRDefault="00254DE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 Welche Aufgabe haben die Lehrlinge im Fachunterricht?</w:t>
            </w:r>
          </w:p>
        </w:tc>
      </w:tr>
      <w:tr w:rsidR="00AF0867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490_img_bn_f3_baustelle"/>
                </v:shape>
              </w:pict>
            </w: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490_img_bn_f4_innenausbau"/>
                </v:shape>
              </w:pict>
            </w: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490_img_bn_f5_berufsschule"/>
                </v:shape>
              </w:pict>
            </w: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F086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F0867" w:rsidRDefault="00AF0867" w:rsidP="00D57B8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490_img_bn_f6_baustelle"/>
                </v:shape>
              </w:pict>
            </w:r>
          </w:p>
        </w:tc>
        <w:tc>
          <w:tcPr>
            <w:tcW w:w="180" w:type="dxa"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F0867" w:rsidRDefault="00AF08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88F" w:rsidRDefault="0043288F">
      <w:r>
        <w:separator/>
      </w:r>
    </w:p>
  </w:endnote>
  <w:endnote w:type="continuationSeparator" w:id="0">
    <w:p w:rsidR="0043288F" w:rsidRDefault="00432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925"/>
      <w:gridCol w:w="1508"/>
      <w:gridCol w:w="1825"/>
    </w:tblGrid>
    <w:tr w:rsidR="00810069" w:rsidRPr="003B11B4" w:rsidTr="00102496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925" w:type="dxa"/>
          <w:shd w:val="clear" w:color="auto" w:fill="C7C0B9"/>
          <w:vAlign w:val="center"/>
        </w:tcPr>
        <w:p w:rsidR="00810069" w:rsidRPr="003B11B4" w:rsidRDefault="00102496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508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54DE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54DE7" w:rsidRPr="00254DE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88F" w:rsidRDefault="0043288F">
      <w:r>
        <w:separator/>
      </w:r>
    </w:p>
  </w:footnote>
  <w:footnote w:type="continuationSeparator" w:id="0">
    <w:p w:rsidR="0043288F" w:rsidRDefault="00432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F0867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F0867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102496"/>
    <w:rsid w:val="00254DE7"/>
    <w:rsid w:val="003B11B4"/>
    <w:rsid w:val="003F0A02"/>
    <w:rsid w:val="0043288F"/>
    <w:rsid w:val="00472297"/>
    <w:rsid w:val="00526352"/>
    <w:rsid w:val="005C53A2"/>
    <w:rsid w:val="007A25B0"/>
    <w:rsid w:val="00810069"/>
    <w:rsid w:val="00AF0867"/>
    <w:rsid w:val="00B060D7"/>
    <w:rsid w:val="00B14706"/>
    <w:rsid w:val="00B30553"/>
    <w:rsid w:val="00BF1EC6"/>
    <w:rsid w:val="00C0224D"/>
    <w:rsid w:val="00D57B86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semiHidden/>
    <w:rsid w:val="00AF08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BD2DA428.dotm</Template>
  <TotalTime>0</TotalTime>
  <Pages>1</Pages>
  <Words>148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1082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2012-05-31T14:10:00Z</dcterms:created>
  <dcterms:modified xsi:type="dcterms:W3CDTF">2012-05-31T14:10:00Z</dcterms:modified>
  <cp:category>Zuma Vorlage phe</cp:category>
</cp:coreProperties>
</file>