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6A6805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1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477EAA" w:rsidP="00477EAA">
            <w:pPr>
              <w:pStyle w:val="berschrift4"/>
              <w:spacing w:after="40"/>
              <w:jc w:val="right"/>
            </w:pPr>
            <w:r>
              <w:t>Arbeits</w:t>
            </w:r>
            <w:r w:rsidR="00472297">
              <w:t>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bookmarkStart w:id="0" w:name="_GoBack"/>
            <w:bookmarkEnd w:id="0"/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F711F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F711F" w:rsidRDefault="006A6805" w:rsidP="007E520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0.85pt;height:94.55pt">
                  <v:imagedata r:id="rId8" o:title="3609_img_bn_f1_plaene_wand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F711F" w:rsidRDefault="004F711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F711F" w:rsidRPr="00456D74" w:rsidRDefault="004F711F" w:rsidP="00477EAA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F711F" w:rsidRPr="00456D74" w:rsidRDefault="004F711F" w:rsidP="007E5206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F711F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F711F" w:rsidRDefault="004F711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F711F" w:rsidRDefault="004F711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F711F" w:rsidRPr="00456D74" w:rsidRDefault="004F711F" w:rsidP="007E5206">
            <w:pPr>
              <w:rPr>
                <w:rFonts w:ascii="Arial" w:hAnsi="Arial"/>
                <w:b/>
                <w:bCs/>
                <w:sz w:val="26"/>
              </w:rPr>
            </w:pPr>
          </w:p>
          <w:p w:rsidR="004F711F" w:rsidRPr="00456D74" w:rsidRDefault="004F711F" w:rsidP="007E5206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456D74">
              <w:rPr>
                <w:color w:val="auto"/>
                <w:sz w:val="26"/>
              </w:rPr>
              <w:t xml:space="preserve">Das will ich werden: </w:t>
            </w:r>
            <w:r w:rsidR="006A6805" w:rsidRPr="006A6805">
              <w:rPr>
                <w:color w:val="auto"/>
                <w:sz w:val="26"/>
              </w:rPr>
              <w:t xml:space="preserve">Zeichnerin </w:t>
            </w:r>
            <w:proofErr w:type="spellStart"/>
            <w:r w:rsidR="006A6805" w:rsidRPr="006A6805">
              <w:rPr>
                <w:color w:val="auto"/>
                <w:sz w:val="26"/>
              </w:rPr>
              <w:t>EFZ</w:t>
            </w:r>
            <w:proofErr w:type="spellEnd"/>
          </w:p>
        </w:tc>
      </w:tr>
      <w:tr w:rsidR="004F711F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F711F" w:rsidRDefault="004F711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F711F" w:rsidRDefault="004F711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F711F" w:rsidRPr="00456D74" w:rsidRDefault="004F711F" w:rsidP="007E5206">
            <w:pPr>
              <w:rPr>
                <w:rFonts w:ascii="Arial" w:hAnsi="Arial"/>
                <w:sz w:val="20"/>
              </w:rPr>
            </w:pPr>
            <w:r w:rsidRPr="00456D74">
              <w:rPr>
                <w:rFonts w:ascii="Arial" w:hAnsi="Arial"/>
                <w:sz w:val="20"/>
              </w:rPr>
              <w:t>Berufsbilder aus der Schweiz (69)</w:t>
            </w:r>
          </w:p>
          <w:p w:rsidR="006A6805" w:rsidRDefault="006A6805" w:rsidP="007E5206">
            <w:pPr>
              <w:rPr>
                <w:rFonts w:ascii="Arial" w:hAnsi="Arial"/>
                <w:sz w:val="20"/>
              </w:rPr>
            </w:pPr>
          </w:p>
          <w:p w:rsidR="006A6805" w:rsidRDefault="006A6805" w:rsidP="007E5206">
            <w:pPr>
              <w:rPr>
                <w:rFonts w:ascii="Arial" w:hAnsi="Arial"/>
                <w:sz w:val="20"/>
              </w:rPr>
            </w:pPr>
          </w:p>
          <w:p w:rsidR="004F711F" w:rsidRPr="00456D74" w:rsidRDefault="004F711F" w:rsidP="007E5206">
            <w:pPr>
              <w:rPr>
                <w:rFonts w:ascii="Arial" w:hAnsi="Arial"/>
                <w:highlight w:val="lightGray"/>
              </w:rPr>
            </w:pPr>
            <w:r w:rsidRPr="00456D74">
              <w:rPr>
                <w:rFonts w:ascii="Arial" w:hAnsi="Arial"/>
                <w:sz w:val="20"/>
              </w:rPr>
              <w:t>14:45 Minuten</w:t>
            </w:r>
          </w:p>
        </w:tc>
      </w:tr>
      <w:tr w:rsidR="004F711F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4F711F" w:rsidRDefault="004F711F" w:rsidP="007E52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711F" w:rsidRDefault="006A6805" w:rsidP="007E520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0.85pt;height:94.55pt">
                  <v:imagedata r:id="rId9" o:title="3609_img_bn_f2_plan"/>
                </v:shape>
              </w:pict>
            </w: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7E5206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1. Die häufigste Arbeit von Kerstin ist es, Pläne und Zeichnungen zu erstellen. Wie heissen die verschiedenen Pläne?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2. Wie ermittelt Kerstin die genauen Masse für die Pläne?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3. Was gefällt Kerstin an ihrem Beruf?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4. Welche Vorsichtsmassnahme trifft Kerstin, bevor sie ihr Hobby ausüben darf?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5. Mit welchem Vorurteil wird Kerstin als Sportschützin oft konfro</w:t>
            </w:r>
            <w:r w:rsidRPr="00DE1DE5">
              <w:rPr>
                <w:rFonts w:ascii="Arial" w:hAnsi="Arial"/>
                <w:sz w:val="20"/>
              </w:rPr>
              <w:t>n</w:t>
            </w:r>
            <w:r w:rsidRPr="00DE1DE5">
              <w:rPr>
                <w:rFonts w:ascii="Arial" w:hAnsi="Arial"/>
                <w:sz w:val="20"/>
              </w:rPr>
              <w:t>tiert?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6. Erkläre an einem Beispiel, welche Auswirkungen Fehler in der Arbeit einer Hochbauzeichnerin haben können.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 xml:space="preserve">7. Was erwartet der Lehrlingsbetreuer Thomas Moser von seinen Lehrlingen? 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8. Hochbauzeichner müssen verschiedene Zeichnungstechniken beherrschen. Welche kennst du?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9. Wie heisst der Gebäudeteil, für den Kerstin eine Handzeichnung und ein Modell erstellt?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10. Was gehört in die Lerndokumentation von Kerstin?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>11. Wie dokumentiert Kerstin die Baufortschritte und Bauphasen?</w:t>
            </w:r>
          </w:p>
          <w:p w:rsidR="004F711F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77EAA" w:rsidRPr="00DE1DE5" w:rsidRDefault="00477EAA" w:rsidP="007E5206">
            <w:pPr>
              <w:pStyle w:val="Kopfzeile"/>
              <w:rPr>
                <w:rFonts w:ascii="Arial" w:hAnsi="Arial"/>
                <w:sz w:val="20"/>
              </w:rPr>
            </w:pPr>
          </w:p>
          <w:p w:rsidR="004F711F" w:rsidRPr="00DE1DE5" w:rsidRDefault="004F711F" w:rsidP="007E5206">
            <w:pPr>
              <w:pStyle w:val="Kopfzeile"/>
              <w:rPr>
                <w:rFonts w:ascii="Arial" w:hAnsi="Arial"/>
                <w:sz w:val="20"/>
              </w:rPr>
            </w:pPr>
            <w:r w:rsidRPr="00DE1DE5">
              <w:rPr>
                <w:rFonts w:ascii="Arial" w:hAnsi="Arial"/>
                <w:sz w:val="20"/>
              </w:rPr>
              <w:t xml:space="preserve">12. Welche Möglichkeiten zur Weiterbildung haben die Kollegen von Kerstin nach abgeschlossener Berufslehre? </w:t>
            </w:r>
          </w:p>
          <w:p w:rsidR="004F711F" w:rsidRDefault="004F711F" w:rsidP="007E52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7E5206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711F" w:rsidRDefault="004F711F" w:rsidP="007E52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711F" w:rsidRDefault="006A6805" w:rsidP="007E520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0.85pt;height:94.55pt">
                  <v:imagedata r:id="rId10" o:title="3609_img_bn_f3_computerarbeit"/>
                </v:shape>
              </w:pict>
            </w: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711F" w:rsidRDefault="004F711F" w:rsidP="007E52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711F" w:rsidRDefault="006A6805" w:rsidP="007E520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0.85pt;height:94.55pt">
                  <v:imagedata r:id="rId11" o:title="3609_img_bn_computerarbeit_ersatz"/>
                </v:shape>
              </w:pict>
            </w: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711F" w:rsidRDefault="004F711F" w:rsidP="007E52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711F" w:rsidRDefault="006A6805" w:rsidP="007E520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0.85pt;height:94.55pt">
                  <v:imagedata r:id="rId12" o:title="3609_img_bn_f5_modellbau"/>
                </v:shape>
              </w:pict>
            </w: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F711F" w:rsidRDefault="004F711F" w:rsidP="007E52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F711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F711F" w:rsidRDefault="006A6805" w:rsidP="007E520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0.85pt;height:94.55pt">
                  <v:imagedata r:id="rId13" o:title="3609_img_bn_f6_sportschuetzin"/>
                </v:shape>
              </w:pict>
            </w:r>
          </w:p>
        </w:tc>
        <w:tc>
          <w:tcPr>
            <w:tcW w:w="180" w:type="dxa"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F711F" w:rsidRDefault="004F7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36D" w:rsidRDefault="0006736D">
      <w:r>
        <w:separator/>
      </w:r>
    </w:p>
  </w:endnote>
  <w:endnote w:type="continuationSeparator" w:id="0">
    <w:p w:rsidR="0006736D" w:rsidRDefault="00067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624911">
      <w:tc>
        <w:tcPr>
          <w:tcW w:w="2777" w:type="dxa"/>
        </w:tcPr>
        <w:p w:rsidR="00810069" w:rsidRPr="003B11B4" w:rsidRDefault="00810069" w:rsidP="007E52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7E52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624911" w:rsidP="007E52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7E520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4706A" w:rsidP="007E52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A680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6A6805">
            <w:fldChar w:fldCharType="begin"/>
          </w:r>
          <w:r w:rsidR="006A6805">
            <w:instrText xml:space="preserve"> NUMPAGES   \* MERGEFORMAT </w:instrText>
          </w:r>
          <w:r w:rsidR="006A6805">
            <w:fldChar w:fldCharType="separate"/>
          </w:r>
          <w:r w:rsidR="006A6805" w:rsidRPr="006A680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6A680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36D" w:rsidRDefault="0006736D">
      <w:r>
        <w:separator/>
      </w:r>
    </w:p>
  </w:footnote>
  <w:footnote w:type="continuationSeparator" w:id="0">
    <w:p w:rsidR="0006736D" w:rsidRDefault="000673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6A680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4706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F711F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F711F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360"/>
  <w:autoHyphenation/>
  <w:hyphenationZone w:val="425"/>
  <w:doNotShadeFormData/>
  <w:noPunctuationKerning/>
  <w:characterSpacingControl w:val="doNotCompress"/>
  <w:hdrShapeDefaults>
    <o:shapedefaults v:ext="edit" spidmax="1126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6736D"/>
    <w:rsid w:val="003B11B4"/>
    <w:rsid w:val="003F0A02"/>
    <w:rsid w:val="00440739"/>
    <w:rsid w:val="00472297"/>
    <w:rsid w:val="00477EAA"/>
    <w:rsid w:val="004F711F"/>
    <w:rsid w:val="005C53A2"/>
    <w:rsid w:val="00624911"/>
    <w:rsid w:val="006A6805"/>
    <w:rsid w:val="007E5206"/>
    <w:rsid w:val="00810069"/>
    <w:rsid w:val="00B060D7"/>
    <w:rsid w:val="00B14706"/>
    <w:rsid w:val="00B30553"/>
    <w:rsid w:val="00B4706A"/>
    <w:rsid w:val="00BB0545"/>
    <w:rsid w:val="00BF1EC6"/>
    <w:rsid w:val="00C0224D"/>
    <w:rsid w:val="00D27C6C"/>
    <w:rsid w:val="00DE46FF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  <w:style w:type="character" w:customStyle="1" w:styleId="KommentartextZchn">
    <w:name w:val="Kommentartext Zchn"/>
    <w:basedOn w:val="Absatz-Standardschriftart"/>
    <w:link w:val="Kommentartext"/>
    <w:semiHidden/>
    <w:rsid w:val="00D27C6C"/>
    <w:rPr>
      <w:rFonts w:ascii="HelveticaNeueLT Std" w:hAnsi="HelveticaNeueLT Std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1896FE9B.dotm</Template>
  <TotalTime>0</TotalTime>
  <Pages>1</Pages>
  <Words>178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Bargetze, Sandra</cp:lastModifiedBy>
  <cp:revision>3</cp:revision>
  <cp:lastPrinted>2010-07-26T14:39:00Z</cp:lastPrinted>
  <dcterms:created xsi:type="dcterms:W3CDTF">2012-05-16T14:43:00Z</dcterms:created>
  <dcterms:modified xsi:type="dcterms:W3CDTF">2012-05-30T12:02:00Z</dcterms:modified>
  <cp:category>Zuma Vorlage phe</cp:category>
</cp:coreProperties>
</file>