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1B7565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1B7565" w:rsidRDefault="00472297" w:rsidP="00B14706">
            <w:pPr>
              <w:pStyle w:val="berschrift4"/>
              <w:jc w:val="right"/>
            </w:pPr>
          </w:p>
        </w:tc>
      </w:tr>
      <w:tr w:rsidR="00472297" w:rsidRPr="001B7565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1B7565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1B756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1B7565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1B7565" w:rsidRDefault="006D022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1B7565">
              <w:t>sblatt</w:t>
            </w:r>
          </w:p>
        </w:tc>
      </w:tr>
      <w:tr w:rsidR="00DF5F70" w:rsidRPr="001B7565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1B7565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1B7565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1B7565" w:rsidRDefault="00DF5F70" w:rsidP="00DF5F70">
            <w:pPr>
              <w:pStyle w:val="berschrift4"/>
              <w:spacing w:after="200"/>
            </w:pPr>
          </w:p>
        </w:tc>
      </w:tr>
      <w:tr w:rsidR="00DF5F70" w:rsidRPr="001B7565" w:rsidTr="00472297">
        <w:trPr>
          <w:cantSplit/>
        </w:trPr>
        <w:tc>
          <w:tcPr>
            <w:tcW w:w="4388" w:type="dxa"/>
            <w:gridSpan w:val="3"/>
          </w:tcPr>
          <w:p w:rsidR="00DF5F70" w:rsidRPr="001B7565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B7565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B7565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B7565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B7565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85DCD" w:rsidRPr="001B7565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85DCD" w:rsidRPr="001B7565" w:rsidRDefault="00285DCD" w:rsidP="003D7A3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527_img_bn_f1_zahnstei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85DCD" w:rsidRPr="001B7565" w:rsidRDefault="00285DC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85DCD" w:rsidRPr="001B7565" w:rsidRDefault="00285DCD" w:rsidP="003D7A31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285DCD" w:rsidRPr="001B7565" w:rsidRDefault="00285DC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85DCD" w:rsidRPr="001B7565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85DCD" w:rsidRPr="001B7565" w:rsidRDefault="00285DC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85DCD" w:rsidRPr="001B7565" w:rsidRDefault="00285DC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85DCD" w:rsidRPr="001B7565" w:rsidRDefault="00285DCD" w:rsidP="003D7A31">
            <w:pPr>
              <w:pStyle w:val="berschrift6"/>
              <w:rPr>
                <w:color w:val="auto"/>
                <w:sz w:val="26"/>
              </w:rPr>
            </w:pPr>
            <w:r w:rsidRPr="001B7565">
              <w:rPr>
                <w:color w:val="auto"/>
                <w:sz w:val="26"/>
              </w:rPr>
              <w:t xml:space="preserve">Das will ich werden: </w:t>
            </w:r>
          </w:p>
          <w:p w:rsidR="00285DCD" w:rsidRPr="001B7565" w:rsidRDefault="00285DCD" w:rsidP="003D7A31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B7565">
              <w:rPr>
                <w:color w:val="auto"/>
                <w:sz w:val="26"/>
              </w:rPr>
              <w:t>Tiermedizinische Praxisassistentin</w:t>
            </w:r>
          </w:p>
        </w:tc>
      </w:tr>
      <w:tr w:rsidR="00285DCD" w:rsidRPr="001B7565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85DCD" w:rsidRPr="001B7565" w:rsidRDefault="00285DC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85DCD" w:rsidRPr="001B7565" w:rsidRDefault="00285DC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85DCD" w:rsidRPr="001B7565" w:rsidRDefault="00285DCD" w:rsidP="003D7A31">
            <w:pPr>
              <w:rPr>
                <w:rFonts w:ascii="Arial" w:hAnsi="Arial"/>
                <w:sz w:val="20"/>
              </w:rPr>
            </w:pPr>
            <w:r w:rsidRPr="001B7565">
              <w:rPr>
                <w:rFonts w:ascii="Arial" w:hAnsi="Arial"/>
                <w:sz w:val="20"/>
              </w:rPr>
              <w:t>Berufsbilder aus der Schweiz (59)</w:t>
            </w:r>
          </w:p>
          <w:p w:rsidR="00285DCD" w:rsidRPr="001B7565" w:rsidRDefault="00285DCD" w:rsidP="003D7A31">
            <w:pPr>
              <w:rPr>
                <w:rFonts w:ascii="Arial" w:hAnsi="Arial"/>
                <w:sz w:val="20"/>
              </w:rPr>
            </w:pPr>
          </w:p>
          <w:p w:rsidR="00285DCD" w:rsidRPr="001B7565" w:rsidRDefault="00285DCD" w:rsidP="003D7A31">
            <w:pPr>
              <w:rPr>
                <w:rFonts w:ascii="Arial" w:hAnsi="Arial"/>
                <w:sz w:val="20"/>
              </w:rPr>
            </w:pPr>
          </w:p>
          <w:p w:rsidR="00285DCD" w:rsidRPr="001B7565" w:rsidRDefault="00285DCD" w:rsidP="003D7A31">
            <w:pPr>
              <w:rPr>
                <w:rFonts w:ascii="Arial" w:hAnsi="Arial"/>
                <w:highlight w:val="lightGray"/>
              </w:rPr>
            </w:pPr>
            <w:r w:rsidRPr="001B7565">
              <w:rPr>
                <w:rFonts w:ascii="Arial" w:hAnsi="Arial"/>
                <w:sz w:val="20"/>
              </w:rPr>
              <w:t>14:30 Minuten</w:t>
            </w:r>
          </w:p>
        </w:tc>
      </w:tr>
      <w:tr w:rsidR="00646B77" w:rsidRPr="001B7565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527_img_bn_f2_operationsgeraete"/>
                </v:shape>
              </w:pict>
            </w: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646B77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 xml:space="preserve">Schau dir den Film an. Beantworte die Fragen auf dem </w:t>
            </w:r>
            <w:r w:rsidR="00555D59">
              <w:rPr>
                <w:rFonts w:ascii="Arial" w:hAnsi="Arial"/>
                <w:color w:val="000000"/>
                <w:sz w:val="20"/>
              </w:rPr>
              <w:t>Arbeitsblatt</w:t>
            </w:r>
            <w:r w:rsidRPr="001B7565">
              <w:rPr>
                <w:rFonts w:ascii="Arial" w:hAnsi="Arial"/>
                <w:sz w:val="20"/>
                <w:szCs w:val="22"/>
              </w:rPr>
              <w:t xml:space="preserve">. Arbeite auch mit der Kurzinfo und dem Interessencheck. </w:t>
            </w:r>
          </w:p>
          <w:p w:rsidR="00555D59" w:rsidRPr="001B7565" w:rsidRDefault="00555D59" w:rsidP="003D7A3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1. Was macht eine TPA unter anderem im Büro?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2. Was kann die Ursache von Verstopfung bei Tieren sein?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3. Was macht der Tierarzt bei einer Kastration?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4. Was ist das sogenannte Weben bei Pferden?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5. Wie werden die Kühe auf eine gefährliche Darmkrankheit hin untersucht?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6. Wie heisst der Fachbegriff für «beruhigen» (das heisst einem Tier eine Beruhigungsspritze geben)?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7. Wie äussern sich die Lernenden an der Berufsschule über den Aufwand für die Schule?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8. Wie verbringt Rebecca ihre Freizeit?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9. Wie äussert sich Rebecca über ihren Beruf?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10. Welche Vorteile hat Rebecca für diesen Beruf bereits mitg</w:t>
            </w:r>
            <w:r w:rsidRPr="001B7565">
              <w:rPr>
                <w:rFonts w:ascii="Arial" w:hAnsi="Arial"/>
                <w:sz w:val="20"/>
                <w:szCs w:val="22"/>
              </w:rPr>
              <w:t>e</w:t>
            </w:r>
            <w:r w:rsidRPr="001B7565">
              <w:rPr>
                <w:rFonts w:ascii="Arial" w:hAnsi="Arial"/>
                <w:sz w:val="20"/>
                <w:szCs w:val="22"/>
              </w:rPr>
              <w:t>bracht?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11. Kennst du jemanden, der TPA ist oder lernt? Wenn ja, was erzählt diese Person über den Beruf?</w:t>
            </w:r>
          </w:p>
          <w:p w:rsidR="00646B77" w:rsidRDefault="00646B77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555D59" w:rsidRPr="001B7565" w:rsidRDefault="00555D59" w:rsidP="003D7A3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B7565">
              <w:rPr>
                <w:rFonts w:ascii="Arial" w:hAnsi="Arial"/>
                <w:sz w:val="20"/>
                <w:szCs w:val="22"/>
              </w:rPr>
              <w:t>12. Könntest du dir vorstellen, TPA zu werden? Warum (nicht)?</w:t>
            </w:r>
          </w:p>
        </w:tc>
      </w:tr>
      <w:tr w:rsidR="00646B77" w:rsidRPr="001B7565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527_img_bn_f3_berufsschule"/>
                </v:shape>
              </w:pict>
            </w: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527_img_bn_f4_kuhstall"/>
                </v:shape>
              </w:pict>
            </w: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527_img_bn_f5_op_zimmer"/>
                </v:shape>
              </w:pict>
            </w: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646B77" w:rsidRPr="001B7565" w:rsidRDefault="00646B77" w:rsidP="003D7A3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1B7565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527_img_bn_f6_pferdestall"/>
                </v:shape>
              </w:pict>
            </w: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646B77" w:rsidRPr="001B7565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646B77" w:rsidRPr="001B7565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646B77" w:rsidRPr="001B7565" w:rsidRDefault="00646B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1B7565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1B7565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228" w:rsidRDefault="006D0228">
      <w:r>
        <w:separator/>
      </w:r>
    </w:p>
  </w:endnote>
  <w:endnote w:type="continuationSeparator" w:id="0">
    <w:p w:rsidR="006D0228" w:rsidRDefault="006D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28" w:rsidRDefault="006D0228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6D0228" w:rsidRPr="003B11B4" w:rsidTr="00835374">
      <w:tc>
        <w:tcPr>
          <w:tcW w:w="2777" w:type="dxa"/>
        </w:tcPr>
        <w:p w:rsidR="006D0228" w:rsidRPr="003B11B4" w:rsidRDefault="006D0228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6D0228" w:rsidRPr="003B11B4" w:rsidRDefault="006D022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6D0228" w:rsidRPr="003B11B4" w:rsidRDefault="006D022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6D0228" w:rsidRPr="003B11B4" w:rsidRDefault="006D0228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6D0228" w:rsidRPr="003B11B4" w:rsidRDefault="006D0228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5D5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55D59" w:rsidRPr="00555D5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6D0228" w:rsidRDefault="006D0228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228" w:rsidRDefault="006D0228">
      <w:r>
        <w:separator/>
      </w:r>
    </w:p>
  </w:footnote>
  <w:footnote w:type="continuationSeparator" w:id="0">
    <w:p w:rsidR="006D0228" w:rsidRDefault="006D0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228" w:rsidRDefault="006D0228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6D0228">
      <w:trPr>
        <w:cantSplit/>
      </w:trPr>
      <w:tc>
        <w:tcPr>
          <w:tcW w:w="4390" w:type="dxa"/>
          <w:gridSpan w:val="3"/>
        </w:tcPr>
        <w:p w:rsidR="006D0228" w:rsidRDefault="006D022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6D0228" w:rsidRDefault="006D0228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6D0228" w:rsidRDefault="006D0228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6D0228">
      <w:trPr>
        <w:cantSplit/>
        <w:trHeight w:val="49"/>
      </w:trPr>
      <w:tc>
        <w:tcPr>
          <w:tcW w:w="9215" w:type="dxa"/>
          <w:gridSpan w:val="7"/>
        </w:tcPr>
        <w:p w:rsidR="006D0228" w:rsidRDefault="006D0228">
          <w:pPr>
            <w:rPr>
              <w:rFonts w:ascii="Arial" w:hAnsi="Arial"/>
              <w:sz w:val="26"/>
            </w:rPr>
          </w:pPr>
        </w:p>
      </w:tc>
    </w:tr>
    <w:tr w:rsidR="006D0228">
      <w:trPr>
        <w:cantSplit/>
        <w:trHeight w:val="49"/>
      </w:trPr>
      <w:tc>
        <w:tcPr>
          <w:tcW w:w="6550" w:type="dxa"/>
          <w:gridSpan w:val="4"/>
        </w:tcPr>
        <w:p w:rsidR="006D0228" w:rsidRDefault="006D0228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6D0228" w:rsidRDefault="006D0228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6D0228">
      <w:trPr>
        <w:gridAfter w:val="1"/>
        <w:wAfter w:w="23" w:type="dxa"/>
        <w:cantSplit/>
      </w:trPr>
      <w:tc>
        <w:tcPr>
          <w:tcW w:w="2770" w:type="dxa"/>
        </w:tcPr>
        <w:p w:rsidR="006D0228" w:rsidRDefault="006D022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6D0228" w:rsidRDefault="006D022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6D0228" w:rsidRDefault="006D022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6D0228" w:rsidRDefault="006D022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6D0228" w:rsidRDefault="006D02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1B7565"/>
    <w:rsid w:val="00285DCD"/>
    <w:rsid w:val="00372664"/>
    <w:rsid w:val="003B11B4"/>
    <w:rsid w:val="003D7A31"/>
    <w:rsid w:val="003F0A02"/>
    <w:rsid w:val="00472297"/>
    <w:rsid w:val="00526352"/>
    <w:rsid w:val="00555D59"/>
    <w:rsid w:val="005C53A2"/>
    <w:rsid w:val="00646B77"/>
    <w:rsid w:val="006D0228"/>
    <w:rsid w:val="00730AEF"/>
    <w:rsid w:val="0077001F"/>
    <w:rsid w:val="00810069"/>
    <w:rsid w:val="00835374"/>
    <w:rsid w:val="00B060D7"/>
    <w:rsid w:val="00B14706"/>
    <w:rsid w:val="00B30553"/>
    <w:rsid w:val="00BF1EC6"/>
    <w:rsid w:val="00C0224D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E8599DFE.dotm</Template>
  <TotalTime>0</TotalTime>
  <Pages>1</Pages>
  <Words>172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2012-06-12T12:46:00Z</dcterms:created>
  <dcterms:modified xsi:type="dcterms:W3CDTF">2012-06-12T12:46:00Z</dcterms:modified>
  <cp:category>Zuma Vorlage phe</cp:category>
</cp:coreProperties>
</file>