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C08A5" w:rsidTr="00792690">
        <w:tc>
          <w:tcPr>
            <w:tcW w:w="9356" w:type="dxa"/>
          </w:tcPr>
          <w:p w:rsidR="001C08A5" w:rsidRPr="000F7E59" w:rsidRDefault="001C08A5" w:rsidP="00566D69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30749B" w:rsidTr="00792690">
        <w:tc>
          <w:tcPr>
            <w:tcW w:w="9356" w:type="dxa"/>
          </w:tcPr>
          <w:p w:rsidR="0030749B" w:rsidRPr="00814BF3" w:rsidRDefault="0030749B" w:rsidP="0030749B">
            <w:pPr>
              <w:pStyle w:val="Listenabsatz"/>
              <w:numPr>
                <w:ilvl w:val="0"/>
                <w:numId w:val="8"/>
              </w:numPr>
              <w:rPr>
                <w:rFonts w:ascii="Arial" w:hAnsi="Arial"/>
                <w:b/>
                <w:sz w:val="20"/>
              </w:rPr>
            </w:pPr>
            <w:r w:rsidRPr="00814BF3">
              <w:rPr>
                <w:rFonts w:ascii="Arial" w:hAnsi="Arial"/>
                <w:b/>
                <w:sz w:val="20"/>
              </w:rPr>
              <w:t>Eigenschaften, Verwendung und Vorkommen von Aluminium</w:t>
            </w:r>
          </w:p>
          <w:p w:rsidR="0030749B" w:rsidRPr="00814BF3" w:rsidRDefault="0030749B" w:rsidP="0030749B">
            <w:pPr>
              <w:rPr>
                <w:rFonts w:ascii="Arial" w:hAnsi="Arial"/>
                <w:sz w:val="20"/>
                <w:szCs w:val="20"/>
              </w:rPr>
            </w:pPr>
            <w:r w:rsidRPr="00814BF3">
              <w:rPr>
                <w:rFonts w:ascii="Arial" w:hAnsi="Arial"/>
                <w:sz w:val="20"/>
                <w:szCs w:val="20"/>
              </w:rPr>
              <w:tab/>
            </w:r>
          </w:p>
          <w:p w:rsidR="00D97770" w:rsidRPr="00D97770" w:rsidRDefault="0030749B" w:rsidP="00D97770">
            <w:pPr>
              <w:pStyle w:val="Listenabsatz"/>
              <w:numPr>
                <w:ilvl w:val="0"/>
                <w:numId w:val="6"/>
              </w:numPr>
              <w:ind w:left="720"/>
              <w:rPr>
                <w:rFonts w:ascii="Arial" w:hAnsi="Arial"/>
                <w:sz w:val="18"/>
                <w:szCs w:val="18"/>
              </w:rPr>
            </w:pPr>
            <w:r w:rsidRPr="00814BF3">
              <w:rPr>
                <w:rFonts w:ascii="Arial" w:hAnsi="Arial"/>
                <w:sz w:val="20"/>
              </w:rPr>
              <w:t>Notiere mindestens fünf Eigenschaften von Aluminium.</w:t>
            </w:r>
          </w:p>
          <w:p w:rsidR="0030749B" w:rsidRPr="00625D05" w:rsidRDefault="0030749B" w:rsidP="00D97770">
            <w:pPr>
              <w:pStyle w:val="Listenabsatz"/>
              <w:ind w:left="1056"/>
              <w:rPr>
                <w:rFonts w:ascii="Arial" w:hAnsi="Arial"/>
                <w:sz w:val="18"/>
                <w:szCs w:val="18"/>
              </w:rPr>
            </w:pPr>
          </w:p>
          <w:p w:rsidR="0030749B" w:rsidRDefault="0030749B" w:rsidP="00D97770">
            <w:pPr>
              <w:ind w:left="696"/>
              <w:rPr>
                <w:rFonts w:ascii="Arial" w:hAnsi="Arial"/>
                <w:sz w:val="18"/>
                <w:szCs w:val="18"/>
              </w:rPr>
            </w:pPr>
            <w:bookmarkStart w:id="1" w:name="OLE_LINK9"/>
            <w:bookmarkStart w:id="2" w:name="OLE_LINK10"/>
            <w:r>
              <w:rPr>
                <w:rFonts w:ascii="Arial" w:hAnsi="Arial"/>
                <w:sz w:val="18"/>
                <w:szCs w:val="18"/>
              </w:rPr>
              <w:t>____________________________________________________________</w:t>
            </w:r>
            <w:r w:rsidR="00D97770">
              <w:rPr>
                <w:rFonts w:ascii="Arial" w:hAnsi="Arial"/>
                <w:sz w:val="18"/>
                <w:szCs w:val="18"/>
              </w:rPr>
              <w:t>_________________________</w:t>
            </w:r>
          </w:p>
          <w:bookmarkEnd w:id="1"/>
          <w:bookmarkEnd w:id="2"/>
          <w:p w:rsidR="0030749B" w:rsidRDefault="0030749B" w:rsidP="00D97770">
            <w:pPr>
              <w:ind w:left="696"/>
              <w:rPr>
                <w:rFonts w:ascii="Arial" w:hAnsi="Arial"/>
                <w:sz w:val="18"/>
                <w:szCs w:val="18"/>
              </w:rPr>
            </w:pPr>
            <w:r w:rsidRPr="00625D05">
              <w:rPr>
                <w:rFonts w:ascii="Arial" w:hAnsi="Arial"/>
                <w:sz w:val="18"/>
                <w:szCs w:val="18"/>
              </w:rPr>
              <w:br/>
            </w:r>
            <w:r>
              <w:rPr>
                <w:rFonts w:ascii="Arial" w:hAnsi="Arial"/>
                <w:sz w:val="18"/>
                <w:szCs w:val="18"/>
              </w:rPr>
              <w:t>____________________________________________________________</w:t>
            </w:r>
            <w:r w:rsidR="00D97770">
              <w:rPr>
                <w:rFonts w:ascii="Arial" w:hAnsi="Arial"/>
                <w:sz w:val="18"/>
                <w:szCs w:val="18"/>
              </w:rPr>
              <w:t>_________________________</w:t>
            </w:r>
          </w:p>
          <w:p w:rsidR="00D97770" w:rsidRPr="00625D05" w:rsidRDefault="00D97770" w:rsidP="00D97770">
            <w:pPr>
              <w:ind w:left="696"/>
              <w:rPr>
                <w:rFonts w:ascii="Arial" w:hAnsi="Arial"/>
                <w:sz w:val="18"/>
                <w:szCs w:val="18"/>
              </w:rPr>
            </w:pPr>
          </w:p>
          <w:p w:rsidR="0030749B" w:rsidRDefault="0030749B" w:rsidP="00D97770">
            <w:pPr>
              <w:pStyle w:val="Listenabsatz"/>
              <w:numPr>
                <w:ilvl w:val="0"/>
                <w:numId w:val="6"/>
              </w:numPr>
              <w:ind w:left="720"/>
              <w:rPr>
                <w:rFonts w:ascii="Arial" w:hAnsi="Arial"/>
                <w:sz w:val="20"/>
              </w:rPr>
            </w:pPr>
            <w:r w:rsidRPr="00814BF3">
              <w:rPr>
                <w:rFonts w:ascii="Arial" w:hAnsi="Arial"/>
                <w:sz w:val="20"/>
              </w:rPr>
              <w:t>Zähle mindestens zehn Produkte auf, die aus Aluminium hergestellt werden.</w:t>
            </w:r>
          </w:p>
          <w:p w:rsidR="0030749B" w:rsidRPr="0030749B" w:rsidRDefault="0030749B" w:rsidP="00D97770">
            <w:pPr>
              <w:ind w:left="360"/>
              <w:rPr>
                <w:rFonts w:ascii="Arial" w:hAnsi="Arial"/>
                <w:sz w:val="20"/>
              </w:rPr>
            </w:pPr>
          </w:p>
          <w:p w:rsidR="0030749B" w:rsidRDefault="0030749B" w:rsidP="00D97770">
            <w:pPr>
              <w:ind w:left="708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____________________________________________________________</w:t>
            </w:r>
            <w:r w:rsidR="00D97770">
              <w:rPr>
                <w:rFonts w:ascii="Arial" w:hAnsi="Arial"/>
                <w:sz w:val="18"/>
                <w:szCs w:val="18"/>
              </w:rPr>
              <w:t>_________________________</w:t>
            </w:r>
          </w:p>
          <w:p w:rsidR="0030749B" w:rsidRDefault="0030749B" w:rsidP="00D97770">
            <w:pPr>
              <w:ind w:left="708"/>
              <w:rPr>
                <w:rFonts w:ascii="Arial" w:hAnsi="Arial"/>
                <w:sz w:val="18"/>
                <w:szCs w:val="18"/>
              </w:rPr>
            </w:pPr>
          </w:p>
          <w:p w:rsidR="0030749B" w:rsidRDefault="0030749B" w:rsidP="00D97770">
            <w:pPr>
              <w:ind w:left="708"/>
              <w:rPr>
                <w:rFonts w:ascii="Arial" w:hAnsi="Arial"/>
                <w:sz w:val="18"/>
                <w:szCs w:val="18"/>
              </w:rPr>
            </w:pPr>
            <w:bookmarkStart w:id="3" w:name="OLE_LINK27"/>
            <w:bookmarkStart w:id="4" w:name="OLE_LINK28"/>
            <w:bookmarkStart w:id="5" w:name="OLE_LINK1"/>
            <w:bookmarkStart w:id="6" w:name="OLE_LINK2"/>
            <w:r>
              <w:rPr>
                <w:rFonts w:ascii="Arial" w:hAnsi="Arial"/>
                <w:sz w:val="18"/>
                <w:szCs w:val="18"/>
              </w:rPr>
              <w:t>_____________________________________________________________________________________</w:t>
            </w:r>
            <w:bookmarkEnd w:id="3"/>
            <w:bookmarkEnd w:id="4"/>
          </w:p>
          <w:bookmarkEnd w:id="5"/>
          <w:bookmarkEnd w:id="6"/>
          <w:p w:rsidR="0030749B" w:rsidRDefault="0030749B" w:rsidP="00D97770">
            <w:pPr>
              <w:ind w:left="708"/>
              <w:rPr>
                <w:rFonts w:ascii="Arial" w:hAnsi="Arial"/>
                <w:sz w:val="18"/>
                <w:szCs w:val="18"/>
              </w:rPr>
            </w:pPr>
          </w:p>
          <w:p w:rsidR="0030749B" w:rsidRDefault="0030749B" w:rsidP="00D97770">
            <w:pPr>
              <w:ind w:left="708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____________________________________________________________</w:t>
            </w:r>
            <w:r w:rsidR="00D97770">
              <w:rPr>
                <w:rFonts w:ascii="Arial" w:hAnsi="Arial"/>
                <w:sz w:val="18"/>
                <w:szCs w:val="18"/>
              </w:rPr>
              <w:t>_________________________</w:t>
            </w:r>
          </w:p>
          <w:p w:rsidR="0030749B" w:rsidRPr="00625D05" w:rsidRDefault="0030749B" w:rsidP="00D97770">
            <w:pPr>
              <w:ind w:left="360"/>
              <w:rPr>
                <w:rFonts w:ascii="Arial" w:hAnsi="Arial"/>
                <w:sz w:val="18"/>
                <w:szCs w:val="18"/>
              </w:rPr>
            </w:pPr>
          </w:p>
          <w:p w:rsidR="0030749B" w:rsidRDefault="0030749B" w:rsidP="00D97770">
            <w:pPr>
              <w:pStyle w:val="Listenabsatz"/>
              <w:numPr>
                <w:ilvl w:val="0"/>
                <w:numId w:val="6"/>
              </w:numPr>
              <w:ind w:left="720"/>
              <w:rPr>
                <w:rFonts w:ascii="Arial" w:hAnsi="Arial"/>
                <w:sz w:val="20"/>
              </w:rPr>
            </w:pPr>
            <w:r w:rsidRPr="00814BF3">
              <w:rPr>
                <w:rFonts w:ascii="Arial" w:hAnsi="Arial"/>
                <w:sz w:val="20"/>
              </w:rPr>
              <w:t>In welchen Gesteinen und Erden blieb Aluminium vor seiner Entdeckung während Milliarden von Jahren als fixer Bestandteil gefangen?</w:t>
            </w:r>
          </w:p>
          <w:p w:rsidR="0030749B" w:rsidRDefault="0030749B" w:rsidP="00D97770">
            <w:pPr>
              <w:pStyle w:val="Listenabsatz"/>
              <w:rPr>
                <w:rFonts w:ascii="Arial" w:hAnsi="Arial"/>
                <w:sz w:val="20"/>
              </w:rPr>
            </w:pPr>
          </w:p>
          <w:p w:rsidR="0030749B" w:rsidRPr="0030749B" w:rsidRDefault="0030749B" w:rsidP="0030749B">
            <w:pPr>
              <w:rPr>
                <w:rFonts w:ascii="Arial" w:hAnsi="Arial"/>
                <w:sz w:val="18"/>
                <w:szCs w:val="18"/>
              </w:rPr>
            </w:pPr>
            <w:bookmarkStart w:id="7" w:name="OLE_LINK47"/>
            <w:bookmarkStart w:id="8" w:name="OLE_LINK48"/>
            <w:r>
              <w:rPr>
                <w:rFonts w:ascii="Arial" w:hAnsi="Arial"/>
                <w:sz w:val="18"/>
                <w:szCs w:val="18"/>
              </w:rPr>
              <w:t>____________________________________________________________________________________________</w:t>
            </w:r>
            <w:bookmarkEnd w:id="7"/>
            <w:bookmarkEnd w:id="8"/>
          </w:p>
        </w:tc>
      </w:tr>
      <w:tr w:rsidR="0030749B" w:rsidTr="00792690">
        <w:tc>
          <w:tcPr>
            <w:tcW w:w="9356" w:type="dxa"/>
          </w:tcPr>
          <w:p w:rsidR="0030749B" w:rsidRPr="0030749B" w:rsidRDefault="0030749B" w:rsidP="0030749B">
            <w:pPr>
              <w:rPr>
                <w:rFonts w:ascii="Arial" w:hAnsi="Arial"/>
                <w:b/>
                <w:sz w:val="20"/>
              </w:rPr>
            </w:pPr>
          </w:p>
        </w:tc>
      </w:tr>
      <w:tr w:rsidR="0030749B" w:rsidTr="00792690">
        <w:tc>
          <w:tcPr>
            <w:tcW w:w="9356" w:type="dxa"/>
          </w:tcPr>
          <w:p w:rsidR="0030749B" w:rsidRPr="00814BF3" w:rsidRDefault="0030749B" w:rsidP="0030749B">
            <w:pPr>
              <w:pStyle w:val="Listenabsatz"/>
              <w:numPr>
                <w:ilvl w:val="0"/>
                <w:numId w:val="8"/>
              </w:numPr>
              <w:rPr>
                <w:rFonts w:ascii="Arial" w:hAnsi="Arial"/>
                <w:sz w:val="20"/>
              </w:rPr>
            </w:pPr>
            <w:r w:rsidRPr="00814BF3">
              <w:rPr>
                <w:rFonts w:ascii="Arial" w:hAnsi="Arial"/>
                <w:b/>
                <w:sz w:val="20"/>
              </w:rPr>
              <w:t>Geschichtliches zum Aluminium</w:t>
            </w:r>
            <w:r w:rsidRPr="00814BF3">
              <w:rPr>
                <w:rFonts w:ascii="Arial" w:hAnsi="Arial"/>
                <w:sz w:val="20"/>
              </w:rPr>
              <w:br/>
            </w:r>
          </w:p>
          <w:p w:rsidR="0030749B" w:rsidRPr="0030749B" w:rsidRDefault="0030749B" w:rsidP="0030749B">
            <w:pPr>
              <w:pStyle w:val="Listenabsatz"/>
              <w:numPr>
                <w:ilvl w:val="0"/>
                <w:numId w:val="9"/>
              </w:numPr>
              <w:rPr>
                <w:rFonts w:ascii="Arial" w:hAnsi="Arial"/>
                <w:sz w:val="18"/>
                <w:szCs w:val="18"/>
              </w:rPr>
            </w:pPr>
            <w:r w:rsidRPr="00814BF3">
              <w:rPr>
                <w:rFonts w:ascii="Arial" w:hAnsi="Arial"/>
                <w:sz w:val="20"/>
              </w:rPr>
              <w:t xml:space="preserve">Schreibe neben die zwei folgenden Bilder je mindestens einen Satz über die Entdecker des Aluminiums. Die nachstehenden Wörter können helfen </w:t>
            </w:r>
            <w:r w:rsidR="00D97770" w:rsidRPr="00814BF3">
              <w:rPr>
                <w:rFonts w:ascii="Arial" w:hAnsi="Arial"/>
                <w:sz w:val="20"/>
              </w:rPr>
              <w:t xml:space="preserve">dir </w:t>
            </w:r>
            <w:r w:rsidRPr="00814BF3">
              <w:rPr>
                <w:rFonts w:ascii="Arial" w:hAnsi="Arial"/>
                <w:sz w:val="20"/>
              </w:rPr>
              <w:t>und müssen im Text vorkommen.</w:t>
            </w:r>
            <w:r w:rsidRPr="00814BF3">
              <w:rPr>
                <w:rFonts w:ascii="Arial" w:hAnsi="Arial"/>
                <w:sz w:val="20"/>
              </w:rPr>
              <w:br/>
              <w:t>ALUMINIUM – ENTDECKEN – CHEMIKER –– SCHEITERN – ISOLIERUNG – FRIEDRICH WÖHL</w:t>
            </w:r>
            <w:r>
              <w:rPr>
                <w:rFonts w:ascii="Arial" w:hAnsi="Arial"/>
                <w:sz w:val="20"/>
              </w:rPr>
              <w:t xml:space="preserve">ER – 1845 – WINZIGE KÜGELCHEN – ALUMINIUM – </w:t>
            </w:r>
            <w:r w:rsidRPr="0030749B">
              <w:rPr>
                <w:rFonts w:ascii="Arial" w:hAnsi="Arial"/>
                <w:sz w:val="20"/>
              </w:rPr>
              <w:t>HUMPHRY DAVY – 1808</w:t>
            </w:r>
            <w:r w:rsidRPr="0030749B">
              <w:rPr>
                <w:rFonts w:ascii="Arial" w:hAnsi="Arial"/>
                <w:sz w:val="18"/>
                <w:szCs w:val="18"/>
              </w:rPr>
              <w:br/>
            </w:r>
            <w:bookmarkStart w:id="9" w:name="OLE_LINK17"/>
            <w:bookmarkStart w:id="10" w:name="OLE_LINK18"/>
          </w:p>
          <w:p w:rsidR="0030749B" w:rsidRDefault="0030749B" w:rsidP="0030749B">
            <w:pPr>
              <w:rPr>
                <w:rFonts w:ascii="Arial" w:hAnsi="Arial"/>
                <w:sz w:val="18"/>
                <w:szCs w:val="1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3"/>
              <w:gridCol w:w="6359"/>
            </w:tblGrid>
            <w:tr w:rsidR="0030749B" w:rsidTr="00BB58F1">
              <w:trPr>
                <w:trHeight w:val="1699"/>
              </w:trPr>
              <w:tc>
                <w:tcPr>
                  <w:tcW w:w="2823" w:type="dxa"/>
                </w:tcPr>
                <w:p w:rsidR="0030749B" w:rsidRDefault="0030749B" w:rsidP="00BB58F1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bookmarkStart w:id="11" w:name="OLE_LINK15"/>
                  <w:bookmarkStart w:id="12" w:name="OLE_LINK16"/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697152" behindDoc="0" locked="0" layoutInCell="1" allowOverlap="1">
                        <wp:simplePos x="0" y="0"/>
                        <wp:positionH relativeFrom="column">
                          <wp:posOffset>-62230</wp:posOffset>
                        </wp:positionH>
                        <wp:positionV relativeFrom="paragraph">
                          <wp:posOffset>6350</wp:posOffset>
                        </wp:positionV>
                        <wp:extent cx="1653540" cy="923925"/>
                        <wp:effectExtent l="0" t="0" r="0" b="0"/>
                        <wp:wrapSquare wrapText="bothSides"/>
                        <wp:docPr id="2" name="Bild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354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359" w:type="dxa"/>
                </w:tcPr>
                <w:p w:rsidR="0030749B" w:rsidRDefault="0030749B" w:rsidP="00BB58F1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30749B" w:rsidRDefault="0030749B" w:rsidP="00BB58F1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bookmarkStart w:id="13" w:name="OLE_LINK5"/>
                  <w:bookmarkStart w:id="14" w:name="OLE_LINK6"/>
                  <w:bookmarkStart w:id="15" w:name="OLE_LINK7"/>
                  <w:bookmarkStart w:id="16" w:name="OLE_LINK8"/>
                  <w:bookmarkStart w:id="17" w:name="OLE_LINK3"/>
                  <w:bookmarkStart w:id="18" w:name="OLE_LINK4"/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</w:p>
                <w:bookmarkEnd w:id="13"/>
                <w:bookmarkEnd w:id="14"/>
                <w:p w:rsidR="0030749B" w:rsidRDefault="0030749B" w:rsidP="00BB58F1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30749B" w:rsidRDefault="0030749B" w:rsidP="00BB58F1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</w:p>
                <w:p w:rsidR="0030749B" w:rsidRDefault="0030749B" w:rsidP="00BB58F1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30749B" w:rsidRDefault="0030749B" w:rsidP="00BB58F1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</w:t>
                  </w:r>
                  <w:bookmarkEnd w:id="15"/>
                  <w:bookmarkEnd w:id="16"/>
                  <w:r>
                    <w:rPr>
                      <w:rFonts w:ascii="Arial" w:hAnsi="Arial"/>
                      <w:sz w:val="18"/>
                      <w:szCs w:val="18"/>
                    </w:rPr>
                    <w:t>_</w:t>
                  </w:r>
                  <w:bookmarkEnd w:id="17"/>
                  <w:bookmarkEnd w:id="18"/>
                </w:p>
              </w:tc>
            </w:tr>
            <w:tr w:rsidR="0030749B" w:rsidTr="00BB58F1">
              <w:trPr>
                <w:trHeight w:val="1716"/>
              </w:trPr>
              <w:tc>
                <w:tcPr>
                  <w:tcW w:w="2823" w:type="dxa"/>
                </w:tcPr>
                <w:p w:rsidR="0030749B" w:rsidRDefault="0030749B" w:rsidP="00BB58F1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698176" behindDoc="0" locked="0" layoutInCell="1" allowOverlap="1">
                        <wp:simplePos x="0" y="0"/>
                        <wp:positionH relativeFrom="column">
                          <wp:posOffset>-62230</wp:posOffset>
                        </wp:positionH>
                        <wp:positionV relativeFrom="margin">
                          <wp:posOffset>12700</wp:posOffset>
                        </wp:positionV>
                        <wp:extent cx="1653540" cy="923925"/>
                        <wp:effectExtent l="0" t="0" r="0" b="0"/>
                        <wp:wrapSquare wrapText="bothSides"/>
                        <wp:docPr id="4" name="Bild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354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359" w:type="dxa"/>
                </w:tcPr>
                <w:p w:rsidR="0030749B" w:rsidRDefault="0030749B" w:rsidP="00BB58F1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30749B" w:rsidRDefault="0030749B" w:rsidP="00BB58F1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</w:p>
                <w:p w:rsidR="0030749B" w:rsidRDefault="0030749B" w:rsidP="00BB58F1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30749B" w:rsidRDefault="0030749B" w:rsidP="00BB58F1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</w:p>
                <w:p w:rsidR="0030749B" w:rsidRDefault="0030749B" w:rsidP="00BB58F1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30749B" w:rsidRDefault="0030749B" w:rsidP="00BB58F1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</w:p>
              </w:tc>
            </w:tr>
            <w:bookmarkEnd w:id="11"/>
            <w:bookmarkEnd w:id="12"/>
          </w:tbl>
          <w:p w:rsidR="0030749B" w:rsidRDefault="0030749B" w:rsidP="0030749B">
            <w:pPr>
              <w:rPr>
                <w:rFonts w:ascii="Arial" w:hAnsi="Arial"/>
                <w:sz w:val="18"/>
                <w:szCs w:val="18"/>
              </w:rPr>
            </w:pPr>
          </w:p>
          <w:bookmarkEnd w:id="9"/>
          <w:bookmarkEnd w:id="10"/>
          <w:p w:rsidR="0030749B" w:rsidRPr="00814BF3" w:rsidRDefault="0030749B" w:rsidP="0030749B">
            <w:pPr>
              <w:pStyle w:val="Listenabsatz"/>
              <w:numPr>
                <w:ilvl w:val="0"/>
                <w:numId w:val="9"/>
              </w:numPr>
              <w:rPr>
                <w:rFonts w:ascii="Arial" w:hAnsi="Arial"/>
                <w:sz w:val="20"/>
              </w:rPr>
            </w:pPr>
            <w:r w:rsidRPr="00814BF3">
              <w:rPr>
                <w:rFonts w:ascii="Arial" w:hAnsi="Arial"/>
                <w:sz w:val="20"/>
              </w:rPr>
              <w:t xml:space="preserve">Was war die Voraussetzung für die Gewinnung grosser Mengen </w:t>
            </w:r>
            <w:r>
              <w:rPr>
                <w:rFonts w:ascii="Arial" w:hAnsi="Arial"/>
                <w:sz w:val="20"/>
              </w:rPr>
              <w:t xml:space="preserve">von </w:t>
            </w:r>
            <w:r w:rsidRPr="00814BF3">
              <w:rPr>
                <w:rFonts w:ascii="Arial" w:hAnsi="Arial"/>
                <w:sz w:val="20"/>
              </w:rPr>
              <w:t>Aluminium?</w:t>
            </w:r>
            <w:r w:rsidRPr="00814BF3">
              <w:rPr>
                <w:rFonts w:ascii="Arial" w:hAnsi="Arial"/>
                <w:sz w:val="20"/>
              </w:rPr>
              <w:br/>
            </w:r>
          </w:p>
          <w:p w:rsidR="0030749B" w:rsidRDefault="0030749B" w:rsidP="0030749B">
            <w:pPr>
              <w:rPr>
                <w:rFonts w:ascii="Arial" w:hAnsi="Arial"/>
                <w:sz w:val="18"/>
                <w:szCs w:val="18"/>
              </w:rPr>
            </w:pPr>
            <w:bookmarkStart w:id="19" w:name="OLE_LINK11"/>
            <w:bookmarkStart w:id="20" w:name="OLE_LINK12"/>
            <w:r>
              <w:rPr>
                <w:rFonts w:ascii="Arial" w:hAnsi="Arial"/>
                <w:sz w:val="18"/>
                <w:szCs w:val="18"/>
              </w:rPr>
              <w:t>____________________________________________________________________________________________</w:t>
            </w:r>
          </w:p>
          <w:p w:rsidR="0030749B" w:rsidRDefault="0030749B" w:rsidP="0030749B">
            <w:pPr>
              <w:rPr>
                <w:rFonts w:ascii="Arial" w:hAnsi="Arial"/>
                <w:sz w:val="18"/>
                <w:szCs w:val="18"/>
              </w:rPr>
            </w:pPr>
            <w:r w:rsidRPr="0023433D">
              <w:rPr>
                <w:rFonts w:ascii="Arial" w:hAnsi="Arial"/>
                <w:sz w:val="18"/>
                <w:szCs w:val="18"/>
              </w:rPr>
              <w:br/>
            </w:r>
            <w:r>
              <w:rPr>
                <w:rFonts w:ascii="Arial" w:hAnsi="Arial"/>
                <w:sz w:val="18"/>
                <w:szCs w:val="18"/>
              </w:rPr>
              <w:t>____________________________________________________________________________________________</w:t>
            </w:r>
          </w:p>
          <w:p w:rsidR="0030749B" w:rsidRDefault="0030749B" w:rsidP="0030749B">
            <w:pPr>
              <w:rPr>
                <w:rFonts w:ascii="Arial" w:hAnsi="Arial"/>
                <w:sz w:val="18"/>
                <w:szCs w:val="18"/>
              </w:rPr>
            </w:pPr>
          </w:p>
          <w:p w:rsidR="0030749B" w:rsidRDefault="0030749B" w:rsidP="0030749B">
            <w:pPr>
              <w:rPr>
                <w:rFonts w:ascii="Arial" w:hAnsi="Arial"/>
                <w:sz w:val="18"/>
                <w:szCs w:val="18"/>
              </w:rPr>
            </w:pPr>
          </w:p>
          <w:bookmarkEnd w:id="19"/>
          <w:bookmarkEnd w:id="20"/>
          <w:p w:rsidR="0030749B" w:rsidRDefault="0030749B" w:rsidP="0030749B">
            <w:pPr>
              <w:pStyle w:val="Listenabsatz"/>
              <w:numPr>
                <w:ilvl w:val="0"/>
                <w:numId w:val="9"/>
              </w:numPr>
              <w:rPr>
                <w:rFonts w:ascii="Arial" w:hAnsi="Arial"/>
                <w:sz w:val="20"/>
              </w:rPr>
            </w:pPr>
            <w:r w:rsidRPr="00814BF3">
              <w:rPr>
                <w:rFonts w:ascii="Arial" w:hAnsi="Arial"/>
                <w:sz w:val="20"/>
              </w:rPr>
              <w:lastRenderedPageBreak/>
              <w:t>Warum stieg die Produktion vom Aluminium während des Zweiten Weltkrieges mächtig an?</w:t>
            </w:r>
          </w:p>
          <w:p w:rsidR="00D97770" w:rsidRDefault="00D97770" w:rsidP="00D97770">
            <w:pPr>
              <w:pStyle w:val="Listenabsatz"/>
              <w:ind w:left="1416"/>
              <w:rPr>
                <w:rFonts w:ascii="Arial" w:hAnsi="Arial"/>
                <w:sz w:val="20"/>
              </w:rPr>
            </w:pPr>
          </w:p>
          <w:p w:rsidR="0030749B" w:rsidRDefault="0030749B" w:rsidP="00D97770">
            <w:pPr>
              <w:ind w:left="696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____________________________________________________________</w:t>
            </w:r>
            <w:r w:rsidR="00D97770">
              <w:rPr>
                <w:rFonts w:ascii="Arial" w:hAnsi="Arial"/>
                <w:sz w:val="18"/>
                <w:szCs w:val="18"/>
              </w:rPr>
              <w:t>_________________________</w:t>
            </w:r>
          </w:p>
          <w:p w:rsidR="0030749B" w:rsidRDefault="0030749B" w:rsidP="00D97770">
            <w:pPr>
              <w:ind w:left="696"/>
              <w:rPr>
                <w:rFonts w:ascii="Arial" w:hAnsi="Arial"/>
                <w:sz w:val="18"/>
                <w:szCs w:val="18"/>
              </w:rPr>
            </w:pPr>
            <w:r w:rsidRPr="0023433D">
              <w:rPr>
                <w:rFonts w:ascii="Arial" w:hAnsi="Arial"/>
                <w:sz w:val="18"/>
                <w:szCs w:val="18"/>
              </w:rPr>
              <w:br/>
            </w:r>
            <w:bookmarkStart w:id="21" w:name="OLE_LINK13"/>
            <w:bookmarkStart w:id="22" w:name="OLE_LINK14"/>
            <w:r>
              <w:rPr>
                <w:rFonts w:ascii="Arial" w:hAnsi="Arial"/>
                <w:sz w:val="18"/>
                <w:szCs w:val="18"/>
              </w:rPr>
              <w:t>____________________________________________________________________________________</w:t>
            </w:r>
            <w:bookmarkEnd w:id="21"/>
            <w:bookmarkEnd w:id="22"/>
            <w:r w:rsidR="00D97770">
              <w:rPr>
                <w:rFonts w:ascii="Arial" w:hAnsi="Arial"/>
                <w:sz w:val="18"/>
                <w:szCs w:val="18"/>
              </w:rPr>
              <w:t>_</w:t>
            </w:r>
          </w:p>
          <w:p w:rsidR="0030749B" w:rsidRPr="0023433D" w:rsidRDefault="0030749B" w:rsidP="00D97770">
            <w:pPr>
              <w:ind w:left="696"/>
              <w:rPr>
                <w:rFonts w:ascii="Arial" w:hAnsi="Arial"/>
                <w:sz w:val="18"/>
                <w:szCs w:val="18"/>
              </w:rPr>
            </w:pPr>
          </w:p>
          <w:p w:rsidR="0030749B" w:rsidRPr="00814BF3" w:rsidRDefault="0030749B" w:rsidP="0030749B">
            <w:pPr>
              <w:pStyle w:val="Listenabsatz"/>
              <w:numPr>
                <w:ilvl w:val="0"/>
                <w:numId w:val="9"/>
              </w:numPr>
              <w:rPr>
                <w:rFonts w:ascii="Arial" w:hAnsi="Arial"/>
                <w:sz w:val="20"/>
              </w:rPr>
            </w:pPr>
            <w:r w:rsidRPr="00814BF3">
              <w:rPr>
                <w:rFonts w:ascii="Arial" w:hAnsi="Arial"/>
                <w:sz w:val="20"/>
              </w:rPr>
              <w:t>Wie viele Tonnen Aluminium wurden im Jahre 2012 weltweit produziert?</w:t>
            </w:r>
            <w:r w:rsidRPr="00814BF3">
              <w:rPr>
                <w:rFonts w:ascii="Arial" w:hAnsi="Arial"/>
                <w:sz w:val="20"/>
              </w:rPr>
              <w:br/>
            </w:r>
          </w:p>
          <w:p w:rsidR="0030749B" w:rsidRPr="00790DA3" w:rsidRDefault="0030749B" w:rsidP="00790DA3">
            <w:pPr>
              <w:ind w:left="426" w:hanging="426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____________________________________________________________________________________________</w:t>
            </w:r>
          </w:p>
        </w:tc>
      </w:tr>
      <w:tr w:rsidR="0030749B" w:rsidTr="00792690">
        <w:tc>
          <w:tcPr>
            <w:tcW w:w="9356" w:type="dxa"/>
          </w:tcPr>
          <w:p w:rsidR="0030749B" w:rsidRPr="0030749B" w:rsidRDefault="0030749B" w:rsidP="0030749B">
            <w:pPr>
              <w:rPr>
                <w:rFonts w:ascii="Arial" w:hAnsi="Arial"/>
                <w:b/>
                <w:sz w:val="20"/>
              </w:rPr>
            </w:pPr>
          </w:p>
        </w:tc>
      </w:tr>
      <w:tr w:rsidR="0030749B" w:rsidTr="00792690">
        <w:tc>
          <w:tcPr>
            <w:tcW w:w="9356" w:type="dxa"/>
          </w:tcPr>
          <w:p w:rsidR="00D97770" w:rsidRPr="00D97770" w:rsidRDefault="0030749B" w:rsidP="0030749B">
            <w:pPr>
              <w:pStyle w:val="Listenabsatz"/>
              <w:numPr>
                <w:ilvl w:val="0"/>
                <w:numId w:val="8"/>
              </w:numPr>
              <w:rPr>
                <w:rFonts w:ascii="Arial" w:hAnsi="Arial"/>
                <w:sz w:val="20"/>
              </w:rPr>
            </w:pPr>
            <w:r w:rsidRPr="0030749B">
              <w:rPr>
                <w:rFonts w:ascii="Arial" w:hAnsi="Arial"/>
                <w:b/>
                <w:sz w:val="20"/>
              </w:rPr>
              <w:t>Gewinnung und Produktion von Aluminium</w:t>
            </w:r>
          </w:p>
          <w:p w:rsidR="00D97770" w:rsidRPr="00D97770" w:rsidRDefault="00D97770" w:rsidP="00D97770">
            <w:pPr>
              <w:ind w:left="360"/>
              <w:rPr>
                <w:rFonts w:ascii="Arial" w:hAnsi="Arial"/>
                <w:sz w:val="20"/>
              </w:rPr>
            </w:pPr>
          </w:p>
          <w:p w:rsidR="0030749B" w:rsidRPr="00D97770" w:rsidRDefault="00D97770" w:rsidP="00D97770">
            <w:pPr>
              <w:ind w:left="360"/>
              <w:rPr>
                <w:rFonts w:ascii="Arial" w:hAnsi="Arial"/>
                <w:sz w:val="20"/>
              </w:rPr>
            </w:pPr>
            <w:r w:rsidRPr="00D97770">
              <w:rPr>
                <w:rFonts w:ascii="Arial" w:hAnsi="Arial"/>
                <w:sz w:val="20"/>
              </w:rPr>
              <w:t>Vervollständige den Lückentext</w:t>
            </w:r>
            <w:r w:rsidR="005852C6">
              <w:rPr>
                <w:rFonts w:ascii="Arial" w:hAnsi="Arial"/>
                <w:sz w:val="20"/>
              </w:rPr>
              <w:t>.</w:t>
            </w:r>
          </w:p>
          <w:p w:rsidR="00790DA3" w:rsidRPr="00D97770" w:rsidRDefault="00790DA3" w:rsidP="00D97770">
            <w:pPr>
              <w:rPr>
                <w:rFonts w:ascii="Arial" w:hAnsi="Arial"/>
                <w:sz w:val="20"/>
              </w:rPr>
            </w:pPr>
          </w:p>
          <w:p w:rsidR="0030749B" w:rsidRPr="00D97770" w:rsidRDefault="0030749B" w:rsidP="00D97770">
            <w:pPr>
              <w:spacing w:line="360" w:lineRule="exact"/>
              <w:ind w:left="357"/>
              <w:rPr>
                <w:rFonts w:ascii="Arial" w:eastAsia="Arial" w:hAnsi="Arial" w:cs="Arial"/>
                <w:sz w:val="20"/>
                <w:szCs w:val="18"/>
              </w:rPr>
            </w:pPr>
            <w:r w:rsidRP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>W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oher</w:t>
            </w:r>
            <w:r w:rsidRPr="00D97770">
              <w:rPr>
                <w:rFonts w:ascii="Arial" w:eastAsia="Arial" w:hAnsi="Arial" w:cs="Arial"/>
                <w:spacing w:val="-4"/>
                <w:sz w:val="20"/>
                <w:szCs w:val="18"/>
              </w:rPr>
              <w:t xml:space="preserve"> </w:t>
            </w:r>
            <w:r w:rsidRPr="00D97770">
              <w:rPr>
                <w:rFonts w:ascii="Arial" w:eastAsia="Arial" w:hAnsi="Arial" w:cs="Arial"/>
                <w:spacing w:val="4"/>
                <w:sz w:val="20"/>
                <w:szCs w:val="18"/>
              </w:rPr>
              <w:t>k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o</w:t>
            </w:r>
            <w:r w:rsidRPr="00D97770">
              <w:rPr>
                <w:rFonts w:ascii="Arial" w:eastAsia="Arial" w:hAnsi="Arial" w:cs="Arial"/>
                <w:spacing w:val="2"/>
                <w:sz w:val="20"/>
                <w:szCs w:val="18"/>
              </w:rPr>
              <w:t>mm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t</w:t>
            </w:r>
            <w:r w:rsidRPr="00D97770">
              <w:rPr>
                <w:rFonts w:ascii="Arial" w:eastAsia="Arial" w:hAnsi="Arial" w:cs="Arial"/>
                <w:spacing w:val="-9"/>
                <w:sz w:val="20"/>
                <w:szCs w:val="18"/>
              </w:rPr>
              <w:t xml:space="preserve"> </w:t>
            </w:r>
            <w:r w:rsidRPr="00D97770">
              <w:rPr>
                <w:rFonts w:ascii="Arial" w:eastAsia="Arial" w:hAnsi="Arial" w:cs="Arial"/>
                <w:spacing w:val="-1"/>
                <w:sz w:val="20"/>
                <w:szCs w:val="18"/>
              </w:rPr>
              <w:t>Al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u</w:t>
            </w:r>
            <w:r w:rsidRPr="00D97770">
              <w:rPr>
                <w:rFonts w:ascii="Arial" w:eastAsia="Arial" w:hAnsi="Arial" w:cs="Arial"/>
                <w:spacing w:val="4"/>
                <w:sz w:val="20"/>
                <w:szCs w:val="18"/>
              </w:rPr>
              <w:t>m</w:t>
            </w:r>
            <w:r w:rsidRPr="00D97770">
              <w:rPr>
                <w:rFonts w:ascii="Arial" w:eastAsia="Arial" w:hAnsi="Arial" w:cs="Arial"/>
                <w:spacing w:val="-1"/>
                <w:sz w:val="20"/>
                <w:szCs w:val="18"/>
              </w:rPr>
              <w:t>i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n</w:t>
            </w:r>
            <w:r w:rsidRPr="00D97770">
              <w:rPr>
                <w:rFonts w:ascii="Arial" w:eastAsia="Arial" w:hAnsi="Arial" w:cs="Arial"/>
                <w:spacing w:val="1"/>
                <w:sz w:val="20"/>
                <w:szCs w:val="18"/>
              </w:rPr>
              <w:t>i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um</w:t>
            </w:r>
            <w:r w:rsidRPr="00D97770">
              <w:rPr>
                <w:rFonts w:ascii="Arial" w:eastAsia="Arial" w:hAnsi="Arial" w:cs="Arial"/>
                <w:spacing w:val="-5"/>
                <w:sz w:val="20"/>
                <w:szCs w:val="18"/>
              </w:rPr>
              <w:t xml:space="preserve"> 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u</w:t>
            </w:r>
            <w:r w:rsidRPr="00D97770">
              <w:rPr>
                <w:rFonts w:ascii="Arial" w:eastAsia="Arial" w:hAnsi="Arial" w:cs="Arial"/>
                <w:spacing w:val="1"/>
                <w:sz w:val="20"/>
                <w:szCs w:val="18"/>
              </w:rPr>
              <w:t>rs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p</w:t>
            </w:r>
            <w:r w:rsidRPr="00D97770">
              <w:rPr>
                <w:rFonts w:ascii="Arial" w:eastAsia="Arial" w:hAnsi="Arial" w:cs="Arial"/>
                <w:spacing w:val="1"/>
                <w:sz w:val="20"/>
                <w:szCs w:val="18"/>
              </w:rPr>
              <w:t>r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üng</w:t>
            </w:r>
            <w:r w:rsidRPr="00D97770">
              <w:rPr>
                <w:rFonts w:ascii="Arial" w:eastAsia="Arial" w:hAnsi="Arial" w:cs="Arial"/>
                <w:spacing w:val="-1"/>
                <w:sz w:val="20"/>
                <w:szCs w:val="18"/>
              </w:rPr>
              <w:t>li</w:t>
            </w:r>
            <w:r w:rsidRPr="00D97770">
              <w:rPr>
                <w:rFonts w:ascii="Arial" w:eastAsia="Arial" w:hAnsi="Arial" w:cs="Arial"/>
                <w:spacing w:val="1"/>
                <w:sz w:val="20"/>
                <w:szCs w:val="18"/>
              </w:rPr>
              <w:t>c</w:t>
            </w:r>
            <w:r w:rsidRPr="00D97770">
              <w:rPr>
                <w:rFonts w:ascii="Arial" w:eastAsia="Arial" w:hAnsi="Arial" w:cs="Arial"/>
                <w:spacing w:val="2"/>
                <w:sz w:val="20"/>
                <w:szCs w:val="18"/>
              </w:rPr>
              <w:t>h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?</w:t>
            </w:r>
            <w:r w:rsidRPr="00D97770">
              <w:rPr>
                <w:rFonts w:ascii="Arial" w:eastAsia="Arial" w:hAnsi="Arial" w:cs="Arial"/>
                <w:spacing w:val="-12"/>
                <w:sz w:val="20"/>
                <w:szCs w:val="18"/>
              </w:rPr>
              <w:t xml:space="preserve"> </w:t>
            </w:r>
            <w:r w:rsidRP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>D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as</w:t>
            </w:r>
            <w:r w:rsidRPr="00D97770">
              <w:rPr>
                <w:rFonts w:ascii="Arial" w:eastAsia="Arial" w:hAnsi="Arial" w:cs="Arial"/>
                <w:spacing w:val="-3"/>
                <w:sz w:val="20"/>
                <w:szCs w:val="18"/>
              </w:rPr>
              <w:t xml:space="preserve"> 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e</w:t>
            </w:r>
            <w:r w:rsidRPr="00D97770">
              <w:rPr>
                <w:rFonts w:ascii="Arial" w:eastAsia="Arial" w:hAnsi="Arial" w:cs="Arial"/>
                <w:spacing w:val="-1"/>
                <w:sz w:val="20"/>
                <w:szCs w:val="18"/>
              </w:rPr>
              <w:t>i</w:t>
            </w:r>
            <w:r w:rsidRPr="00D97770">
              <w:rPr>
                <w:rFonts w:ascii="Arial" w:eastAsia="Arial" w:hAnsi="Arial" w:cs="Arial"/>
                <w:spacing w:val="2"/>
                <w:sz w:val="20"/>
                <w:szCs w:val="18"/>
              </w:rPr>
              <w:t>n</w:t>
            </w:r>
            <w:r w:rsidRPr="00D97770">
              <w:rPr>
                <w:rFonts w:ascii="Arial" w:eastAsia="Arial" w:hAnsi="Arial" w:cs="Arial"/>
                <w:spacing w:val="-1"/>
                <w:sz w:val="20"/>
                <w:szCs w:val="18"/>
              </w:rPr>
              <w:t>z</w:t>
            </w:r>
            <w:r w:rsidRPr="00D97770">
              <w:rPr>
                <w:rFonts w:ascii="Arial" w:eastAsia="Arial" w:hAnsi="Arial" w:cs="Arial"/>
                <w:spacing w:val="1"/>
                <w:sz w:val="20"/>
                <w:szCs w:val="18"/>
              </w:rPr>
              <w:t>i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ge</w:t>
            </w:r>
            <w:r w:rsidRPr="00D97770">
              <w:rPr>
                <w:rFonts w:ascii="Arial" w:eastAsia="Arial" w:hAnsi="Arial" w:cs="Arial"/>
                <w:spacing w:val="-7"/>
                <w:sz w:val="20"/>
                <w:szCs w:val="18"/>
              </w:rPr>
              <w:t xml:space="preserve"> </w:t>
            </w:r>
            <w:r w:rsidRPr="00D97770">
              <w:rPr>
                <w:rFonts w:ascii="Arial" w:eastAsia="Arial" w:hAnsi="Arial" w:cs="Arial"/>
                <w:spacing w:val="4"/>
                <w:sz w:val="20"/>
                <w:szCs w:val="18"/>
              </w:rPr>
              <w:t>G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e</w:t>
            </w:r>
            <w:r w:rsidRPr="00D97770">
              <w:rPr>
                <w:rFonts w:ascii="Arial" w:eastAsia="Arial" w:hAnsi="Arial" w:cs="Arial"/>
                <w:spacing w:val="1"/>
                <w:sz w:val="20"/>
                <w:szCs w:val="18"/>
              </w:rPr>
              <w:t>s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te</w:t>
            </w:r>
            <w:r w:rsidRPr="00D97770">
              <w:rPr>
                <w:rFonts w:ascii="Arial" w:eastAsia="Arial" w:hAnsi="Arial" w:cs="Arial"/>
                <w:spacing w:val="-1"/>
                <w:sz w:val="20"/>
                <w:szCs w:val="18"/>
              </w:rPr>
              <w:t>i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n,</w:t>
            </w:r>
            <w:r w:rsidRPr="00D97770">
              <w:rPr>
                <w:rFonts w:ascii="Arial" w:eastAsia="Arial" w:hAnsi="Arial" w:cs="Arial"/>
                <w:spacing w:val="-3"/>
                <w:sz w:val="20"/>
                <w:szCs w:val="18"/>
              </w:rPr>
              <w:t xml:space="preserve"> 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das</w:t>
            </w:r>
            <w:r w:rsidRPr="00D97770">
              <w:rPr>
                <w:rFonts w:ascii="Arial" w:eastAsia="Arial" w:hAnsi="Arial" w:cs="Arial"/>
                <w:spacing w:val="-2"/>
                <w:sz w:val="20"/>
                <w:szCs w:val="18"/>
              </w:rPr>
              <w:t xml:space="preserve"> </w:t>
            </w:r>
            <w:r w:rsidRPr="00D97770">
              <w:rPr>
                <w:rFonts w:ascii="Arial" w:eastAsia="Arial" w:hAnsi="Arial" w:cs="Arial"/>
                <w:spacing w:val="2"/>
                <w:sz w:val="20"/>
                <w:szCs w:val="18"/>
              </w:rPr>
              <w:t>A</w:t>
            </w:r>
            <w:r w:rsidRPr="00D97770">
              <w:rPr>
                <w:rFonts w:ascii="Arial" w:eastAsia="Arial" w:hAnsi="Arial" w:cs="Arial"/>
                <w:spacing w:val="-1"/>
                <w:sz w:val="20"/>
                <w:szCs w:val="18"/>
              </w:rPr>
              <w:t>l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u</w:t>
            </w:r>
            <w:r w:rsidRPr="00D97770">
              <w:rPr>
                <w:rFonts w:ascii="Arial" w:eastAsia="Arial" w:hAnsi="Arial" w:cs="Arial"/>
                <w:spacing w:val="4"/>
                <w:sz w:val="20"/>
                <w:szCs w:val="18"/>
              </w:rPr>
              <w:t>m</w:t>
            </w:r>
            <w:r w:rsidRPr="00D97770">
              <w:rPr>
                <w:rFonts w:ascii="Arial" w:eastAsia="Arial" w:hAnsi="Arial" w:cs="Arial"/>
                <w:spacing w:val="-1"/>
                <w:sz w:val="20"/>
                <w:szCs w:val="18"/>
              </w:rPr>
              <w:t>i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n</w:t>
            </w:r>
            <w:r w:rsidRPr="00D97770">
              <w:rPr>
                <w:rFonts w:ascii="Arial" w:eastAsia="Arial" w:hAnsi="Arial" w:cs="Arial"/>
                <w:spacing w:val="-1"/>
                <w:sz w:val="20"/>
                <w:szCs w:val="18"/>
              </w:rPr>
              <w:t>i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um</w:t>
            </w:r>
            <w:r w:rsidRPr="00D97770">
              <w:rPr>
                <w:rFonts w:ascii="Arial" w:eastAsia="Arial" w:hAnsi="Arial" w:cs="Arial"/>
                <w:spacing w:val="-5"/>
                <w:sz w:val="20"/>
                <w:szCs w:val="18"/>
              </w:rPr>
              <w:t xml:space="preserve"> </w:t>
            </w:r>
            <w:r w:rsidRPr="00D97770">
              <w:rPr>
                <w:rFonts w:ascii="Arial" w:eastAsia="Arial" w:hAnsi="Arial" w:cs="Arial"/>
                <w:spacing w:val="-1"/>
                <w:sz w:val="20"/>
                <w:szCs w:val="18"/>
              </w:rPr>
              <w:t>i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n</w:t>
            </w:r>
            <w:r w:rsidRPr="00D97770">
              <w:rPr>
                <w:rFonts w:ascii="Arial" w:eastAsia="Arial" w:hAnsi="Arial" w:cs="Arial"/>
                <w:spacing w:val="-3"/>
                <w:sz w:val="20"/>
                <w:szCs w:val="18"/>
              </w:rPr>
              <w:t xml:space="preserve"> </w:t>
            </w:r>
            <w:r w:rsidRPr="00D97770">
              <w:rPr>
                <w:rFonts w:ascii="Arial" w:eastAsia="Arial" w:hAnsi="Arial" w:cs="Arial"/>
                <w:spacing w:val="1"/>
                <w:sz w:val="20"/>
                <w:szCs w:val="18"/>
              </w:rPr>
              <w:t>s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o hoher</w:t>
            </w:r>
            <w:r w:rsidRPr="00D97770">
              <w:rPr>
                <w:rFonts w:ascii="Arial" w:eastAsia="Arial" w:hAnsi="Arial" w:cs="Arial"/>
                <w:spacing w:val="-2"/>
                <w:sz w:val="20"/>
                <w:szCs w:val="18"/>
              </w:rPr>
              <w:t xml:space="preserve"> </w:t>
            </w:r>
            <w:r w:rsidRPr="00D97770">
              <w:rPr>
                <w:rFonts w:ascii="Arial" w:eastAsia="Arial" w:hAnsi="Arial" w:cs="Arial"/>
                <w:spacing w:val="-1"/>
                <w:sz w:val="20"/>
                <w:szCs w:val="18"/>
              </w:rPr>
              <w:t>_____________________</w:t>
            </w:r>
            <w:r w:rsidRPr="00D97770">
              <w:rPr>
                <w:rFonts w:ascii="Arial" w:eastAsia="Arial" w:hAnsi="Arial" w:cs="Arial"/>
                <w:spacing w:val="-13"/>
                <w:sz w:val="20"/>
                <w:szCs w:val="18"/>
              </w:rPr>
              <w:t xml:space="preserve"> 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e</w:t>
            </w:r>
            <w:r w:rsidRPr="00D97770">
              <w:rPr>
                <w:rFonts w:ascii="Arial" w:eastAsia="Arial" w:hAnsi="Arial" w:cs="Arial"/>
                <w:spacing w:val="2"/>
                <w:sz w:val="20"/>
                <w:szCs w:val="18"/>
              </w:rPr>
              <w:t>n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th</w:t>
            </w:r>
            <w:r w:rsidRPr="00D97770">
              <w:rPr>
                <w:rFonts w:ascii="Arial" w:eastAsia="Arial" w:hAnsi="Arial" w:cs="Arial"/>
                <w:spacing w:val="2"/>
                <w:sz w:val="20"/>
                <w:szCs w:val="18"/>
              </w:rPr>
              <w:t>ä</w:t>
            </w:r>
            <w:r w:rsidRPr="00D97770">
              <w:rPr>
                <w:rFonts w:ascii="Arial" w:eastAsia="Arial" w:hAnsi="Arial" w:cs="Arial"/>
                <w:spacing w:val="1"/>
                <w:sz w:val="20"/>
                <w:szCs w:val="18"/>
              </w:rPr>
              <w:t>l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t,</w:t>
            </w:r>
            <w:r w:rsidRPr="00D97770">
              <w:rPr>
                <w:rFonts w:ascii="Arial" w:eastAsia="Arial" w:hAnsi="Arial" w:cs="Arial"/>
                <w:spacing w:val="-7"/>
                <w:sz w:val="20"/>
                <w:szCs w:val="18"/>
              </w:rPr>
              <w:t xml:space="preserve"> 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da</w:t>
            </w:r>
            <w:r w:rsidRPr="00D97770">
              <w:rPr>
                <w:rFonts w:ascii="Arial" w:eastAsia="Arial" w:hAnsi="Arial" w:cs="Arial"/>
                <w:spacing w:val="1"/>
                <w:sz w:val="20"/>
                <w:szCs w:val="18"/>
              </w:rPr>
              <w:t>s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s</w:t>
            </w:r>
            <w:r w:rsidRPr="00D97770">
              <w:rPr>
                <w:rFonts w:ascii="Arial" w:eastAsia="Arial" w:hAnsi="Arial" w:cs="Arial"/>
                <w:spacing w:val="-3"/>
                <w:sz w:val="20"/>
                <w:szCs w:val="18"/>
              </w:rPr>
              <w:t xml:space="preserve"> </w:t>
            </w:r>
            <w:r w:rsidRPr="00D97770">
              <w:rPr>
                <w:rFonts w:ascii="Arial" w:eastAsia="Arial" w:hAnsi="Arial" w:cs="Arial"/>
                <w:spacing w:val="2"/>
                <w:sz w:val="20"/>
                <w:szCs w:val="18"/>
              </w:rPr>
              <w:t>e</w:t>
            </w:r>
            <w:r w:rsidRPr="00D97770">
              <w:rPr>
                <w:rFonts w:ascii="Arial" w:eastAsia="Arial" w:hAnsi="Arial" w:cs="Arial"/>
                <w:spacing w:val="-1"/>
                <w:sz w:val="20"/>
                <w:szCs w:val="18"/>
              </w:rPr>
              <w:t>i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ne</w:t>
            </w:r>
            <w:r w:rsidRPr="00D97770">
              <w:rPr>
                <w:rFonts w:ascii="Arial" w:eastAsia="Arial" w:hAnsi="Arial" w:cs="Arial"/>
                <w:spacing w:val="-5"/>
                <w:sz w:val="20"/>
                <w:szCs w:val="18"/>
              </w:rPr>
              <w:t xml:space="preserve"> </w:t>
            </w:r>
            <w:r w:rsidRPr="00D97770">
              <w:rPr>
                <w:rFonts w:ascii="Arial" w:eastAsia="Arial" w:hAnsi="Arial" w:cs="Arial"/>
                <w:spacing w:val="5"/>
                <w:sz w:val="20"/>
                <w:szCs w:val="18"/>
              </w:rPr>
              <w:t>G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ew</w:t>
            </w:r>
            <w:r w:rsidRPr="00D97770">
              <w:rPr>
                <w:rFonts w:ascii="Arial" w:eastAsia="Arial" w:hAnsi="Arial" w:cs="Arial"/>
                <w:spacing w:val="-1"/>
                <w:sz w:val="20"/>
                <w:szCs w:val="18"/>
              </w:rPr>
              <w:t>i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n</w:t>
            </w:r>
            <w:r w:rsidRPr="00D97770">
              <w:rPr>
                <w:rFonts w:ascii="Arial" w:eastAsia="Arial" w:hAnsi="Arial" w:cs="Arial"/>
                <w:spacing w:val="2"/>
                <w:sz w:val="20"/>
                <w:szCs w:val="18"/>
              </w:rPr>
              <w:t>n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ung</w:t>
            </w:r>
            <w:r w:rsidRPr="00D97770">
              <w:rPr>
                <w:rFonts w:ascii="Arial" w:eastAsia="Arial" w:hAnsi="Arial" w:cs="Arial"/>
                <w:spacing w:val="-5"/>
                <w:sz w:val="20"/>
                <w:szCs w:val="18"/>
              </w:rPr>
              <w:t xml:space="preserve"> </w:t>
            </w:r>
            <w:r w:rsidRPr="00D97770">
              <w:rPr>
                <w:rFonts w:ascii="Arial" w:eastAsia="Arial" w:hAnsi="Arial" w:cs="Arial"/>
                <w:spacing w:val="1"/>
                <w:sz w:val="20"/>
                <w:szCs w:val="18"/>
              </w:rPr>
              <w:t>r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en</w:t>
            </w:r>
            <w:r w:rsidRPr="00D97770">
              <w:rPr>
                <w:rFonts w:ascii="Arial" w:eastAsia="Arial" w:hAnsi="Arial" w:cs="Arial"/>
                <w:spacing w:val="2"/>
                <w:sz w:val="20"/>
                <w:szCs w:val="18"/>
              </w:rPr>
              <w:t>t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ab</w:t>
            </w:r>
            <w:r w:rsidRPr="00D97770">
              <w:rPr>
                <w:rFonts w:ascii="Arial" w:eastAsia="Arial" w:hAnsi="Arial" w:cs="Arial"/>
                <w:spacing w:val="2"/>
                <w:sz w:val="20"/>
                <w:szCs w:val="18"/>
              </w:rPr>
              <w:t>e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l</w:t>
            </w:r>
            <w:r w:rsidRPr="00D97770">
              <w:rPr>
                <w:rFonts w:ascii="Arial" w:eastAsia="Arial" w:hAnsi="Arial" w:cs="Arial"/>
                <w:spacing w:val="-6"/>
                <w:sz w:val="20"/>
                <w:szCs w:val="18"/>
              </w:rPr>
              <w:t xml:space="preserve"> 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w</w:t>
            </w:r>
            <w:r w:rsidRPr="00D97770">
              <w:rPr>
                <w:rFonts w:ascii="Arial" w:eastAsia="Arial" w:hAnsi="Arial" w:cs="Arial"/>
                <w:spacing w:val="-1"/>
                <w:sz w:val="20"/>
                <w:szCs w:val="18"/>
              </w:rPr>
              <w:t>i</w:t>
            </w:r>
            <w:r w:rsidRPr="00D97770">
              <w:rPr>
                <w:rFonts w:ascii="Arial" w:eastAsia="Arial" w:hAnsi="Arial" w:cs="Arial"/>
                <w:spacing w:val="1"/>
                <w:sz w:val="20"/>
                <w:szCs w:val="18"/>
              </w:rPr>
              <w:t>r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d,</w:t>
            </w:r>
            <w:r w:rsidRPr="00D97770">
              <w:rPr>
                <w:rFonts w:ascii="Arial" w:eastAsia="Arial" w:hAnsi="Arial" w:cs="Arial"/>
                <w:spacing w:val="-2"/>
                <w:sz w:val="20"/>
                <w:szCs w:val="18"/>
              </w:rPr>
              <w:t xml:space="preserve"> </w:t>
            </w:r>
            <w:r w:rsidRPr="00D97770">
              <w:rPr>
                <w:rFonts w:ascii="Arial" w:eastAsia="Arial" w:hAnsi="Arial" w:cs="Arial"/>
                <w:spacing w:val="-1"/>
                <w:sz w:val="20"/>
                <w:szCs w:val="18"/>
              </w:rPr>
              <w:t>i</w:t>
            </w:r>
            <w:r w:rsidRPr="00D97770">
              <w:rPr>
                <w:rFonts w:ascii="Arial" w:eastAsia="Arial" w:hAnsi="Arial" w:cs="Arial"/>
                <w:spacing w:val="1"/>
                <w:sz w:val="20"/>
                <w:szCs w:val="18"/>
              </w:rPr>
              <w:t>s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>t</w:t>
            </w:r>
            <w:r w:rsidRPr="00D97770">
              <w:rPr>
                <w:rFonts w:ascii="Arial" w:eastAsia="Arial" w:hAnsi="Arial" w:cs="Arial"/>
                <w:spacing w:val="-2"/>
                <w:sz w:val="20"/>
                <w:szCs w:val="18"/>
              </w:rPr>
              <w:t xml:space="preserve"> </w:t>
            </w:r>
            <w:r w:rsidRPr="00D97770">
              <w:rPr>
                <w:rFonts w:ascii="Arial" w:eastAsia="Arial" w:hAnsi="Arial" w:cs="Arial"/>
                <w:spacing w:val="2"/>
                <w:sz w:val="20"/>
                <w:szCs w:val="18"/>
              </w:rPr>
              <w:t>_____________</w:t>
            </w:r>
            <w:r w:rsidR="00D97770">
              <w:rPr>
                <w:rFonts w:ascii="Arial" w:eastAsia="Arial" w:hAnsi="Arial" w:cs="Arial"/>
                <w:spacing w:val="2"/>
                <w:sz w:val="20"/>
                <w:szCs w:val="18"/>
              </w:rPr>
              <w:t>_</w:t>
            </w:r>
            <w:r w:rsidRPr="00D97770">
              <w:rPr>
                <w:rFonts w:ascii="Arial" w:eastAsia="Arial" w:hAnsi="Arial" w:cs="Arial"/>
                <w:spacing w:val="2"/>
                <w:sz w:val="20"/>
                <w:szCs w:val="18"/>
              </w:rPr>
              <w:t>_____</w:t>
            </w:r>
            <w:r w:rsidRPr="00D97770">
              <w:rPr>
                <w:rFonts w:ascii="Arial" w:eastAsia="Arial" w:hAnsi="Arial" w:cs="Arial"/>
                <w:sz w:val="20"/>
                <w:szCs w:val="18"/>
              </w:rPr>
              <w:t xml:space="preserve">. </w:t>
            </w:r>
          </w:p>
          <w:p w:rsidR="0030749B" w:rsidRPr="00790DA3" w:rsidRDefault="0030749B" w:rsidP="00D97770">
            <w:pPr>
              <w:spacing w:line="360" w:lineRule="exact"/>
              <w:ind w:left="357"/>
              <w:rPr>
                <w:rFonts w:ascii="Arial" w:eastAsia="Arial" w:hAnsi="Arial" w:cs="Arial"/>
                <w:spacing w:val="3"/>
                <w:sz w:val="18"/>
                <w:szCs w:val="18"/>
              </w:rPr>
            </w:pPr>
            <w:r w:rsidRP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Mitten im ursprünglich unberührten Regenwald von Porto </w:t>
            </w:r>
            <w:proofErr w:type="spellStart"/>
            <w:r w:rsidRP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>Trombetas</w:t>
            </w:r>
            <w:proofErr w:type="spellEnd"/>
            <w:r w:rsidRP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in ___________________ ist seit 1979 eine Bergbau-Enklave gewachsen. Da das Bauxit in tropischen Regionen nur wenige Meter unter der ______</w:t>
            </w:r>
            <w:r w:rsidR="006566EB">
              <w:rPr>
                <w:rFonts w:ascii="Arial" w:eastAsia="Arial" w:hAnsi="Arial" w:cs="Arial"/>
                <w:spacing w:val="3"/>
                <w:sz w:val="20"/>
                <w:szCs w:val="18"/>
              </w:rPr>
              <w:t>______</w:t>
            </w:r>
            <w:r w:rsidRP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>___________ liegt, ist der Abbau recht einfach. Das Abbaugebiet dehnt sich _________________ aus.</w:t>
            </w:r>
            <w:r w:rsid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</w:t>
            </w:r>
            <w:r w:rsidR="006566EB">
              <w:rPr>
                <w:rFonts w:ascii="Arial" w:eastAsia="Arial" w:hAnsi="Arial" w:cs="Arial"/>
                <w:spacing w:val="3"/>
                <w:sz w:val="20"/>
                <w:szCs w:val="18"/>
              </w:rPr>
              <w:t>Die Alu-Multis</w:t>
            </w:r>
            <w:r w:rsidRP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>, denen die _____</w:t>
            </w:r>
            <w:r w:rsid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>__</w:t>
            </w:r>
            <w:r w:rsidRP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______ gehört, wollen den _____________ maximieren. Sie holzen jedes Jahr artenreichen </w:t>
            </w:r>
            <w:r w:rsid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>__________________</w:t>
            </w:r>
            <w:r w:rsidR="00671054">
              <w:rPr>
                <w:rFonts w:ascii="Arial" w:eastAsia="Arial" w:hAnsi="Arial" w:cs="Arial"/>
                <w:spacing w:val="3"/>
                <w:sz w:val="20"/>
                <w:szCs w:val="18"/>
              </w:rPr>
              <w:t>_______</w:t>
            </w:r>
            <w:r w:rsid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>__</w:t>
            </w:r>
            <w:r w:rsidRP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_ auf einer Fläche von 250 Fussballfeldern ab. Der Manager der Unternehmung, die diese Bergbau-Enklave betreibt, erklärt, dass das Lager deshalb so __________________ sei, weil das Bauxit hier ein sehr hochwertiges sei. Es hat einen ______________________-Anteil </w:t>
            </w:r>
            <w:r w:rsid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– </w:t>
            </w:r>
            <w:r w:rsidRP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>dem Grundstoff für Aluminium – von mehr als 50 Prozent. __________________________</w:t>
            </w:r>
            <w:r w:rsidR="00671054">
              <w:rPr>
                <w:rFonts w:ascii="Arial" w:eastAsia="Arial" w:hAnsi="Arial" w:cs="Arial"/>
                <w:spacing w:val="3"/>
                <w:sz w:val="20"/>
                <w:szCs w:val="18"/>
              </w:rPr>
              <w:t>_______</w:t>
            </w:r>
            <w:r w:rsidRP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__ für Regenwälder sind in Bauxit-Minen mittlerweile weltweit vorgeschrieben. Was bei den ______________________ in Porto </w:t>
            </w:r>
            <w:proofErr w:type="spellStart"/>
            <w:r w:rsidRP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>Trombetas</w:t>
            </w:r>
            <w:proofErr w:type="spellEnd"/>
            <w:r w:rsidRP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herauskommt, zeigt ein Rundgang durch ein Stück Regenwald, das 1984 angepflanzt wurde. Es gelingt nicht immer, das typische _____________________ eines Regenwaldes nachzubilden.</w:t>
            </w:r>
            <w:r w:rsid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</w:t>
            </w:r>
            <w:r w:rsidRP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Im brasilianischen </w:t>
            </w:r>
            <w:proofErr w:type="spellStart"/>
            <w:r w:rsidRP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>Barcarena</w:t>
            </w:r>
            <w:proofErr w:type="spellEnd"/>
            <w:r w:rsidRP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 steht die grösste Aluminium-_____________________ der Welt. Im sogenannten Bayer-Prozess wird das Aluminiumoxid aus dem ________________ gewonnen. Das fein gemahlene Bauxit geht dabei zusammen mit einer grossen Menge _________________ in eine Lösung. Unter Druck und bei einer Temperatur von 180 Grad Celsius kann so das Aluminiumoxid als _____________-Lauge aufgeschlossen werden. Aluminiumhydroxid wird in zahlreichen Kosmetikprodukten und _____________________ verwendet. Ein grosser Teil des Aluminiumhydroxids wird </w:t>
            </w:r>
            <w:r w:rsid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 xml:space="preserve">in einem nächsten Schritt bei </w:t>
            </w:r>
            <w:r w:rsidR="00671054">
              <w:rPr>
                <w:rFonts w:ascii="Arial" w:eastAsia="Arial" w:hAnsi="Arial" w:cs="Arial"/>
                <w:spacing w:val="3"/>
                <w:sz w:val="20"/>
                <w:szCs w:val="18"/>
              </w:rPr>
              <w:br/>
            </w:r>
            <w:r w:rsid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>1</w:t>
            </w:r>
            <w:r w:rsidRPr="00D97770">
              <w:rPr>
                <w:rFonts w:ascii="Arial" w:eastAsia="Arial" w:hAnsi="Arial" w:cs="Arial"/>
                <w:spacing w:val="3"/>
                <w:sz w:val="20"/>
                <w:szCs w:val="18"/>
              </w:rPr>
              <w:t>300 Grad _________________. Das Resultat ist ein feines weisses ___________________ – das Aluminiumoxid. Das Aluminiumoxid ist der wichtigste _____________________. Es wird für die Herstellung von Zement und Keramik verwendet sowie als ____________________ für die Aluschmelze.</w:t>
            </w:r>
          </w:p>
        </w:tc>
      </w:tr>
    </w:tbl>
    <w:p w:rsidR="00790DA3" w:rsidRDefault="00790DA3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01059" w:rsidTr="00792690">
        <w:tc>
          <w:tcPr>
            <w:tcW w:w="9356" w:type="dxa"/>
          </w:tcPr>
          <w:p w:rsidR="005C2AD7" w:rsidRPr="00814BF3" w:rsidRDefault="005C2AD7" w:rsidP="00671054">
            <w:pPr>
              <w:pStyle w:val="Listenabsatz"/>
              <w:numPr>
                <w:ilvl w:val="0"/>
                <w:numId w:val="8"/>
              </w:numPr>
              <w:rPr>
                <w:rFonts w:ascii="Arial" w:hAnsi="Arial"/>
                <w:b/>
                <w:sz w:val="20"/>
              </w:rPr>
            </w:pPr>
            <w:r w:rsidRPr="00814BF3">
              <w:rPr>
                <w:rFonts w:ascii="Arial" w:hAnsi="Arial"/>
                <w:b/>
                <w:sz w:val="20"/>
              </w:rPr>
              <w:lastRenderedPageBreak/>
              <w:t>Vor- und Nachteile von Aluminium</w:t>
            </w:r>
          </w:p>
          <w:p w:rsidR="00E001D3" w:rsidRPr="00814BF3" w:rsidRDefault="00E001D3" w:rsidP="00E63ABD">
            <w:pPr>
              <w:ind w:left="426" w:hanging="426"/>
              <w:rPr>
                <w:rFonts w:ascii="Arial" w:hAnsi="Arial" w:cs="Arial"/>
                <w:sz w:val="20"/>
                <w:szCs w:val="20"/>
              </w:rPr>
            </w:pPr>
          </w:p>
          <w:p w:rsidR="0062705D" w:rsidRDefault="007E74A5" w:rsidP="00671054">
            <w:pPr>
              <w:ind w:left="360"/>
              <w:rPr>
                <w:rFonts w:ascii="Arial" w:hAnsi="Arial"/>
                <w:sz w:val="20"/>
              </w:rPr>
            </w:pPr>
            <w:r w:rsidRPr="0030749B">
              <w:rPr>
                <w:rFonts w:ascii="Arial" w:hAnsi="Arial"/>
                <w:sz w:val="20"/>
              </w:rPr>
              <w:t xml:space="preserve">Schreibe zu den folgenden Stichworten je eine Tatsache über Aluminium auf und ordne diese </w:t>
            </w:r>
            <w:r w:rsidR="0054101D" w:rsidRPr="0030749B">
              <w:rPr>
                <w:rFonts w:ascii="Arial" w:hAnsi="Arial"/>
                <w:sz w:val="20"/>
              </w:rPr>
              <w:t>nach Vor- und Nachteilen (+/-)</w:t>
            </w:r>
            <w:r w:rsidRPr="0030749B">
              <w:rPr>
                <w:rFonts w:ascii="Arial" w:hAnsi="Arial"/>
                <w:sz w:val="20"/>
              </w:rPr>
              <w:t>.</w:t>
            </w:r>
          </w:p>
          <w:p w:rsidR="00E001D3" w:rsidRPr="0030749B" w:rsidRDefault="007E74A5" w:rsidP="00671054">
            <w:pPr>
              <w:ind w:left="360"/>
              <w:rPr>
                <w:rFonts w:ascii="Arial" w:hAnsi="Arial"/>
                <w:sz w:val="18"/>
                <w:szCs w:val="18"/>
              </w:rPr>
            </w:pPr>
            <w:r w:rsidRPr="0030749B">
              <w:rPr>
                <w:rFonts w:ascii="Arial" w:hAnsi="Arial"/>
                <w:sz w:val="20"/>
              </w:rPr>
              <w:br/>
              <w:t xml:space="preserve">Elektrische Energie / tropischer Regenwald / </w:t>
            </w:r>
            <w:bookmarkStart w:id="23" w:name="OLE_LINK54"/>
            <w:bookmarkStart w:id="24" w:name="OLE_LINK53"/>
            <w:r w:rsidRPr="0030749B">
              <w:rPr>
                <w:rFonts w:ascii="Arial" w:hAnsi="Arial"/>
                <w:sz w:val="20"/>
              </w:rPr>
              <w:t xml:space="preserve">World Trade Center </w:t>
            </w:r>
            <w:bookmarkEnd w:id="23"/>
            <w:bookmarkEnd w:id="24"/>
            <w:r w:rsidRPr="0030749B">
              <w:rPr>
                <w:rFonts w:ascii="Arial" w:hAnsi="Arial"/>
                <w:sz w:val="20"/>
              </w:rPr>
              <w:t xml:space="preserve">/ Weltraumraketen / </w:t>
            </w:r>
            <w:bookmarkStart w:id="25" w:name="OLE_LINK60"/>
            <w:bookmarkStart w:id="26" w:name="OLE_LINK59"/>
            <w:r w:rsidRPr="0030749B">
              <w:rPr>
                <w:rFonts w:ascii="Arial" w:hAnsi="Arial"/>
                <w:sz w:val="20"/>
              </w:rPr>
              <w:t xml:space="preserve">Recycling </w:t>
            </w:r>
            <w:bookmarkEnd w:id="25"/>
            <w:bookmarkEnd w:id="26"/>
            <w:r w:rsidRPr="0030749B">
              <w:rPr>
                <w:rFonts w:ascii="Arial" w:hAnsi="Arial"/>
                <w:sz w:val="20"/>
              </w:rPr>
              <w:t xml:space="preserve">/ </w:t>
            </w:r>
            <w:bookmarkStart w:id="27" w:name="OLE_LINK68"/>
            <w:bookmarkStart w:id="28" w:name="OLE_LINK67"/>
            <w:r w:rsidRPr="0030749B">
              <w:rPr>
                <w:rFonts w:ascii="Arial" w:hAnsi="Arial"/>
                <w:sz w:val="20"/>
              </w:rPr>
              <w:t xml:space="preserve">Entwicklungs- und Schwellenländer </w:t>
            </w:r>
            <w:bookmarkEnd w:id="27"/>
            <w:bookmarkEnd w:id="28"/>
            <w:r w:rsidRPr="0030749B">
              <w:rPr>
                <w:rFonts w:ascii="Arial" w:hAnsi="Arial"/>
                <w:sz w:val="20"/>
              </w:rPr>
              <w:t xml:space="preserve">/ </w:t>
            </w:r>
            <w:bookmarkStart w:id="29" w:name="OLE_LINK64"/>
            <w:bookmarkStart w:id="30" w:name="OLE_LINK63"/>
            <w:r w:rsidRPr="0030749B">
              <w:rPr>
                <w:rFonts w:ascii="Arial" w:hAnsi="Arial"/>
                <w:sz w:val="20"/>
              </w:rPr>
              <w:t>Wertsteigerung</w:t>
            </w:r>
            <w:bookmarkEnd w:id="29"/>
            <w:bookmarkEnd w:id="30"/>
            <w:r w:rsidR="00E001D3" w:rsidRPr="0030749B">
              <w:rPr>
                <w:rFonts w:ascii="Arial" w:hAnsi="Arial"/>
                <w:sz w:val="18"/>
                <w:szCs w:val="18"/>
              </w:rPr>
              <w:br/>
            </w:r>
          </w:p>
          <w:p w:rsidR="008E7CF6" w:rsidRPr="008E7CF6" w:rsidRDefault="008E7CF6" w:rsidP="008E7CF6">
            <w:pPr>
              <w:ind w:left="426" w:hanging="426"/>
              <w:rPr>
                <w:rFonts w:ascii="Arial" w:hAnsi="Arial" w:cs="Arial"/>
                <w:sz w:val="18"/>
                <w:szCs w:val="18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3"/>
              <w:gridCol w:w="6359"/>
            </w:tblGrid>
            <w:tr w:rsidR="00E001D3" w:rsidTr="006A6076">
              <w:trPr>
                <w:trHeight w:val="1699"/>
              </w:trPr>
              <w:tc>
                <w:tcPr>
                  <w:tcW w:w="2823" w:type="dxa"/>
                </w:tcPr>
                <w:p w:rsidR="00E001D3" w:rsidRDefault="00066B48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684864" behindDoc="0" locked="0" layoutInCell="1" allowOverlap="1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0</wp:posOffset>
                        </wp:positionV>
                        <wp:extent cx="1644015" cy="923925"/>
                        <wp:effectExtent l="0" t="0" r="6985" b="0"/>
                        <wp:wrapSquare wrapText="bothSides"/>
                        <wp:docPr id="24" name="Bild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359" w:type="dxa"/>
                </w:tcPr>
                <w:p w:rsidR="00E001D3" w:rsidRDefault="00E001D3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E001D3" w:rsidRDefault="00E001D3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</w:p>
                <w:p w:rsidR="00E001D3" w:rsidRDefault="00E001D3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E001D3" w:rsidRDefault="00E001D3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</w:p>
                <w:p w:rsidR="00E001D3" w:rsidRDefault="00E001D3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E001D3" w:rsidRDefault="00E001D3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</w:p>
              </w:tc>
            </w:tr>
            <w:tr w:rsidR="00E001D3" w:rsidTr="006A6076">
              <w:trPr>
                <w:trHeight w:val="1716"/>
              </w:trPr>
              <w:tc>
                <w:tcPr>
                  <w:tcW w:w="2823" w:type="dxa"/>
                </w:tcPr>
                <w:p w:rsidR="00E001D3" w:rsidRDefault="00066B48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686912" behindDoc="0" locked="0" layoutInCell="1" allowOverlap="1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6985</wp:posOffset>
                        </wp:positionV>
                        <wp:extent cx="1653540" cy="934085"/>
                        <wp:effectExtent l="0" t="0" r="0" b="5715"/>
                        <wp:wrapSquare wrapText="bothSides"/>
                        <wp:docPr id="22" name="Bild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3540" cy="934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359" w:type="dxa"/>
                </w:tcPr>
                <w:p w:rsidR="00E001D3" w:rsidRDefault="00E001D3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E001D3" w:rsidRDefault="00E001D3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</w:p>
                <w:p w:rsidR="00E001D3" w:rsidRDefault="00E001D3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E001D3" w:rsidRDefault="00E001D3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</w:p>
                <w:p w:rsidR="00E001D3" w:rsidRDefault="00E001D3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E001D3" w:rsidRDefault="00E001D3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</w:p>
              </w:tc>
            </w:tr>
            <w:tr w:rsidR="00E001D3" w:rsidTr="006A6076">
              <w:trPr>
                <w:trHeight w:val="1731"/>
              </w:trPr>
              <w:tc>
                <w:tcPr>
                  <w:tcW w:w="2823" w:type="dxa"/>
                </w:tcPr>
                <w:p w:rsidR="00E001D3" w:rsidRDefault="00066B48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688960" behindDoc="0" locked="0" layoutInCell="1" allowOverlap="1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6985</wp:posOffset>
                        </wp:positionV>
                        <wp:extent cx="1653540" cy="923925"/>
                        <wp:effectExtent l="0" t="0" r="0" b="0"/>
                        <wp:wrapSquare wrapText="bothSides"/>
                        <wp:docPr id="20" name="Bild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354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359" w:type="dxa"/>
                </w:tcPr>
                <w:p w:rsidR="00E001D3" w:rsidRDefault="00E001D3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bookmarkStart w:id="31" w:name="OLE_LINK19"/>
                  <w:bookmarkStart w:id="32" w:name="OLE_LINK20"/>
                </w:p>
                <w:p w:rsidR="00E001D3" w:rsidRDefault="00E001D3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</w:p>
                <w:p w:rsidR="00E001D3" w:rsidRDefault="00E001D3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E001D3" w:rsidRDefault="00E001D3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</w:p>
                <w:p w:rsidR="00E001D3" w:rsidRDefault="00E001D3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E001D3" w:rsidRDefault="00E001D3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  <w:bookmarkEnd w:id="31"/>
                  <w:bookmarkEnd w:id="32"/>
                </w:p>
              </w:tc>
            </w:tr>
            <w:tr w:rsidR="008E7CF6" w:rsidTr="006A6076">
              <w:trPr>
                <w:trHeight w:val="1731"/>
              </w:trPr>
              <w:tc>
                <w:tcPr>
                  <w:tcW w:w="2823" w:type="dxa"/>
                </w:tcPr>
                <w:p w:rsidR="008E7CF6" w:rsidRDefault="00066B48" w:rsidP="00CD0F54">
                  <w:pPr>
                    <w:rPr>
                      <w:noProof/>
                      <w:lang w:val="de-DE" w:eastAsia="de-DE"/>
                    </w:rPr>
                  </w:pPr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691008" behindDoc="0" locked="0" layoutInCell="1" allowOverlap="1">
                        <wp:simplePos x="0" y="0"/>
                        <wp:positionH relativeFrom="margin">
                          <wp:posOffset>-65405</wp:posOffset>
                        </wp:positionH>
                        <wp:positionV relativeFrom="margin">
                          <wp:posOffset>0</wp:posOffset>
                        </wp:positionV>
                        <wp:extent cx="1653540" cy="934085"/>
                        <wp:effectExtent l="0" t="0" r="0" b="5715"/>
                        <wp:wrapSquare wrapText="bothSides"/>
                        <wp:docPr id="17" name="Bild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3540" cy="934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359" w:type="dxa"/>
                </w:tcPr>
                <w:p w:rsidR="008E7CF6" w:rsidRDefault="008E7CF6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8E7CF6" w:rsidRDefault="008E7CF6" w:rsidP="008E7CF6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bookmarkStart w:id="33" w:name="OLE_LINK21"/>
                  <w:bookmarkStart w:id="34" w:name="OLE_LINK22"/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</w:p>
                <w:p w:rsidR="008E7CF6" w:rsidRDefault="008E7CF6" w:rsidP="008E7CF6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8E7CF6" w:rsidRDefault="008E7CF6" w:rsidP="008E7CF6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</w:p>
                <w:p w:rsidR="008E7CF6" w:rsidRDefault="008E7CF6" w:rsidP="008E7CF6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8E7CF6" w:rsidRDefault="008E7CF6" w:rsidP="008E7CF6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  <w:bookmarkEnd w:id="33"/>
                  <w:bookmarkEnd w:id="34"/>
                </w:p>
              </w:tc>
            </w:tr>
            <w:tr w:rsidR="008E7CF6" w:rsidTr="006A6076">
              <w:trPr>
                <w:trHeight w:val="1731"/>
              </w:trPr>
              <w:tc>
                <w:tcPr>
                  <w:tcW w:w="2823" w:type="dxa"/>
                </w:tcPr>
                <w:p w:rsidR="008E7CF6" w:rsidRDefault="00066B48" w:rsidP="00CD0F54">
                  <w:pPr>
                    <w:rPr>
                      <w:noProof/>
                      <w:lang w:val="de-DE" w:eastAsia="de-DE"/>
                    </w:rPr>
                  </w:pPr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693056" behindDoc="0" locked="0" layoutInCell="1" allowOverlap="1">
                        <wp:simplePos x="0" y="0"/>
                        <wp:positionH relativeFrom="margin">
                          <wp:posOffset>-65405</wp:posOffset>
                        </wp:positionH>
                        <wp:positionV relativeFrom="margin">
                          <wp:posOffset>0</wp:posOffset>
                        </wp:positionV>
                        <wp:extent cx="1653540" cy="923925"/>
                        <wp:effectExtent l="0" t="0" r="0" b="0"/>
                        <wp:wrapSquare wrapText="bothSides"/>
                        <wp:docPr id="19" name="Bild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354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359" w:type="dxa"/>
                </w:tcPr>
                <w:p w:rsidR="008E7CF6" w:rsidRDefault="008E7CF6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8E7CF6" w:rsidRDefault="008E7CF6" w:rsidP="008E7CF6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bookmarkStart w:id="35" w:name="OLE_LINK23"/>
                  <w:bookmarkStart w:id="36" w:name="OLE_LINK24"/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</w:p>
                <w:p w:rsidR="008E7CF6" w:rsidRDefault="008E7CF6" w:rsidP="008E7CF6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8E7CF6" w:rsidRDefault="008E7CF6" w:rsidP="008E7CF6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</w:p>
                <w:p w:rsidR="008E7CF6" w:rsidRDefault="008E7CF6" w:rsidP="008E7CF6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8E7CF6" w:rsidRDefault="008E7CF6" w:rsidP="008E7CF6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  <w:bookmarkEnd w:id="35"/>
                  <w:bookmarkEnd w:id="36"/>
                </w:p>
              </w:tc>
            </w:tr>
            <w:tr w:rsidR="008E7CF6" w:rsidTr="006A6076">
              <w:trPr>
                <w:trHeight w:val="1731"/>
              </w:trPr>
              <w:tc>
                <w:tcPr>
                  <w:tcW w:w="2823" w:type="dxa"/>
                </w:tcPr>
                <w:p w:rsidR="008E7CF6" w:rsidRDefault="00066B48" w:rsidP="00CD0F54">
                  <w:pPr>
                    <w:rPr>
                      <w:noProof/>
                      <w:lang w:val="de-DE" w:eastAsia="de-DE"/>
                    </w:rPr>
                  </w:pPr>
                  <w:r>
                    <w:rPr>
                      <w:noProof/>
                      <w:lang w:eastAsia="de-CH"/>
                    </w:rPr>
                    <w:drawing>
                      <wp:anchor distT="0" distB="0" distL="114300" distR="114300" simplePos="0" relativeHeight="251695104" behindDoc="0" locked="0" layoutInCell="1" allowOverlap="1">
                        <wp:simplePos x="0" y="0"/>
                        <wp:positionH relativeFrom="margin">
                          <wp:posOffset>-65405</wp:posOffset>
                        </wp:positionH>
                        <wp:positionV relativeFrom="margin">
                          <wp:posOffset>0</wp:posOffset>
                        </wp:positionV>
                        <wp:extent cx="1644015" cy="923925"/>
                        <wp:effectExtent l="0" t="0" r="6985" b="0"/>
                        <wp:wrapSquare wrapText="bothSides"/>
                        <wp:docPr id="16" name="Bild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359" w:type="dxa"/>
                </w:tcPr>
                <w:p w:rsidR="008E7CF6" w:rsidRDefault="008E7CF6" w:rsidP="00CD0F54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8E7CF6" w:rsidRDefault="008E7CF6" w:rsidP="008E7CF6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</w:p>
                <w:p w:rsidR="008E7CF6" w:rsidRDefault="008E7CF6" w:rsidP="008E7CF6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8E7CF6" w:rsidRDefault="008E7CF6" w:rsidP="008E7CF6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</w:p>
                <w:p w:rsidR="008E7CF6" w:rsidRDefault="008E7CF6" w:rsidP="008E7CF6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  <w:p w:rsidR="008E7CF6" w:rsidRDefault="008E7CF6" w:rsidP="008E7CF6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_____________________________________________________________</w:t>
                  </w:r>
                </w:p>
              </w:tc>
            </w:tr>
          </w:tbl>
          <w:p w:rsidR="00D3267E" w:rsidRPr="00D3267E" w:rsidRDefault="00D3267E" w:rsidP="00E001D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3574C" w:rsidRPr="00281935" w:rsidRDefault="0013574C" w:rsidP="00790DA3">
      <w:pPr>
        <w:tabs>
          <w:tab w:val="left" w:pos="5011"/>
        </w:tabs>
      </w:pPr>
    </w:p>
    <w:sectPr w:rsidR="0013574C" w:rsidRPr="00281935" w:rsidSect="001265E0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2AC" w:rsidRDefault="008632AC" w:rsidP="002D01FD">
      <w:pPr>
        <w:spacing w:after="0" w:line="240" w:lineRule="auto"/>
      </w:pPr>
      <w:r>
        <w:separator/>
      </w:r>
    </w:p>
  </w:endnote>
  <w:endnote w:type="continuationSeparator" w:id="0">
    <w:p w:rsidR="008632AC" w:rsidRDefault="008632AC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A75CA2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A75CA2" w:rsidRPr="00E231F5" w:rsidRDefault="00A75CA2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:rsidR="00A75CA2" w:rsidRPr="00E231F5" w:rsidRDefault="00A75CA2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A75CA2" w:rsidRPr="00E231F5" w:rsidRDefault="00F96E7A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A75CA2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93D44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A75CA2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893D44" w:rsidRPr="00893D44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A75CA2" w:rsidRDefault="00A75CA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A75CA2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A75CA2" w:rsidRPr="00E231F5" w:rsidRDefault="00A75CA2" w:rsidP="00A017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A75CA2" w:rsidRPr="00E231F5" w:rsidRDefault="00A75CA2" w:rsidP="00A017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A75CA2" w:rsidRPr="00E231F5" w:rsidRDefault="00F96E7A" w:rsidP="00A017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A75CA2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93D4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A75CA2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893D44" w:rsidRPr="00893D44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A75CA2" w:rsidRDefault="00A75CA2" w:rsidP="00D93762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2AC" w:rsidRDefault="008632AC" w:rsidP="002D01FD">
      <w:pPr>
        <w:spacing w:after="0" w:line="240" w:lineRule="auto"/>
      </w:pPr>
      <w:r>
        <w:separator/>
      </w:r>
    </w:p>
  </w:footnote>
  <w:footnote w:type="continuationSeparator" w:id="0">
    <w:p w:rsidR="008632AC" w:rsidRDefault="008632AC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A75CA2" w:rsidTr="00A017E3">
      <w:trPr>
        <w:trHeight w:hRule="exact" w:val="227"/>
      </w:trPr>
      <w:tc>
        <w:tcPr>
          <w:tcW w:w="9356" w:type="dxa"/>
          <w:gridSpan w:val="3"/>
        </w:tcPr>
        <w:p w:rsidR="00A75CA2" w:rsidRPr="008103E2" w:rsidRDefault="00A75CA2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A75CA2" w:rsidTr="00566D69">
      <w:trPr>
        <w:trHeight w:hRule="exact" w:val="567"/>
      </w:trPr>
      <w:tc>
        <w:tcPr>
          <w:tcW w:w="3932" w:type="dxa"/>
          <w:vMerge w:val="restart"/>
        </w:tcPr>
        <w:p w:rsidR="00A75CA2" w:rsidRDefault="00A75C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7CADCF3B" wp14:editId="32F3F548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A75CA2" w:rsidRDefault="00A75CA2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A75CA2" w:rsidRPr="002D01FD" w:rsidRDefault="00A75CA2" w:rsidP="0023433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  <w:r>
            <w:rPr>
              <w:rFonts w:ascii="Arial" w:hAnsi="Arial" w:cs="Arial"/>
              <w:b/>
              <w:sz w:val="24"/>
              <w:szCs w:val="24"/>
            </w:rPr>
            <w:br/>
          </w:r>
        </w:p>
      </w:tc>
    </w:tr>
    <w:tr w:rsidR="00A75CA2" w:rsidTr="00566D69">
      <w:trPr>
        <w:trHeight w:hRule="exact" w:val="397"/>
      </w:trPr>
      <w:tc>
        <w:tcPr>
          <w:tcW w:w="3932" w:type="dxa"/>
          <w:vMerge/>
        </w:tcPr>
        <w:p w:rsidR="00A75CA2" w:rsidRDefault="00A75CA2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A75CA2" w:rsidRDefault="00A75CA2">
          <w:pPr>
            <w:pStyle w:val="Kopfzeile"/>
          </w:pPr>
        </w:p>
      </w:tc>
      <w:tc>
        <w:tcPr>
          <w:tcW w:w="3618" w:type="dxa"/>
          <w:vAlign w:val="bottom"/>
        </w:tcPr>
        <w:p w:rsidR="00A75CA2" w:rsidRPr="002D01FD" w:rsidRDefault="00A75CA2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A75CA2" w:rsidTr="00104354">
      <w:trPr>
        <w:trHeight w:hRule="exact" w:val="227"/>
      </w:trPr>
      <w:tc>
        <w:tcPr>
          <w:tcW w:w="9356" w:type="dxa"/>
          <w:gridSpan w:val="3"/>
        </w:tcPr>
        <w:p w:rsidR="00A75CA2" w:rsidRDefault="00A75CA2">
          <w:pPr>
            <w:pStyle w:val="Kopfzeile"/>
          </w:pPr>
        </w:p>
      </w:tc>
    </w:tr>
    <w:tr w:rsidR="00A75CA2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A75CA2" w:rsidRPr="009437DA" w:rsidRDefault="00A75CA2" w:rsidP="009437DA">
          <w:pPr>
            <w:pStyle w:val="Kopfzeile"/>
            <w:jc w:val="right"/>
            <w:rPr>
              <w:rFonts w:ascii="Arial" w:hAnsi="Arial" w:cs="Arial"/>
              <w:b/>
              <w:sz w:val="20"/>
              <w:szCs w:val="20"/>
            </w:rPr>
          </w:pPr>
        </w:p>
      </w:tc>
    </w:tr>
  </w:tbl>
  <w:p w:rsidR="00A75CA2" w:rsidRDefault="00A75CA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1872"/>
      <w:gridCol w:w="1746"/>
    </w:tblGrid>
    <w:tr w:rsidR="00A75CA2" w:rsidTr="00FB2532">
      <w:trPr>
        <w:trHeight w:val="227"/>
      </w:trPr>
      <w:tc>
        <w:tcPr>
          <w:tcW w:w="9356" w:type="dxa"/>
          <w:gridSpan w:val="6"/>
          <w:vAlign w:val="center"/>
        </w:tcPr>
        <w:p w:rsidR="00A75CA2" w:rsidRPr="00092BCF" w:rsidRDefault="00A75CA2" w:rsidP="00FB253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A75CA2" w:rsidTr="00FB2532">
      <w:trPr>
        <w:trHeight w:hRule="exact" w:val="567"/>
      </w:trPr>
      <w:tc>
        <w:tcPr>
          <w:tcW w:w="3932" w:type="dxa"/>
          <w:gridSpan w:val="3"/>
          <w:vMerge w:val="restart"/>
        </w:tcPr>
        <w:p w:rsidR="00A75CA2" w:rsidRDefault="00A75CA2" w:rsidP="00FB253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A75CA2" w:rsidRDefault="00A75CA2" w:rsidP="00FB2532">
          <w:pPr>
            <w:pStyle w:val="Kopfzeile"/>
          </w:pPr>
        </w:p>
        <w:p w:rsidR="00A75CA2" w:rsidRPr="0008046F" w:rsidRDefault="00A75CA2" w:rsidP="00FB2532">
          <w:pPr>
            <w:jc w:val="center"/>
          </w:pPr>
        </w:p>
      </w:tc>
      <w:tc>
        <w:tcPr>
          <w:tcW w:w="3618" w:type="dxa"/>
          <w:gridSpan w:val="2"/>
          <w:vAlign w:val="bottom"/>
        </w:tcPr>
        <w:p w:rsidR="00A75CA2" w:rsidRPr="002D01FD" w:rsidRDefault="00A75CA2" w:rsidP="006F060E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  <w:r>
            <w:rPr>
              <w:rFonts w:ascii="Arial" w:hAnsi="Arial" w:cs="Arial"/>
              <w:b/>
              <w:sz w:val="24"/>
              <w:szCs w:val="24"/>
            </w:rPr>
            <w:br/>
          </w:r>
        </w:p>
      </w:tc>
    </w:tr>
    <w:tr w:rsidR="00A75CA2" w:rsidTr="00FB2532">
      <w:trPr>
        <w:trHeight w:hRule="exact" w:val="397"/>
      </w:trPr>
      <w:tc>
        <w:tcPr>
          <w:tcW w:w="3932" w:type="dxa"/>
          <w:gridSpan w:val="3"/>
          <w:vMerge/>
        </w:tcPr>
        <w:p w:rsidR="00A75CA2" w:rsidRDefault="00A75CA2" w:rsidP="00FB2532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A75CA2" w:rsidRDefault="00A75CA2" w:rsidP="00FB2532">
          <w:pPr>
            <w:pStyle w:val="Kopfzeile"/>
          </w:pPr>
        </w:p>
      </w:tc>
      <w:tc>
        <w:tcPr>
          <w:tcW w:w="3618" w:type="dxa"/>
          <w:gridSpan w:val="2"/>
          <w:vAlign w:val="bottom"/>
        </w:tcPr>
        <w:p w:rsidR="00A75CA2" w:rsidRPr="002D01FD" w:rsidRDefault="00A75CA2" w:rsidP="00FB253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A75CA2" w:rsidTr="00FB2532">
      <w:trPr>
        <w:trHeight w:hRule="exact" w:val="227"/>
      </w:trPr>
      <w:tc>
        <w:tcPr>
          <w:tcW w:w="9356" w:type="dxa"/>
          <w:gridSpan w:val="6"/>
        </w:tcPr>
        <w:p w:rsidR="00A75CA2" w:rsidRPr="00092BCF" w:rsidRDefault="00A75CA2" w:rsidP="006A24F5">
          <w:pPr>
            <w:pStyle w:val="Kopfzeile"/>
            <w:tabs>
              <w:tab w:val="clear" w:pos="4536"/>
              <w:tab w:val="clear" w:pos="9072"/>
              <w:tab w:val="left" w:pos="4151"/>
            </w:tabs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ab/>
          </w:r>
        </w:p>
      </w:tc>
    </w:tr>
    <w:tr w:rsidR="00A75CA2" w:rsidTr="00FB2532">
      <w:trPr>
        <w:trHeight w:hRule="exact" w:val="227"/>
      </w:trPr>
      <w:tc>
        <w:tcPr>
          <w:tcW w:w="2762" w:type="dxa"/>
          <w:vMerge w:val="restart"/>
          <w:vAlign w:val="center"/>
        </w:tcPr>
        <w:p w:rsidR="00A75CA2" w:rsidRDefault="00A75CA2" w:rsidP="00FB253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1721158" cy="994640"/>
                <wp:effectExtent l="0" t="0" r="6350" b="0"/>
                <wp:docPr id="6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4154" cy="9963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A75CA2" w:rsidRDefault="00A75CA2" w:rsidP="00FB2532">
          <w:pPr>
            <w:pStyle w:val="Kopfzeile"/>
          </w:pPr>
        </w:p>
      </w:tc>
      <w:tc>
        <w:tcPr>
          <w:tcW w:w="4678" w:type="dxa"/>
          <w:gridSpan w:val="3"/>
          <w:shd w:val="clear" w:color="auto" w:fill="C7C0B9"/>
          <w:vAlign w:val="center"/>
        </w:tcPr>
        <w:p w:rsidR="00A75CA2" w:rsidRPr="002D01FD" w:rsidRDefault="00A75CA2" w:rsidP="00FB2532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1746" w:type="dxa"/>
          <w:shd w:val="clear" w:color="auto" w:fill="C7C0B9"/>
          <w:vAlign w:val="center"/>
        </w:tcPr>
        <w:p w:rsidR="00A75CA2" w:rsidRPr="002D01FD" w:rsidRDefault="00A75CA2" w:rsidP="00FB2532">
          <w:pPr>
            <w:pStyle w:val="Kopfzeile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  <w:tr w:rsidR="00A75CA2" w:rsidTr="00FB2532">
      <w:trPr>
        <w:trHeight w:hRule="exact" w:val="680"/>
      </w:trPr>
      <w:tc>
        <w:tcPr>
          <w:tcW w:w="2762" w:type="dxa"/>
          <w:vMerge/>
        </w:tcPr>
        <w:p w:rsidR="00A75CA2" w:rsidRDefault="00A75CA2" w:rsidP="00FB2532">
          <w:pPr>
            <w:pStyle w:val="Kopfzeile"/>
          </w:pPr>
        </w:p>
      </w:tc>
      <w:tc>
        <w:tcPr>
          <w:tcW w:w="170" w:type="dxa"/>
          <w:vMerge/>
        </w:tcPr>
        <w:p w:rsidR="00A75CA2" w:rsidRDefault="00A75CA2" w:rsidP="00FB253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A75CA2" w:rsidRDefault="009B15FD" w:rsidP="00FB2532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Die Akte Aluminium</w:t>
          </w:r>
        </w:p>
        <w:p w:rsidR="0030749B" w:rsidRPr="0030749B" w:rsidRDefault="009B15FD" w:rsidP="00FB2532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 w:cs="Arial"/>
              <w:sz w:val="20"/>
              <w:szCs w:val="24"/>
            </w:rPr>
            <w:t xml:space="preserve">1. </w:t>
          </w:r>
          <w:r w:rsidR="0030749B" w:rsidRPr="0030749B">
            <w:rPr>
              <w:rFonts w:ascii="Arial" w:hAnsi="Arial" w:cs="Arial"/>
              <w:sz w:val="20"/>
              <w:szCs w:val="24"/>
            </w:rPr>
            <w:t>Das Aluminium-Zeitalter</w:t>
          </w:r>
        </w:p>
      </w:tc>
    </w:tr>
    <w:tr w:rsidR="00A75CA2" w:rsidTr="00FB2532">
      <w:trPr>
        <w:trHeight w:hRule="exact" w:val="567"/>
      </w:trPr>
      <w:tc>
        <w:tcPr>
          <w:tcW w:w="2762" w:type="dxa"/>
          <w:vMerge/>
        </w:tcPr>
        <w:p w:rsidR="00A75CA2" w:rsidRDefault="00A75CA2" w:rsidP="00FB2532">
          <w:pPr>
            <w:pStyle w:val="Kopfzeile"/>
          </w:pPr>
        </w:p>
      </w:tc>
      <w:tc>
        <w:tcPr>
          <w:tcW w:w="170" w:type="dxa"/>
          <w:vMerge/>
        </w:tcPr>
        <w:p w:rsidR="00A75CA2" w:rsidRDefault="00A75CA2" w:rsidP="00FB253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center"/>
        </w:tcPr>
        <w:p w:rsidR="00A75CA2" w:rsidRPr="00566D69" w:rsidRDefault="00A75CA2" w:rsidP="00062C7D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14:09</w:t>
          </w:r>
          <w:r w:rsidRPr="00566D6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A75CA2" w:rsidRDefault="00A75CA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7348C"/>
    <w:multiLevelType w:val="hybridMultilevel"/>
    <w:tmpl w:val="2C40F2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2243E"/>
    <w:multiLevelType w:val="hybridMultilevel"/>
    <w:tmpl w:val="95B83E0C"/>
    <w:lvl w:ilvl="0" w:tplc="0B7605E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95A4B96"/>
    <w:multiLevelType w:val="hybridMultilevel"/>
    <w:tmpl w:val="C36216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72B313C"/>
    <w:multiLevelType w:val="hybridMultilevel"/>
    <w:tmpl w:val="87C61EB6"/>
    <w:lvl w:ilvl="0" w:tplc="7EF8814A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807CA0"/>
    <w:multiLevelType w:val="hybridMultilevel"/>
    <w:tmpl w:val="C204901E"/>
    <w:lvl w:ilvl="0" w:tplc="7E924D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B505DFB"/>
    <w:multiLevelType w:val="hybridMultilevel"/>
    <w:tmpl w:val="2FE4B1A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F57737"/>
    <w:multiLevelType w:val="hybridMultilevel"/>
    <w:tmpl w:val="CF0217F2"/>
    <w:lvl w:ilvl="0" w:tplc="182EEBE0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BB1290F"/>
    <w:multiLevelType w:val="hybridMultilevel"/>
    <w:tmpl w:val="9266010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4"/>
  </w:num>
  <w:num w:numId="8">
    <w:abstractNumId w:val="7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385A"/>
    <w:rsid w:val="0005385A"/>
    <w:rsid w:val="00062C7D"/>
    <w:rsid w:val="00066B48"/>
    <w:rsid w:val="0008046F"/>
    <w:rsid w:val="00092BCF"/>
    <w:rsid w:val="000959C9"/>
    <w:rsid w:val="00096CDE"/>
    <w:rsid w:val="000D5E9B"/>
    <w:rsid w:val="000E09B5"/>
    <w:rsid w:val="000E4C4A"/>
    <w:rsid w:val="000F762A"/>
    <w:rsid w:val="000F7E59"/>
    <w:rsid w:val="00104354"/>
    <w:rsid w:val="001265E0"/>
    <w:rsid w:val="00133D1B"/>
    <w:rsid w:val="0013574C"/>
    <w:rsid w:val="001539C8"/>
    <w:rsid w:val="0016244E"/>
    <w:rsid w:val="00182CA3"/>
    <w:rsid w:val="001A1BC1"/>
    <w:rsid w:val="001C08A5"/>
    <w:rsid w:val="001F0D6D"/>
    <w:rsid w:val="0021070D"/>
    <w:rsid w:val="002116D1"/>
    <w:rsid w:val="002227DD"/>
    <w:rsid w:val="0023433D"/>
    <w:rsid w:val="0027244A"/>
    <w:rsid w:val="00281935"/>
    <w:rsid w:val="00282AFC"/>
    <w:rsid w:val="00292AA1"/>
    <w:rsid w:val="0029433A"/>
    <w:rsid w:val="002C1925"/>
    <w:rsid w:val="002C2D5C"/>
    <w:rsid w:val="002D01FD"/>
    <w:rsid w:val="002D4104"/>
    <w:rsid w:val="002D6B2A"/>
    <w:rsid w:val="0030749B"/>
    <w:rsid w:val="00390D7E"/>
    <w:rsid w:val="004B19FD"/>
    <w:rsid w:val="004C7C90"/>
    <w:rsid w:val="004E11EB"/>
    <w:rsid w:val="004E1C12"/>
    <w:rsid w:val="00501059"/>
    <w:rsid w:val="00504FD5"/>
    <w:rsid w:val="0054101D"/>
    <w:rsid w:val="00553723"/>
    <w:rsid w:val="00561646"/>
    <w:rsid w:val="00566837"/>
    <w:rsid w:val="00566D69"/>
    <w:rsid w:val="005852C6"/>
    <w:rsid w:val="005C2AD7"/>
    <w:rsid w:val="005F6E4A"/>
    <w:rsid w:val="006067B7"/>
    <w:rsid w:val="00625D05"/>
    <w:rsid w:val="0062705D"/>
    <w:rsid w:val="006566EB"/>
    <w:rsid w:val="006645D2"/>
    <w:rsid w:val="00671054"/>
    <w:rsid w:val="006A24F5"/>
    <w:rsid w:val="006A5388"/>
    <w:rsid w:val="006A6076"/>
    <w:rsid w:val="006F060E"/>
    <w:rsid w:val="006F24EB"/>
    <w:rsid w:val="00716076"/>
    <w:rsid w:val="00733F26"/>
    <w:rsid w:val="00790DA3"/>
    <w:rsid w:val="00792690"/>
    <w:rsid w:val="007C193E"/>
    <w:rsid w:val="007D0810"/>
    <w:rsid w:val="007E74A5"/>
    <w:rsid w:val="007F3D57"/>
    <w:rsid w:val="008103E2"/>
    <w:rsid w:val="00814BF3"/>
    <w:rsid w:val="008438AB"/>
    <w:rsid w:val="00845ECF"/>
    <w:rsid w:val="008632AC"/>
    <w:rsid w:val="00893D44"/>
    <w:rsid w:val="008B4A93"/>
    <w:rsid w:val="008D01C5"/>
    <w:rsid w:val="008D3395"/>
    <w:rsid w:val="008E7CF6"/>
    <w:rsid w:val="009166F8"/>
    <w:rsid w:val="009437DA"/>
    <w:rsid w:val="009710D0"/>
    <w:rsid w:val="009735DA"/>
    <w:rsid w:val="009849AD"/>
    <w:rsid w:val="009B15FD"/>
    <w:rsid w:val="009E5686"/>
    <w:rsid w:val="00A017E3"/>
    <w:rsid w:val="00A101AC"/>
    <w:rsid w:val="00A37F91"/>
    <w:rsid w:val="00A57709"/>
    <w:rsid w:val="00A57BA9"/>
    <w:rsid w:val="00A724DF"/>
    <w:rsid w:val="00A73114"/>
    <w:rsid w:val="00A75CA2"/>
    <w:rsid w:val="00A77F4B"/>
    <w:rsid w:val="00AE6888"/>
    <w:rsid w:val="00B12F9D"/>
    <w:rsid w:val="00B25DA5"/>
    <w:rsid w:val="00B51D94"/>
    <w:rsid w:val="00B65CF1"/>
    <w:rsid w:val="00B82EDF"/>
    <w:rsid w:val="00BE7F8A"/>
    <w:rsid w:val="00C6454C"/>
    <w:rsid w:val="00CB4F7C"/>
    <w:rsid w:val="00CD0F54"/>
    <w:rsid w:val="00CD7D49"/>
    <w:rsid w:val="00CE01AF"/>
    <w:rsid w:val="00D3267E"/>
    <w:rsid w:val="00D36C3A"/>
    <w:rsid w:val="00D646D3"/>
    <w:rsid w:val="00D80082"/>
    <w:rsid w:val="00D93762"/>
    <w:rsid w:val="00D97770"/>
    <w:rsid w:val="00DB0E9D"/>
    <w:rsid w:val="00DC5410"/>
    <w:rsid w:val="00DD0E2D"/>
    <w:rsid w:val="00DD1909"/>
    <w:rsid w:val="00E001D3"/>
    <w:rsid w:val="00E46D74"/>
    <w:rsid w:val="00E53CA0"/>
    <w:rsid w:val="00E63ABD"/>
    <w:rsid w:val="00E940D8"/>
    <w:rsid w:val="00EF363F"/>
    <w:rsid w:val="00F0198B"/>
    <w:rsid w:val="00F21B26"/>
    <w:rsid w:val="00F84D71"/>
    <w:rsid w:val="00F93A98"/>
    <w:rsid w:val="00F96E7A"/>
    <w:rsid w:val="00FB2532"/>
    <w:rsid w:val="00FC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39C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39C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eiche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eiche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eiche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4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FA02F3-1033-4D85-B973-1001DF370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6943D45C.dotm</Template>
  <TotalTime>0</TotalTime>
  <Pages>3</Pages>
  <Words>816</Words>
  <Characters>5145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tpc ag</Company>
  <LinksUpToDate>false</LinksUpToDate>
  <CharactersWithSpaces>5950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Akte Aluminium, Folge 1, Arbeitsblatt 1</dc:title>
  <dc:creator>Marriott, Steven</dc:creator>
  <cp:lastModifiedBy>Schneider, Nadja (SRF)</cp:lastModifiedBy>
  <cp:revision>32</cp:revision>
  <cp:lastPrinted>2013-03-06T15:15:00Z</cp:lastPrinted>
  <dcterms:created xsi:type="dcterms:W3CDTF">2013-02-12T16:35:00Z</dcterms:created>
  <dcterms:modified xsi:type="dcterms:W3CDTF">2013-05-28T09:39:00Z</dcterms:modified>
</cp:coreProperties>
</file>