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3600"/>
        <w:gridCol w:w="41"/>
        <w:gridCol w:w="2624"/>
      </w:tblGrid>
      <w:tr w:rsidR="005D7D38">
        <w:trPr>
          <w:cantSplit/>
          <w:trHeight w:val="20"/>
        </w:trPr>
        <w:tc>
          <w:tcPr>
            <w:tcW w:w="6550" w:type="dxa"/>
            <w:gridSpan w:val="3"/>
          </w:tcPr>
          <w:p w:rsidR="005D7D38" w:rsidRDefault="005D7D38">
            <w:pPr>
              <w:pStyle w:val="berschrift5"/>
              <w:rPr>
                <w:color w:val="000000"/>
              </w:rPr>
            </w:pPr>
            <w:bookmarkStart w:id="0" w:name="_GoBack"/>
            <w:bookmarkEnd w:id="0"/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A427DC" w:rsidRPr="00BA744B" w:rsidTr="00086C9A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A427DC" w:rsidRPr="00F73713" w:rsidRDefault="002E3146" w:rsidP="00934B5D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8EE2914" wp14:editId="03AAB258">
                  <wp:extent cx="1669774" cy="1184744"/>
                  <wp:effectExtent l="0" t="0" r="698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1376" t="-5" r="11562" b="-5"/>
                          <a:stretch/>
                        </pic:blipFill>
                        <pic:spPr bwMode="auto">
                          <a:xfrm>
                            <a:off x="0" y="0"/>
                            <a:ext cx="1674363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A427DC" w:rsidRPr="00BA744B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41" w:type="dxa"/>
            <w:gridSpan w:val="2"/>
            <w:shd w:val="clear" w:color="auto" w:fill="C7C0B9"/>
          </w:tcPr>
          <w:p w:rsidR="00A427DC" w:rsidRPr="00BA744B" w:rsidRDefault="00A427DC" w:rsidP="00BA744B">
            <w:pPr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24" w:type="dxa"/>
            <w:shd w:val="clear" w:color="auto" w:fill="C7C0B9"/>
          </w:tcPr>
          <w:p w:rsidR="00A427DC" w:rsidRPr="00BA744B" w:rsidRDefault="00A427DC" w:rsidP="00F92083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A427DC" w:rsidRPr="00BA744B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A427DC" w:rsidRPr="00BA744B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A427DC" w:rsidRPr="00BA744B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3"/>
            <w:shd w:val="clear" w:color="auto" w:fill="EAEAEA"/>
          </w:tcPr>
          <w:p w:rsidR="00A427DC" w:rsidRPr="00BA744B" w:rsidRDefault="00A427DC" w:rsidP="00086C9A">
            <w:pPr>
              <w:rPr>
                <w:rFonts w:ascii="Arial" w:hAnsi="Arial"/>
                <w:b/>
                <w:bCs/>
                <w:sz w:val="26"/>
              </w:rPr>
            </w:pPr>
          </w:p>
          <w:p w:rsidR="00A427DC" w:rsidRPr="00BA744B" w:rsidRDefault="00F73713" w:rsidP="00086C9A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Technikwelten</w:t>
            </w:r>
            <w:r w:rsidR="00535D2C">
              <w:rPr>
                <w:color w:val="auto"/>
                <w:sz w:val="26"/>
              </w:rPr>
              <w:t xml:space="preserve"> (6</w:t>
            </w:r>
            <w:r w:rsidR="00E23AB9">
              <w:rPr>
                <w:color w:val="auto"/>
                <w:sz w:val="26"/>
              </w:rPr>
              <w:t>)</w:t>
            </w:r>
          </w:p>
        </w:tc>
      </w:tr>
      <w:tr w:rsidR="00A427DC" w:rsidRPr="00BA744B" w:rsidTr="00934B5D">
        <w:trPr>
          <w:cantSplit/>
          <w:trHeight w:val="976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A427DC" w:rsidRPr="00BA744B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A427DC" w:rsidRPr="00BA744B" w:rsidRDefault="00A427DC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3"/>
            <w:tcBorders>
              <w:bottom w:val="nil"/>
            </w:tcBorders>
            <w:shd w:val="clear" w:color="auto" w:fill="EAEAEA"/>
          </w:tcPr>
          <w:p w:rsidR="00A427DC" w:rsidRPr="00BA744B" w:rsidRDefault="00535D2C" w:rsidP="00086C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Bier - Auto</w:t>
            </w:r>
          </w:p>
          <w:p w:rsidR="00A427DC" w:rsidRPr="00BA744B" w:rsidRDefault="00A427DC" w:rsidP="00086C9A">
            <w:pPr>
              <w:rPr>
                <w:rFonts w:ascii="Arial" w:hAnsi="Arial"/>
                <w:sz w:val="20"/>
              </w:rPr>
            </w:pPr>
          </w:p>
          <w:p w:rsidR="00A427DC" w:rsidRPr="00BA744B" w:rsidRDefault="00A427DC" w:rsidP="00086C9A">
            <w:pPr>
              <w:rPr>
                <w:rFonts w:ascii="Arial" w:hAnsi="Arial"/>
                <w:sz w:val="20"/>
              </w:rPr>
            </w:pPr>
          </w:p>
          <w:p w:rsidR="00A427DC" w:rsidRPr="00BA744B" w:rsidRDefault="00A427DC" w:rsidP="00086C9A">
            <w:pPr>
              <w:rPr>
                <w:rFonts w:ascii="Arial" w:hAnsi="Arial"/>
                <w:highlight w:val="lightGray"/>
              </w:rPr>
            </w:pPr>
          </w:p>
        </w:tc>
      </w:tr>
    </w:tbl>
    <w:p w:rsidR="00480092" w:rsidRPr="00BA744B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2E3146" w:rsidRPr="00262BC6" w:rsidRDefault="002E3146" w:rsidP="002E3146">
      <w:pPr>
        <w:pStyle w:val="Kopfzeile"/>
        <w:tabs>
          <w:tab w:val="clear" w:pos="4536"/>
          <w:tab w:val="clear" w:pos="9072"/>
        </w:tabs>
        <w:ind w:left="2127" w:firstLine="709"/>
        <w:rPr>
          <w:rFonts w:ascii="Arial" w:hAnsi="Arial"/>
          <w:b/>
          <w:sz w:val="20"/>
        </w:rPr>
      </w:pPr>
      <w:r w:rsidRPr="00262BC6">
        <w:rPr>
          <w:rFonts w:ascii="Arial" w:hAnsi="Arial"/>
          <w:b/>
          <w:sz w:val="20"/>
        </w:rPr>
        <w:t>Beantworte zur ersten Sequenz folgende Fragen:</w:t>
      </w:r>
    </w:p>
    <w:p w:rsidR="002E3146" w:rsidRDefault="002E3146" w:rsidP="002E3146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Wie wird Ethanol in der Umgangssprache genannt? </w:t>
      </w:r>
      <w:r>
        <w:rPr>
          <w:rFonts w:ascii="Arial" w:hAnsi="Arial"/>
          <w:b/>
          <w:sz w:val="20"/>
        </w:rPr>
        <w:t>Alkohol</w:t>
      </w:r>
    </w:p>
    <w:p w:rsidR="002E3146" w:rsidRDefault="002E3146" w:rsidP="002E3146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Wer erfand die Fliessbandproduktion? </w:t>
      </w:r>
      <w:r>
        <w:rPr>
          <w:rFonts w:ascii="Arial" w:hAnsi="Arial"/>
          <w:b/>
          <w:sz w:val="20"/>
        </w:rPr>
        <w:t>Henri Ford</w:t>
      </w:r>
    </w:p>
    <w:p w:rsidR="002E3146" w:rsidRDefault="002E3146" w:rsidP="002E3146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Wie viele Pkw gibt es auf der Welt? </w:t>
      </w:r>
      <w:r>
        <w:rPr>
          <w:rFonts w:ascii="Arial" w:hAnsi="Arial"/>
          <w:b/>
          <w:sz w:val="20"/>
        </w:rPr>
        <w:t>600</w:t>
      </w:r>
      <w:r>
        <w:rPr>
          <w:rFonts w:ascii="Arial" w:hAnsi="Arial"/>
          <w:sz w:val="20"/>
        </w:rPr>
        <w:t xml:space="preserve"> Millionen</w:t>
      </w:r>
    </w:p>
    <w:p w:rsidR="002E3146" w:rsidRDefault="00934B5D" w:rsidP="002E3146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Für wie viel</w:t>
      </w:r>
      <w:r w:rsidR="002E3146">
        <w:rPr>
          <w:rFonts w:ascii="Arial" w:hAnsi="Arial"/>
          <w:sz w:val="20"/>
        </w:rPr>
        <w:t xml:space="preserve"> Prozent des Erdölverbrauchs sind Autos verantwortlich? </w:t>
      </w:r>
      <w:r w:rsidR="002E3146">
        <w:rPr>
          <w:rFonts w:ascii="Arial" w:hAnsi="Arial"/>
          <w:b/>
          <w:sz w:val="20"/>
        </w:rPr>
        <w:t>60 Prozent</w:t>
      </w:r>
    </w:p>
    <w:p w:rsidR="002E3146" w:rsidRDefault="002E3146" w:rsidP="002E3146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Woraus wird Ethanol hergestellt? </w:t>
      </w:r>
      <w:r>
        <w:rPr>
          <w:rFonts w:ascii="Arial" w:hAnsi="Arial"/>
          <w:b/>
          <w:sz w:val="20"/>
        </w:rPr>
        <w:t>Aus nachwachsenden Rohstoffen</w:t>
      </w: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5"/>
      </w:tblGrid>
      <w:tr w:rsidR="002E3146" w:rsidRPr="00987B3F" w:rsidTr="0042341A">
        <w:tc>
          <w:tcPr>
            <w:tcW w:w="6258" w:type="dxa"/>
          </w:tcPr>
          <w:p w:rsidR="002E3146" w:rsidRPr="00987B3F" w:rsidRDefault="002E3146" w:rsidP="002E314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E3146" w:rsidRPr="00987B3F" w:rsidRDefault="00987B3F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                                        </w:t>
            </w:r>
            <w:r>
              <w:rPr>
                <w:rFonts w:ascii="Arial" w:hAnsi="Arial"/>
                <w:b/>
                <w:sz w:val="20"/>
              </w:rPr>
              <w:t>Wie wird Bioethanol hergestellt? Notiere in Stichworten.</w:t>
            </w: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 w:rsidRPr="00987B3F">
              <w:rPr>
                <w:rFonts w:ascii="Arial" w:hAnsi="Arial"/>
                <w:b/>
                <w:i/>
                <w:sz w:val="20"/>
              </w:rPr>
              <w:t xml:space="preserve">                           </w:t>
            </w:r>
            <w:r w:rsidR="00987B3F" w:rsidRPr="00987B3F">
              <w:rPr>
                <w:rFonts w:ascii="Arial" w:hAnsi="Arial"/>
                <w:b/>
                <w:i/>
                <w:sz w:val="20"/>
              </w:rPr>
              <w:t xml:space="preserve">                      </w: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0439AA" wp14:editId="2224F69E">
                      <wp:simplePos x="0" y="0"/>
                      <wp:positionH relativeFrom="column">
                        <wp:posOffset>2555037</wp:posOffset>
                      </wp:positionH>
                      <wp:positionV relativeFrom="paragraph">
                        <wp:posOffset>102667</wp:posOffset>
                      </wp:positionV>
                      <wp:extent cx="2190750" cy="438150"/>
                      <wp:effectExtent l="0" t="0" r="19050" b="1905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Default="006C7F47" w:rsidP="006C7F47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Biomasse</w:t>
                                  </w:r>
                                </w:p>
                                <w:p w:rsidR="006C7F47" w:rsidRPr="006C7F47" w:rsidRDefault="006C7F47" w:rsidP="006C7F47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zB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. Getreide, Zuckerrübe, Holz</w:t>
                                  </w: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position:absolute;margin-left:201.2pt;margin-top:8.1pt;width:172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" fillcolor="white [3201]" strokeweight="1pt">
                      <v:textbox>
                        <w:txbxContent>
                          <w:p w:rsidR="002E3146" w:rsidRDefault="006C7F47" w:rsidP="006C7F4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Biomasse</w:t>
                            </w:r>
                          </w:p>
                          <w:p w:rsidR="006C7F47" w:rsidRPr="006C7F47" w:rsidRDefault="006C7F47" w:rsidP="006C7F47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</w:rPr>
                              <w:t>zB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</w:rPr>
                              <w:t>. Getreide, Zuckerrübe, Holz</w:t>
                            </w:r>
                            <w:bookmarkStart w:id="1" w:name="_GoBack"/>
                            <w:bookmarkEnd w:id="1"/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F15C64A" wp14:editId="0164FC3F">
                      <wp:simplePos x="0" y="0"/>
                      <wp:positionH relativeFrom="column">
                        <wp:posOffset>3523615</wp:posOffset>
                      </wp:positionH>
                      <wp:positionV relativeFrom="paragraph">
                        <wp:posOffset>97155</wp:posOffset>
                      </wp:positionV>
                      <wp:extent cx="258445" cy="240665"/>
                      <wp:effectExtent l="19050" t="0" r="27305" b="45085"/>
                      <wp:wrapNone/>
                      <wp:docPr id="12" name="Pfeil nach unte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12" o:spid="_x0000_s1026" type="#_x0000_t67" style="position:absolute;margin-left:277.45pt;margin-top:7.65pt;width:20.35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" adj="10800" fillcolor="white [3201]" strokecolor="black [3200]" strokeweight="1pt"/>
                  </w:pict>
                </mc:Fallback>
              </mc:AlternateContent>
            </w: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2DBE01" wp14:editId="67DED9EB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130175</wp:posOffset>
                      </wp:positionV>
                      <wp:extent cx="258445" cy="240665"/>
                      <wp:effectExtent l="8890" t="10160" r="36195" b="36195"/>
                      <wp:wrapNone/>
                      <wp:docPr id="24" name="Pfeil nach unte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4" o:spid="_x0000_s1026" type="#_x0000_t67" style="position:absolute;margin-left:181.15pt;margin-top:10.25pt;width:20.35pt;height:18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" adj="10800" fillcolor="white [3201]" strokecolor="black [3200]" strokeweight="1pt"/>
                  </w:pict>
                </mc:Fallback>
              </mc:AlternateContent>
            </w:r>
          </w:p>
          <w:p w:rsidR="002E3146" w:rsidRPr="00987B3F" w:rsidRDefault="002E3146" w:rsidP="0042341A">
            <w:pPr>
              <w:rPr>
                <w:i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5B027E" wp14:editId="1D7B9682">
                      <wp:simplePos x="0" y="0"/>
                      <wp:positionH relativeFrom="column">
                        <wp:posOffset>1449070</wp:posOffset>
                      </wp:positionH>
                      <wp:positionV relativeFrom="paragraph">
                        <wp:posOffset>-9525</wp:posOffset>
                      </wp:positionV>
                      <wp:extent cx="857250" cy="257175"/>
                      <wp:effectExtent l="0" t="0" r="19050" b="28575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78103E" w:rsidRDefault="0078103E" w:rsidP="007810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Wasser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1" o:spid="_x0000_s1027" type="#_x0000_t202" style="position:absolute;margin-left:114.1pt;margin-top:-.75pt;width:67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" fillcolor="white [3201]" strokeweight="1pt">
                      <v:textbox>
                        <w:txbxContent>
                          <w:p w:rsidR="002E3146" w:rsidRPr="0078103E" w:rsidRDefault="0078103E" w:rsidP="007810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Wasser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49C116" wp14:editId="0D8123E4">
                      <wp:simplePos x="0" y="0"/>
                      <wp:positionH relativeFrom="column">
                        <wp:posOffset>2555595</wp:posOffset>
                      </wp:positionH>
                      <wp:positionV relativeFrom="paragraph">
                        <wp:posOffset>62432</wp:posOffset>
                      </wp:positionV>
                      <wp:extent cx="2124075" cy="447675"/>
                      <wp:effectExtent l="0" t="0" r="28575" b="28575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40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Verarbeitung zu Maische</w:t>
                                  </w:r>
                                </w:p>
                                <w:p w:rsidR="00B315FB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mahlen, kochen, gären</w:t>
                                  </w: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9" o:spid="_x0000_s1028" type="#_x0000_t202" style="position:absolute;margin-left:201.25pt;margin-top:4.9pt;width:167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" fillcolor="white [3201]" strokeweight="1pt">
                      <v:textbox>
                        <w:txbxContent>
                          <w:p w:rsidR="002E3146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Verarbeitung zu Maische</w:t>
                            </w:r>
                          </w:p>
                          <w:p w:rsidR="00B315FB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mahlen, kochen, gären</w:t>
                            </w: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3146" w:rsidRPr="00987B3F" w:rsidRDefault="002E3146" w:rsidP="0042341A">
            <w:pPr>
              <w:rPr>
                <w:i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4A8C77" wp14:editId="7CFB7244">
                      <wp:simplePos x="0" y="0"/>
                      <wp:positionH relativeFrom="column">
                        <wp:posOffset>1444625</wp:posOffset>
                      </wp:positionH>
                      <wp:positionV relativeFrom="paragraph">
                        <wp:posOffset>91440</wp:posOffset>
                      </wp:positionV>
                      <wp:extent cx="855980" cy="276225"/>
                      <wp:effectExtent l="0" t="0" r="20320" b="28575"/>
                      <wp:wrapNone/>
                      <wp:docPr id="22" name="Textfeld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9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78103E" w:rsidRDefault="0078103E" w:rsidP="007810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Enzyme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2" o:spid="_x0000_s1029" type="#_x0000_t202" style="position:absolute;margin-left:113.75pt;margin-top:7.2pt;width:67.4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" fillcolor="white [3201]" strokeweight="1pt">
                      <v:textbox>
                        <w:txbxContent>
                          <w:p w:rsidR="002E3146" w:rsidRPr="0078103E" w:rsidRDefault="0078103E" w:rsidP="007810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Enzyme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5B8E04" wp14:editId="34641E46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99060</wp:posOffset>
                      </wp:positionV>
                      <wp:extent cx="258445" cy="240665"/>
                      <wp:effectExtent l="8890" t="10160" r="36195" b="36195"/>
                      <wp:wrapNone/>
                      <wp:docPr id="11" name="Pfeil nach unte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1" o:spid="_x0000_s1026" type="#_x0000_t67" style="position:absolute;margin-left:180.9pt;margin-top:7.8pt;width:20.35pt;height:18.9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" adj="10800" fillcolor="white [3201]" strokecolor="black [3200]" strokeweight="1pt"/>
                  </w:pict>
                </mc:Fallback>
              </mc:AlternateContent>
            </w:r>
          </w:p>
          <w:p w:rsidR="002E3146" w:rsidRPr="00987B3F" w:rsidRDefault="002E3146" w:rsidP="0042341A">
            <w:pPr>
              <w:rPr>
                <w:i/>
              </w:rPr>
            </w:pPr>
          </w:p>
          <w:p w:rsidR="002E3146" w:rsidRPr="00987B3F" w:rsidRDefault="002E3146" w:rsidP="0042341A">
            <w:pPr>
              <w:ind w:firstLine="708"/>
              <w:rPr>
                <w:i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EA2FB4" wp14:editId="56350925">
                      <wp:simplePos x="0" y="0"/>
                      <wp:positionH relativeFrom="column">
                        <wp:posOffset>3520516</wp:posOffset>
                      </wp:positionH>
                      <wp:positionV relativeFrom="paragraph">
                        <wp:posOffset>29923</wp:posOffset>
                      </wp:positionV>
                      <wp:extent cx="258445" cy="252095"/>
                      <wp:effectExtent l="19050" t="0" r="27305" b="33655"/>
                      <wp:wrapNone/>
                      <wp:docPr id="13" name="Pfeil nach unte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5209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3" o:spid="_x0000_s1026" type="#_x0000_t67" style="position:absolute;margin-left:277.2pt;margin-top:2.35pt;width:20.35pt;height:19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" adj="10800" fillcolor="white [3201]" strokecolor="black [3200]" strokeweight="1pt"/>
                  </w:pict>
                </mc:Fallback>
              </mc:AlternateContent>
            </w:r>
          </w:p>
          <w:p w:rsidR="002E3146" w:rsidRPr="00987B3F" w:rsidRDefault="002E3146" w:rsidP="0042341A">
            <w:pPr>
              <w:spacing w:before="120"/>
              <w:jc w:val="center"/>
              <w:rPr>
                <w:i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ACBAEA" wp14:editId="3C8B811E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90170</wp:posOffset>
                      </wp:positionV>
                      <wp:extent cx="857250" cy="276225"/>
                      <wp:effectExtent l="0" t="0" r="19050" b="28575"/>
                      <wp:wrapNone/>
                      <wp:docPr id="26" name="Textfeld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78103E" w:rsidRDefault="0078103E" w:rsidP="0078103E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Hefe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6" o:spid="_x0000_s1030" type="#_x0000_t202" style="position:absolute;left:0;text-align:left;margin-left:114.3pt;margin-top:7.1pt;width:67.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" fillcolor="white [3201]" strokeweight="1pt">
                      <v:textbox>
                        <w:txbxContent>
                          <w:p w:rsidR="002E3146" w:rsidRPr="0078103E" w:rsidRDefault="0078103E" w:rsidP="0078103E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Hefe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E53B22" wp14:editId="4B1A5C05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111125</wp:posOffset>
                      </wp:positionV>
                      <wp:extent cx="258445" cy="250190"/>
                      <wp:effectExtent l="4128" t="14922" r="31432" b="31433"/>
                      <wp:wrapNone/>
                      <wp:docPr id="27" name="Pfeil nach unte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50190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7" o:spid="_x0000_s1026" type="#_x0000_t67" style="position:absolute;margin-left:180.1pt;margin-top:8.75pt;width:20.35pt;height:19.7pt;rotation:-90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" adj="10800" fillcolor="white [3201]" strokecolor="black [3200]" strokeweight="1pt"/>
                  </w:pict>
                </mc:Fallback>
              </mc:AlternateConten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D490F65" wp14:editId="06E07EE5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73025</wp:posOffset>
                      </wp:positionV>
                      <wp:extent cx="699135" cy="295275"/>
                      <wp:effectExtent l="0" t="0" r="24765" b="28575"/>
                      <wp:wrapNone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13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  <w:vertAlign w:val="subscript"/>
                                    </w:rPr>
                                  </w:pPr>
                                  <w:r w:rsidRPr="00B315FB"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CO</w:t>
                                  </w:r>
                                  <w:r w:rsidRPr="00B315FB">
                                    <w:rPr>
                                      <w:rFonts w:ascii="Arial" w:hAnsi="Arial"/>
                                      <w:b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" o:spid="_x0000_s1031" type="#_x0000_t202" style="position:absolute;left:0;text-align:left;margin-left:352.65pt;margin-top:5.75pt;width:55.0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vertAlign w:val="subscript"/>
                              </w:rPr>
                            </w:pPr>
                            <w:r w:rsidRPr="00B315FB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</w:t>
                            </w:r>
                            <w:r w:rsidRPr="00B315FB">
                              <w:rPr>
                                <w:rFonts w:ascii="Arial" w:hAnsi="Arial"/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70CB90" wp14:editId="1B3E523E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110490</wp:posOffset>
                      </wp:positionV>
                      <wp:extent cx="258445" cy="259715"/>
                      <wp:effectExtent l="0" t="19685" r="45720" b="45720"/>
                      <wp:wrapNone/>
                      <wp:docPr id="33" name="Pfeil nach unte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5971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3" o:spid="_x0000_s1026" type="#_x0000_t67" style="position:absolute;margin-left:332.1pt;margin-top:8.7pt;width:20.35pt;height:20.45pt;rotation:-90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" adj="10853" fillcolor="white [3201]" strokecolor="black [3200]" strokeweight="1pt"/>
                  </w:pict>
                </mc:Fallback>
              </mc:AlternateContent>
            </w: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E5E2F9" wp14:editId="4E414B1D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78105</wp:posOffset>
                      </wp:positionV>
                      <wp:extent cx="1668145" cy="314325"/>
                      <wp:effectExtent l="0" t="0" r="27305" b="28575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814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Fermentation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4" o:spid="_x0000_s1032" type="#_x0000_t202" style="position:absolute;left:0;text-align:left;margin-left:201.05pt;margin-top:6.15pt;width:131.3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Fermentation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</w:p>
          <w:p w:rsidR="002E3146" w:rsidRPr="00987B3F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EB7D83" wp14:editId="1A3AEC99">
                      <wp:simplePos x="0" y="0"/>
                      <wp:positionH relativeFrom="column">
                        <wp:posOffset>3522751</wp:posOffset>
                      </wp:positionH>
                      <wp:positionV relativeFrom="paragraph">
                        <wp:posOffset>17145</wp:posOffset>
                      </wp:positionV>
                      <wp:extent cx="258445" cy="240665"/>
                      <wp:effectExtent l="19050" t="0" r="27305" b="45085"/>
                      <wp:wrapNone/>
                      <wp:docPr id="15" name="Pfeil nach unte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15" o:spid="_x0000_s1026" type="#_x0000_t67" style="position:absolute;margin-left:277.4pt;margin-top:1.35pt;width:20.35pt;height:1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" adj="10800" fillcolor="white [3201]" strokecolor="black [3200]" strokeweight="1pt"/>
                  </w:pict>
                </mc:Fallback>
              </mc:AlternateContent>
            </w:r>
          </w:p>
          <w:p w:rsidR="002E3146" w:rsidRPr="00987B3F" w:rsidRDefault="00B315FB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20"/>
              </w:rPr>
            </w:pPr>
            <w:r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1937389" wp14:editId="70C43352">
                      <wp:simplePos x="0" y="0"/>
                      <wp:positionH relativeFrom="column">
                        <wp:posOffset>4197542</wp:posOffset>
                      </wp:positionH>
                      <wp:positionV relativeFrom="paragraph">
                        <wp:posOffset>108728</wp:posOffset>
                      </wp:positionV>
                      <wp:extent cx="258445" cy="259715"/>
                      <wp:effectExtent l="0" t="19685" r="45720" b="45720"/>
                      <wp:wrapNone/>
                      <wp:docPr id="4" name="Pfeil nach unt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8445" cy="25971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feil nach unten 4" o:spid="_x0000_s1026" type="#_x0000_t67" style="position:absolute;margin-left:330.5pt;margin-top:8.55pt;width:20.35pt;height:20.45pt;rotation:-9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" adj="10853" fillcolor="white [3201]" strokecolor="black [3200]" strokeweight="1pt"/>
                  </w:pict>
                </mc:Fallback>
              </mc:AlternateContent>
            </w:r>
            <w:r w:rsidR="002E3146"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F1C7DA" wp14:editId="238CC1CD">
                      <wp:simplePos x="0" y="0"/>
                      <wp:positionH relativeFrom="column">
                        <wp:posOffset>4473575</wp:posOffset>
                      </wp:positionH>
                      <wp:positionV relativeFrom="paragraph">
                        <wp:posOffset>109220</wp:posOffset>
                      </wp:positionV>
                      <wp:extent cx="1007745" cy="335280"/>
                      <wp:effectExtent l="0" t="0" r="20955" b="26670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Schlempe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9" o:spid="_x0000_s1033" type="#_x0000_t202" style="position:absolute;margin-left:352.25pt;margin-top:8.6pt;width:79.35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Schlempe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3146" w:rsidRPr="00987B3F">
              <w:rPr>
                <w:i/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F39383" wp14:editId="406EF1B7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115570</wp:posOffset>
                      </wp:positionV>
                      <wp:extent cx="1638300" cy="326390"/>
                      <wp:effectExtent l="0" t="0" r="19050" b="1651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32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Destillation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" o:spid="_x0000_s1034" type="#_x0000_t202" style="position:absolute;margin-left:201.15pt;margin-top:9.1pt;width:129pt;height:2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Destillation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E3146" w:rsidRPr="00476087" w:rsidTr="0042341A">
        <w:tc>
          <w:tcPr>
            <w:tcW w:w="6258" w:type="dxa"/>
          </w:tcPr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BECA65" wp14:editId="18673DA4">
                      <wp:simplePos x="0" y="0"/>
                      <wp:positionH relativeFrom="column">
                        <wp:posOffset>3521710</wp:posOffset>
                      </wp:positionH>
                      <wp:positionV relativeFrom="paragraph">
                        <wp:posOffset>5715</wp:posOffset>
                      </wp:positionV>
                      <wp:extent cx="258445" cy="259715"/>
                      <wp:effectExtent l="19050" t="0" r="27305" b="45085"/>
                      <wp:wrapNone/>
                      <wp:docPr id="34" name="Pfeil nach unten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5971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4" o:spid="_x0000_s1026" type="#_x0000_t67" style="position:absolute;margin-left:277.3pt;margin-top:.45pt;width:20.35pt;height:20.4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" adj="10853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B471DA" wp14:editId="648097A7">
                      <wp:simplePos x="0" y="0"/>
                      <wp:positionH relativeFrom="column">
                        <wp:posOffset>4737735</wp:posOffset>
                      </wp:positionH>
                      <wp:positionV relativeFrom="paragraph">
                        <wp:posOffset>8255</wp:posOffset>
                      </wp:positionV>
                      <wp:extent cx="258445" cy="240665"/>
                      <wp:effectExtent l="19050" t="0" r="27305" b="45085"/>
                      <wp:wrapNone/>
                      <wp:docPr id="36" name="Pfeil nach unten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36" o:spid="_x0000_s1026" type="#_x0000_t67" style="position:absolute;margin-left:373.05pt;margin-top:.65pt;width:20.35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" adj="10800" fillcolor="white [3201]" strokecolor="black [3200]" strokeweight="1pt"/>
                  </w:pict>
                </mc:Fallback>
              </mc:AlternateContent>
            </w: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446CB3E" wp14:editId="1AEFE0BE">
                      <wp:simplePos x="0" y="0"/>
                      <wp:positionH relativeFrom="column">
                        <wp:posOffset>2562860</wp:posOffset>
                      </wp:positionH>
                      <wp:positionV relativeFrom="paragraph">
                        <wp:posOffset>124460</wp:posOffset>
                      </wp:positionV>
                      <wp:extent cx="1704975" cy="333375"/>
                      <wp:effectExtent l="0" t="0" r="28575" b="28575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Alkohol entwässern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8" o:spid="_x0000_s1035" type="#_x0000_t202" style="position:absolute;margin-left:201.8pt;margin-top:9.8pt;width:134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Alkohol entwässern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8D9CFB" wp14:editId="76CC3FB8">
                      <wp:simplePos x="0" y="0"/>
                      <wp:positionH relativeFrom="column">
                        <wp:posOffset>4473575</wp:posOffset>
                      </wp:positionH>
                      <wp:positionV relativeFrom="paragraph">
                        <wp:posOffset>118745</wp:posOffset>
                      </wp:positionV>
                      <wp:extent cx="988695" cy="333375"/>
                      <wp:effectExtent l="0" t="0" r="20955" b="28575"/>
                      <wp:wrapNone/>
                      <wp:docPr id="28" name="Textfeld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869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Tierfutter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8" o:spid="_x0000_s1036" type="#_x0000_t202" style="position:absolute;margin-left:352.25pt;margin-top:9.35pt;width:77.8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Tierfutter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B55D79" wp14:editId="0CCFA687">
                      <wp:simplePos x="0" y="0"/>
                      <wp:positionH relativeFrom="column">
                        <wp:posOffset>3522345</wp:posOffset>
                      </wp:positionH>
                      <wp:positionV relativeFrom="paragraph">
                        <wp:posOffset>24765</wp:posOffset>
                      </wp:positionV>
                      <wp:extent cx="258445" cy="240665"/>
                      <wp:effectExtent l="19050" t="0" r="27305" b="45085"/>
                      <wp:wrapNone/>
                      <wp:docPr id="23" name="Pfeil nach unte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8445" cy="240665"/>
                              </a:xfrm>
                              <a:prstGeom prst="downArrow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feil nach unten 23" o:spid="_x0000_s1026" type="#_x0000_t67" style="position:absolute;margin-left:277.35pt;margin-top:1.95pt;width:20.35pt;height:1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" adj="10800" fillcolor="white [3201]" strokecolor="black [3200]" strokeweight="1pt"/>
                  </w:pict>
                </mc:Fallback>
              </mc:AlternateContent>
            </w: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344C08" wp14:editId="12559139">
                      <wp:simplePos x="0" y="0"/>
                      <wp:positionH relativeFrom="column">
                        <wp:posOffset>2596363</wp:posOffset>
                      </wp:positionH>
                      <wp:positionV relativeFrom="paragraph">
                        <wp:posOffset>117094</wp:posOffset>
                      </wp:positionV>
                      <wp:extent cx="1665605" cy="333375"/>
                      <wp:effectExtent l="0" t="0" r="10795" b="28575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560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E3146" w:rsidRPr="00B315FB" w:rsidRDefault="00B315FB" w:rsidP="00B315FB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Bioethanol</w:t>
                                  </w:r>
                                </w:p>
                                <w:p w:rsidR="002E3146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E3146" w:rsidRPr="003057E2" w:rsidRDefault="002E3146" w:rsidP="002E3146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7" o:spid="_x0000_s1037" type="#_x0000_t202" style="position:absolute;margin-left:204.45pt;margin-top:9.2pt;width:131.1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" fillcolor="white [3201]" strokeweight="1pt">
                      <v:textbox>
                        <w:txbxContent>
                          <w:p w:rsidR="002E3146" w:rsidRPr="00B315FB" w:rsidRDefault="00B315FB" w:rsidP="00B315F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Bioethanol</w:t>
                            </w:r>
                          </w:p>
                          <w:p w:rsidR="002E3146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E3146" w:rsidRPr="003057E2" w:rsidRDefault="002E3146" w:rsidP="002E3146">
                            <w:pPr>
                              <w:spacing w:before="12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2E3146" w:rsidRDefault="002E3146" w:rsidP="002E3146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    Notiere in Tabelle Vor- und Nachteile von Biotreibstoff</w:t>
            </w:r>
          </w:p>
          <w:tbl>
            <w:tblPr>
              <w:tblStyle w:val="Tabellenraster"/>
              <w:tblW w:w="0" w:type="auto"/>
              <w:tblInd w:w="2960" w:type="dxa"/>
              <w:tblLayout w:type="fixed"/>
              <w:tblLook w:val="04A0" w:firstRow="1" w:lastRow="0" w:firstColumn="1" w:lastColumn="0" w:noHBand="0" w:noVBand="1"/>
            </w:tblPr>
            <w:tblGrid>
              <w:gridCol w:w="3051"/>
              <w:gridCol w:w="3052"/>
            </w:tblGrid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987B3F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F938A5" w:rsidRPr="00987B3F">
                    <w:rPr>
                      <w:rFonts w:ascii="Arial" w:hAnsi="Arial"/>
                      <w:sz w:val="16"/>
                      <w:szCs w:val="16"/>
                    </w:rPr>
                    <w:t xml:space="preserve"> 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</w:rPr>
                    <w:t>geringe CO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  <w:vertAlign w:val="subscript"/>
                    </w:rPr>
                    <w:t xml:space="preserve">2 - 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</w:rPr>
                    <w:t>Emission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987B3F">
                    <w:rPr>
                      <w:rFonts w:ascii="Arial" w:hAnsi="Arial"/>
                      <w:sz w:val="16"/>
                      <w:szCs w:val="16"/>
                    </w:rPr>
                    <w:t xml:space="preserve"> 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>erhöht Lebensmittelpreise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</w:rPr>
                    <w:t xml:space="preserve"> schadstoffarm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F51D75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 xml:space="preserve"> verdrängt Nahrungsmittelproduktion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</w:rPr>
                    <w:t xml:space="preserve"> nachwachsender Rohstoff</w:t>
                  </w:r>
                </w:p>
              </w:tc>
              <w:tc>
                <w:tcPr>
                  <w:tcW w:w="3052" w:type="dxa"/>
                </w:tcPr>
                <w:p w:rsidR="002E3146" w:rsidRPr="00987B3F" w:rsidRDefault="00F95EF7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- Treibhausgase durch Brandrodung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</w:rPr>
                    <w:t xml:space="preserve"> neue Arbeitsplätze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 xml:space="preserve"> übersäuerte Böden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F436F" w:rsidRPr="00987B3F">
                    <w:rPr>
                      <w:rFonts w:ascii="Arial" w:hAnsi="Arial"/>
                      <w:sz w:val="16"/>
                      <w:szCs w:val="16"/>
                    </w:rPr>
                    <w:t xml:space="preserve"> </w:t>
                  </w:r>
                  <w:r w:rsidR="00987B3F" w:rsidRPr="00987B3F">
                    <w:rPr>
                      <w:rFonts w:ascii="Arial" w:hAnsi="Arial"/>
                      <w:sz w:val="16"/>
                      <w:szCs w:val="16"/>
                    </w:rPr>
                    <w:t>kurze Transportwege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 xml:space="preserve"> überdüngte Böden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87B3F" w:rsidRPr="00987B3F">
                    <w:rPr>
                      <w:rFonts w:ascii="Arial" w:hAnsi="Arial"/>
                      <w:sz w:val="16"/>
                      <w:szCs w:val="16"/>
                    </w:rPr>
                    <w:t xml:space="preserve"> billiger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 xml:space="preserve"> reduzierte Artenvielfalt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87B3F">
                    <w:rPr>
                      <w:rFonts w:ascii="Arial" w:hAnsi="Arial"/>
                      <w:sz w:val="16"/>
                      <w:szCs w:val="16"/>
                    </w:rPr>
                    <w:t xml:space="preserve"> bessere Leistung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 xml:space="preserve"> Gefahr von Monokultur</w:t>
                  </w:r>
                </w:p>
              </w:tc>
            </w:tr>
            <w:tr w:rsidR="002E3146" w:rsidTr="002E3146">
              <w:tc>
                <w:tcPr>
                  <w:tcW w:w="3051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+</w:t>
                  </w:r>
                  <w:r w:rsidR="00987B3F">
                    <w:rPr>
                      <w:rFonts w:ascii="Arial" w:hAnsi="Arial"/>
                      <w:sz w:val="16"/>
                      <w:szCs w:val="16"/>
                    </w:rPr>
                    <w:t xml:space="preserve"> vermindert Abhängigkeit</w:t>
                  </w:r>
                </w:p>
              </w:tc>
              <w:tc>
                <w:tcPr>
                  <w:tcW w:w="3052" w:type="dxa"/>
                </w:tcPr>
                <w:p w:rsidR="002E3146" w:rsidRPr="00987B3F" w:rsidRDefault="002E3146" w:rsidP="0042341A">
                  <w:pPr>
                    <w:pStyle w:val="Kopfzeile"/>
                    <w:tabs>
                      <w:tab w:val="clear" w:pos="4536"/>
                      <w:tab w:val="clear" w:pos="9072"/>
                    </w:tabs>
                    <w:spacing w:before="60"/>
                    <w:rPr>
                      <w:rFonts w:ascii="Arial" w:hAnsi="Arial"/>
                      <w:sz w:val="16"/>
                      <w:szCs w:val="16"/>
                    </w:rPr>
                  </w:pPr>
                  <w:r w:rsidRPr="00987B3F">
                    <w:rPr>
                      <w:rFonts w:ascii="Arial" w:hAnsi="Arial"/>
                      <w:sz w:val="16"/>
                      <w:szCs w:val="16"/>
                    </w:rPr>
                    <w:t>-</w:t>
                  </w:r>
                  <w:r w:rsidR="00F95EF7">
                    <w:rPr>
                      <w:rFonts w:ascii="Arial" w:hAnsi="Arial"/>
                      <w:sz w:val="16"/>
                      <w:szCs w:val="16"/>
                    </w:rPr>
                    <w:t xml:space="preserve"> teilweise negative Klimabilanz</w:t>
                  </w:r>
                </w:p>
              </w:tc>
            </w:tr>
          </w:tbl>
          <w:p w:rsidR="002E3146" w:rsidRPr="00476087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2E3146" w:rsidRPr="00476087" w:rsidTr="0042341A">
        <w:tc>
          <w:tcPr>
            <w:tcW w:w="6258" w:type="dxa"/>
          </w:tcPr>
          <w:p w:rsidR="002E3146" w:rsidRDefault="002E3146" w:rsidP="0042341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987B3F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D8447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993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713" w:rsidRDefault="00F73713">
      <w:r>
        <w:separator/>
      </w:r>
    </w:p>
  </w:endnote>
  <w:endnote w:type="continuationSeparator" w:id="0">
    <w:p w:rsidR="00F73713" w:rsidRDefault="00F7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Tr="00CF691A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CF691A" w:rsidRDefault="00CF691A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CF691A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CF691A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CF691A" w:rsidRDefault="00251440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F691A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CF691A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F691A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87B3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CF691A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CF691A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87B3F" w:rsidRPr="00987B3F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F92083" w:rsidRPr="005A0F97" w:rsidTr="00DC176D">
      <w:tc>
        <w:tcPr>
          <w:tcW w:w="2777" w:type="dxa"/>
        </w:tcPr>
        <w:p w:rsidR="00F92083" w:rsidRPr="005A0F97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Pr="005A0F97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F92083" w:rsidRPr="005A0F97" w:rsidRDefault="00DC176D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F92083" w:rsidRPr="005A0F97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A0F97" w:rsidRDefault="00251440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A0F9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479D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5A0F9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A0F97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479DA" w:rsidRPr="00E479DA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Pr="005A0F97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713" w:rsidRDefault="00F73713">
      <w:r>
        <w:separator/>
      </w:r>
    </w:p>
  </w:footnote>
  <w:footnote w:type="continuationSeparator" w:id="0">
    <w:p w:rsidR="00F73713" w:rsidRDefault="00F737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2D0E33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2D0E33" w:rsidRDefault="005A0F97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2D0E33" w:rsidRDefault="002D0E33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2D0E33" w:rsidRDefault="002D0E33" w:rsidP="00D8447C">
          <w:pPr>
            <w:pStyle w:val="berschrift4"/>
            <w:spacing w:after="40"/>
            <w:jc w:val="right"/>
          </w:pPr>
          <w:r>
            <w:t>Lösungen zum</w:t>
          </w:r>
          <w:r>
            <w:br/>
          </w:r>
          <w:r w:rsidR="00D8447C">
            <w:t>Arbeit</w:t>
          </w:r>
          <w:r>
            <w:t>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D8447C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D8447C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2160"/>
      <w:gridCol w:w="2665"/>
    </w:tblGrid>
    <w:tr w:rsidR="00D8447C" w:rsidTr="006B29FC">
      <w:trPr>
        <w:cantSplit/>
        <w:trHeight w:val="680"/>
      </w:trPr>
      <w:tc>
        <w:tcPr>
          <w:tcW w:w="4390" w:type="dxa"/>
        </w:tcPr>
        <w:p w:rsidR="00D8447C" w:rsidRDefault="00D8447C" w:rsidP="006B29FC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494915" cy="697865"/>
                <wp:effectExtent l="19050" t="0" r="635" b="0"/>
                <wp:docPr id="3" name="Bild 1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</w:tcPr>
        <w:p w:rsidR="00D8447C" w:rsidRDefault="00D8447C" w:rsidP="006B29FC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vAlign w:val="bottom"/>
        </w:tcPr>
        <w:p w:rsidR="00D8447C" w:rsidRDefault="00D8447C" w:rsidP="006B29FC">
          <w:pPr>
            <w:pStyle w:val="berschrift4"/>
            <w:spacing w:after="40"/>
            <w:jc w:val="right"/>
          </w:pPr>
          <w:r>
            <w:t>Lösungen zum</w:t>
          </w:r>
          <w:r>
            <w:br/>
            <w:t>Arbeitsblatt</w:t>
          </w:r>
        </w:p>
      </w:tc>
    </w:tr>
  </w:tbl>
  <w:p w:rsidR="00D8447C" w:rsidRDefault="00D8447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95B"/>
    <w:multiLevelType w:val="hybridMultilevel"/>
    <w:tmpl w:val="633A28A4"/>
    <w:lvl w:ilvl="0" w:tplc="7B668D0C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902F5E"/>
    <w:multiLevelType w:val="hybridMultilevel"/>
    <w:tmpl w:val="07A80F12"/>
    <w:lvl w:ilvl="0" w:tplc="54D85010">
      <w:start w:val="1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6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13"/>
    <w:rsid w:val="00012008"/>
    <w:rsid w:val="00024687"/>
    <w:rsid w:val="00034C0B"/>
    <w:rsid w:val="000542A1"/>
    <w:rsid w:val="00054A08"/>
    <w:rsid w:val="00065561"/>
    <w:rsid w:val="00086C9A"/>
    <w:rsid w:val="000B73FE"/>
    <w:rsid w:val="000D2131"/>
    <w:rsid w:val="00112B44"/>
    <w:rsid w:val="0012690C"/>
    <w:rsid w:val="00143CB8"/>
    <w:rsid w:val="001467F6"/>
    <w:rsid w:val="00166279"/>
    <w:rsid w:val="001B3C76"/>
    <w:rsid w:val="00213E85"/>
    <w:rsid w:val="002338AA"/>
    <w:rsid w:val="00233B90"/>
    <w:rsid w:val="00251440"/>
    <w:rsid w:val="002558F8"/>
    <w:rsid w:val="00257F9B"/>
    <w:rsid w:val="00283260"/>
    <w:rsid w:val="0028348D"/>
    <w:rsid w:val="002D0E33"/>
    <w:rsid w:val="002E3146"/>
    <w:rsid w:val="00323D0D"/>
    <w:rsid w:val="00330A77"/>
    <w:rsid w:val="003429F6"/>
    <w:rsid w:val="003F7C7E"/>
    <w:rsid w:val="0044293F"/>
    <w:rsid w:val="00480092"/>
    <w:rsid w:val="00485C23"/>
    <w:rsid w:val="004B6E8A"/>
    <w:rsid w:val="004D49D5"/>
    <w:rsid w:val="004D58C1"/>
    <w:rsid w:val="004E267D"/>
    <w:rsid w:val="004E5D66"/>
    <w:rsid w:val="00535D2C"/>
    <w:rsid w:val="0058095E"/>
    <w:rsid w:val="005841F8"/>
    <w:rsid w:val="005A0F97"/>
    <w:rsid w:val="005D1E03"/>
    <w:rsid w:val="005D7D38"/>
    <w:rsid w:val="005F6BBF"/>
    <w:rsid w:val="00614018"/>
    <w:rsid w:val="006C7F47"/>
    <w:rsid w:val="006E2F5F"/>
    <w:rsid w:val="006F0AE2"/>
    <w:rsid w:val="0070285A"/>
    <w:rsid w:val="0070429F"/>
    <w:rsid w:val="007433DA"/>
    <w:rsid w:val="0076548B"/>
    <w:rsid w:val="00766C9D"/>
    <w:rsid w:val="007776A8"/>
    <w:rsid w:val="0078103E"/>
    <w:rsid w:val="007B0B1A"/>
    <w:rsid w:val="008C2425"/>
    <w:rsid w:val="00934B5D"/>
    <w:rsid w:val="00976744"/>
    <w:rsid w:val="0098167D"/>
    <w:rsid w:val="0098392B"/>
    <w:rsid w:val="00987B3F"/>
    <w:rsid w:val="009B2299"/>
    <w:rsid w:val="009F436F"/>
    <w:rsid w:val="00A120DD"/>
    <w:rsid w:val="00A427DC"/>
    <w:rsid w:val="00A82058"/>
    <w:rsid w:val="00A97938"/>
    <w:rsid w:val="00AB76C5"/>
    <w:rsid w:val="00B0394F"/>
    <w:rsid w:val="00B07FF4"/>
    <w:rsid w:val="00B315FB"/>
    <w:rsid w:val="00B34CB3"/>
    <w:rsid w:val="00B42B54"/>
    <w:rsid w:val="00B4742B"/>
    <w:rsid w:val="00B87E56"/>
    <w:rsid w:val="00BA744B"/>
    <w:rsid w:val="00BB2564"/>
    <w:rsid w:val="00C15202"/>
    <w:rsid w:val="00C33582"/>
    <w:rsid w:val="00C712A2"/>
    <w:rsid w:val="00C84C9A"/>
    <w:rsid w:val="00CB15CC"/>
    <w:rsid w:val="00CE62FC"/>
    <w:rsid w:val="00CF691A"/>
    <w:rsid w:val="00D06954"/>
    <w:rsid w:val="00D34455"/>
    <w:rsid w:val="00D8447C"/>
    <w:rsid w:val="00DC176D"/>
    <w:rsid w:val="00DD166A"/>
    <w:rsid w:val="00DE57F4"/>
    <w:rsid w:val="00E03A9D"/>
    <w:rsid w:val="00E23AB9"/>
    <w:rsid w:val="00E25EBF"/>
    <w:rsid w:val="00E479DA"/>
    <w:rsid w:val="00E93606"/>
    <w:rsid w:val="00EA4561"/>
    <w:rsid w:val="00EC5921"/>
    <w:rsid w:val="00ED0463"/>
    <w:rsid w:val="00EF6A64"/>
    <w:rsid w:val="00F24043"/>
    <w:rsid w:val="00F51D75"/>
    <w:rsid w:val="00F547CC"/>
    <w:rsid w:val="00F56F74"/>
    <w:rsid w:val="00F73713"/>
    <w:rsid w:val="00F92083"/>
    <w:rsid w:val="00F938A5"/>
    <w:rsid w:val="00F95EF7"/>
    <w:rsid w:val="00FC199E"/>
    <w:rsid w:val="00FE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17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176D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F737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73713"/>
    <w:pPr>
      <w:spacing w:line="360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17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176D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F737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73713"/>
    <w:pPr>
      <w:spacing w:line="360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Dropbox\technikwelten\Vorlagen%20Word%20deutsch\Vorlage%20Lsg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90EF-0117-4418-BC5D-DF73C5EA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Lsg Arbeitsblatt.dotx</Template>
  <TotalTime>0</TotalTime>
  <Pages>1</Pages>
  <Words>124</Words>
  <Characters>972</Characters>
  <Application>Microsoft Office Word</Application>
  <DocSecurity>0</DocSecurity>
  <Lines>57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6, Arbeitsblatt Lösungen</vt:lpstr>
    </vt:vector>
  </TitlesOfParts>
  <Company>SF Schweizer Fernsehen</Company>
  <LinksUpToDate>false</LinksUpToDate>
  <CharactersWithSpaces>1072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6, Arbeitsblatt Lösungen</dc:title>
  <dc:creator>hoegger</dc:creator>
  <cp:keywords>Bagger, Kohle, U – Boot, Echolot, Schleuse, Ethanol, Biotreibstoff, Bierbrauerei</cp:keywords>
  <cp:lastModifiedBy>Bargetze, Sandra (SRF)</cp:lastModifiedBy>
  <cp:revision>6</cp:revision>
  <cp:lastPrinted>2010-07-26T14:15:00Z</cp:lastPrinted>
  <dcterms:created xsi:type="dcterms:W3CDTF">2012-10-17T09:16:00Z</dcterms:created>
  <dcterms:modified xsi:type="dcterms:W3CDTF">2013-06-03T12:15:00Z</dcterms:modified>
  <cp:category>Zuma Vorlage phe</cp:category>
</cp:coreProperties>
</file>