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6B4" w:rsidRPr="002D337F" w:rsidRDefault="002D337F" w:rsidP="002D337F">
      <w:pPr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 xml:space="preserve">1. </w:t>
      </w:r>
      <w:r w:rsidRPr="002D337F">
        <w:rPr>
          <w:rFonts w:ascii="Arial" w:hAnsi="Arial" w:cs="Arial"/>
          <w:b/>
          <w:sz w:val="20"/>
          <w:szCs w:val="20"/>
        </w:rPr>
        <w:t>Aufgabe</w:t>
      </w:r>
      <w:r>
        <w:rPr>
          <w:rFonts w:ascii="Arial" w:hAnsi="Arial" w:cs="Arial"/>
          <w:b/>
          <w:sz w:val="20"/>
          <w:szCs w:val="20"/>
        </w:rPr>
        <w:t xml:space="preserve">: </w:t>
      </w:r>
      <w:r w:rsidR="007F26B4" w:rsidRPr="002D337F">
        <w:rPr>
          <w:rFonts w:ascii="Arial" w:hAnsi="Arial" w:cs="Arial"/>
          <w:b/>
          <w:sz w:val="20"/>
          <w:szCs w:val="20"/>
        </w:rPr>
        <w:t>Was weisst du über Las Vegas?</w:t>
      </w:r>
      <w:r w:rsidR="00476673" w:rsidRPr="002D337F">
        <w:rPr>
          <w:rFonts w:ascii="Arial" w:hAnsi="Arial" w:cs="Arial"/>
          <w:b/>
          <w:sz w:val="20"/>
          <w:szCs w:val="20"/>
        </w:rPr>
        <w:t xml:space="preserve"> Kreuze die richtige Antwort an.</w:t>
      </w:r>
    </w:p>
    <w:tbl>
      <w:tblPr>
        <w:tblStyle w:val="Tabellenraster"/>
        <w:tblpPr w:leftFromText="141" w:rightFromText="141" w:vertAnchor="text" w:horzAnchor="margin" w:tblpX="358" w:tblpY="163"/>
        <w:tblW w:w="9039" w:type="dxa"/>
        <w:tblLook w:val="04A0" w:firstRow="1" w:lastRow="0" w:firstColumn="1" w:lastColumn="0" w:noHBand="0" w:noVBand="1"/>
      </w:tblPr>
      <w:tblGrid>
        <w:gridCol w:w="4755"/>
        <w:gridCol w:w="4284"/>
      </w:tblGrid>
      <w:tr w:rsidR="007F26B4" w:rsidTr="00E70943">
        <w:tc>
          <w:tcPr>
            <w:tcW w:w="4755" w:type="dxa"/>
          </w:tcPr>
          <w:p w:rsidR="007F26B4" w:rsidRDefault="007F26B4" w:rsidP="00E70943">
            <w:pPr>
              <w:pStyle w:val="Listenabsatz"/>
              <w:numPr>
                <w:ilvl w:val="0"/>
                <w:numId w:val="1"/>
              </w:numPr>
              <w:spacing w:before="40" w:after="120"/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welchem Bundesstaat liegt Las Vegas?</w:t>
            </w:r>
          </w:p>
          <w:p w:rsidR="007F26B4" w:rsidRPr="005D470B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 w:rsidRPr="005D470B">
              <w:rPr>
                <w:rFonts w:ascii="Arial" w:hAnsi="Arial" w:cs="Arial"/>
              </w:rPr>
              <w:t>(   ) Arizona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Nevada</w:t>
            </w:r>
          </w:p>
          <w:p w:rsidR="007F26B4" w:rsidRPr="009C7E23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Kalifornien </w:t>
            </w:r>
          </w:p>
          <w:p w:rsidR="007F26B4" w:rsidRDefault="007F26B4" w:rsidP="00E70943">
            <w:pPr>
              <w:pStyle w:val="Listenabsatz"/>
              <w:spacing w:before="40"/>
              <w:ind w:left="0"/>
              <w:rPr>
                <w:rFonts w:ascii="Arial" w:hAnsi="Arial" w:cs="Arial"/>
              </w:rPr>
            </w:pPr>
          </w:p>
        </w:tc>
        <w:tc>
          <w:tcPr>
            <w:tcW w:w="4284" w:type="dxa"/>
          </w:tcPr>
          <w:p w:rsidR="007F26B4" w:rsidRPr="00E95A81" w:rsidRDefault="007F26B4" w:rsidP="00E70943">
            <w:pPr>
              <w:pStyle w:val="Listenabsatz"/>
              <w:numPr>
                <w:ilvl w:val="0"/>
                <w:numId w:val="1"/>
              </w:numPr>
              <w:spacing w:before="40"/>
              <w:ind w:left="357" w:hanging="357"/>
              <w:contextualSpacing w:val="0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>Wie  viele Touristen reisen jährlich nach Las Vegas?</w:t>
            </w:r>
          </w:p>
          <w:p w:rsidR="007F26B4" w:rsidRPr="00E95A81" w:rsidRDefault="00476673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F</w:t>
            </w:r>
            <w:r w:rsidR="007F26B4" w:rsidRPr="00E95A81">
              <w:rPr>
                <w:rFonts w:ascii="Arial" w:hAnsi="Arial" w:cs="Arial"/>
              </w:rPr>
              <w:t>ast 40 Millionen</w:t>
            </w:r>
          </w:p>
          <w:p w:rsidR="007F26B4" w:rsidRPr="00E95A81" w:rsidRDefault="00476673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G</w:t>
            </w:r>
            <w:r w:rsidR="007F26B4" w:rsidRPr="00E95A81">
              <w:rPr>
                <w:rFonts w:ascii="Arial" w:hAnsi="Arial" w:cs="Arial"/>
              </w:rPr>
              <w:t>egen 20 Millionen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r w:rsidR="00476673">
              <w:rPr>
                <w:rFonts w:ascii="Arial" w:hAnsi="Arial" w:cs="Arial"/>
              </w:rPr>
              <w:t>Etwa</w:t>
            </w:r>
            <w:r>
              <w:rPr>
                <w:rFonts w:ascii="Arial" w:hAnsi="Arial" w:cs="Arial"/>
              </w:rPr>
              <w:t xml:space="preserve"> 5 Millionen</w:t>
            </w:r>
          </w:p>
        </w:tc>
      </w:tr>
      <w:tr w:rsidR="007F26B4" w:rsidTr="00E70943">
        <w:tc>
          <w:tcPr>
            <w:tcW w:w="4755" w:type="dxa"/>
          </w:tcPr>
          <w:p w:rsidR="007F26B4" w:rsidRPr="00E95A81" w:rsidRDefault="007F26B4" w:rsidP="00E70943">
            <w:pPr>
              <w:pStyle w:val="Listenabsatz"/>
              <w:numPr>
                <w:ilvl w:val="0"/>
                <w:numId w:val="1"/>
              </w:numPr>
              <w:spacing w:before="40" w:after="120"/>
              <w:ind w:left="357" w:hanging="357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 xml:space="preserve">Wie viele Einwohner </w:t>
            </w:r>
            <w:r w:rsidR="00476673">
              <w:rPr>
                <w:rFonts w:ascii="Arial" w:hAnsi="Arial" w:cs="Arial"/>
              </w:rPr>
              <w:t>hat</w:t>
            </w:r>
            <w:r w:rsidRPr="00E95A81">
              <w:rPr>
                <w:rFonts w:ascii="Arial" w:hAnsi="Arial" w:cs="Arial"/>
              </w:rPr>
              <w:t xml:space="preserve"> die Agglomeration Las Vegas?</w:t>
            </w:r>
          </w:p>
          <w:p w:rsidR="007F26B4" w:rsidRPr="00E95A81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>(   ) 500‘000</w:t>
            </w:r>
          </w:p>
          <w:p w:rsidR="007F26B4" w:rsidRPr="00E95A81" w:rsidRDefault="00476673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1 Million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>(   ) 2 Millionen</w:t>
            </w:r>
          </w:p>
        </w:tc>
        <w:tc>
          <w:tcPr>
            <w:tcW w:w="4284" w:type="dxa"/>
          </w:tcPr>
          <w:p w:rsidR="007F26B4" w:rsidRDefault="007F26B4" w:rsidP="00E70943">
            <w:pPr>
              <w:pStyle w:val="Listenabsatz"/>
              <w:numPr>
                <w:ilvl w:val="0"/>
                <w:numId w:val="1"/>
              </w:numPr>
              <w:spacing w:before="40" w:after="120"/>
              <w:ind w:left="357" w:hanging="357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welcher Wüste liegt Las Vegas?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Sahara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   ) </w:t>
            </w:r>
            <w:proofErr w:type="spellStart"/>
            <w:r>
              <w:rPr>
                <w:rFonts w:ascii="Arial" w:hAnsi="Arial" w:cs="Arial"/>
              </w:rPr>
              <w:t>Mojave</w:t>
            </w:r>
            <w:proofErr w:type="spellEnd"/>
            <w:r>
              <w:rPr>
                <w:rFonts w:ascii="Arial" w:hAnsi="Arial" w:cs="Arial"/>
              </w:rPr>
              <w:t xml:space="preserve"> – Wüste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Kalahari</w:t>
            </w:r>
          </w:p>
          <w:p w:rsidR="007F26B4" w:rsidRDefault="007F26B4" w:rsidP="00E70943">
            <w:pPr>
              <w:pStyle w:val="Listenabsatz"/>
              <w:spacing w:before="40"/>
              <w:ind w:left="0"/>
              <w:rPr>
                <w:rFonts w:ascii="Arial" w:hAnsi="Arial" w:cs="Arial"/>
              </w:rPr>
            </w:pPr>
          </w:p>
        </w:tc>
      </w:tr>
      <w:tr w:rsidR="007F26B4" w:rsidTr="00E70943">
        <w:tc>
          <w:tcPr>
            <w:tcW w:w="4755" w:type="dxa"/>
          </w:tcPr>
          <w:p w:rsidR="007F26B4" w:rsidRPr="00E95A81" w:rsidRDefault="007F26B4" w:rsidP="00E70943">
            <w:pPr>
              <w:pStyle w:val="Listenabsatz"/>
              <w:numPr>
                <w:ilvl w:val="0"/>
                <w:numId w:val="1"/>
              </w:numPr>
              <w:spacing w:before="40" w:after="120"/>
              <w:ind w:left="357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Wie hoch ist die Dur</w:t>
            </w:r>
            <w:r w:rsidRPr="00E95A81">
              <w:rPr>
                <w:rFonts w:ascii="Arial" w:hAnsi="Arial" w:cs="Arial"/>
              </w:rPr>
              <w:t>ch</w:t>
            </w:r>
            <w:r>
              <w:rPr>
                <w:rFonts w:ascii="Arial" w:hAnsi="Arial" w:cs="Arial"/>
              </w:rPr>
              <w:t>sch</w:t>
            </w:r>
            <w:r w:rsidRPr="00E95A81">
              <w:rPr>
                <w:rFonts w:ascii="Arial" w:hAnsi="Arial" w:cs="Arial"/>
              </w:rPr>
              <w:t>nittstemperatur im Juli?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 w:rsidRPr="00E95A81">
              <w:rPr>
                <w:rFonts w:ascii="Arial" w:hAnsi="Arial" w:cs="Arial"/>
              </w:rPr>
              <w:t>(   )</w:t>
            </w:r>
            <w:r>
              <w:rPr>
                <w:rFonts w:ascii="Arial" w:hAnsi="Arial" w:cs="Arial"/>
              </w:rPr>
              <w:t xml:space="preserve"> 25,5 Grad Celsius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33,3 Grad Celsius</w:t>
            </w:r>
          </w:p>
          <w:p w:rsidR="007F26B4" w:rsidRDefault="007F26B4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41,1 Grad Celsius</w:t>
            </w:r>
          </w:p>
        </w:tc>
        <w:tc>
          <w:tcPr>
            <w:tcW w:w="4284" w:type="dxa"/>
          </w:tcPr>
          <w:p w:rsidR="007F26B4" w:rsidRDefault="007F26B4" w:rsidP="00E70943">
            <w:pPr>
              <w:pStyle w:val="Listenabsatz"/>
              <w:numPr>
                <w:ilvl w:val="0"/>
                <w:numId w:val="1"/>
              </w:numPr>
              <w:spacing w:before="40" w:after="120"/>
              <w:ind w:left="357" w:hanging="357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Von wem wurde 1854 die erste Siedlung gegründet?</w:t>
            </w:r>
          </w:p>
          <w:p w:rsidR="007F26B4" w:rsidRDefault="00476673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V</w:t>
            </w:r>
            <w:r w:rsidR="007F26B4">
              <w:rPr>
                <w:rFonts w:ascii="Arial" w:hAnsi="Arial" w:cs="Arial"/>
              </w:rPr>
              <w:t>on den Mormonen</w:t>
            </w:r>
          </w:p>
          <w:p w:rsidR="007F26B4" w:rsidRDefault="00476673" w:rsidP="00E70943">
            <w:pPr>
              <w:spacing w:before="4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V</w:t>
            </w:r>
            <w:r w:rsidR="007F26B4">
              <w:rPr>
                <w:rFonts w:ascii="Arial" w:hAnsi="Arial" w:cs="Arial"/>
              </w:rPr>
              <w:t>on den Spaniern</w:t>
            </w:r>
          </w:p>
          <w:p w:rsidR="007F26B4" w:rsidRDefault="00476673" w:rsidP="00E70943">
            <w:pPr>
              <w:spacing w:before="40" w:after="60"/>
              <w:ind w:left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   ) Von den Pueblo-</w:t>
            </w:r>
            <w:r w:rsidR="007F26B4">
              <w:rPr>
                <w:rFonts w:ascii="Arial" w:hAnsi="Arial" w:cs="Arial"/>
              </w:rPr>
              <w:t>Indianern</w:t>
            </w:r>
          </w:p>
        </w:tc>
      </w:tr>
    </w:tbl>
    <w:p w:rsidR="007F26B4" w:rsidRDefault="007F26B4" w:rsidP="007F26B4">
      <w:pPr>
        <w:rPr>
          <w:rFonts w:ascii="Arial" w:hAnsi="Arial" w:cs="Arial"/>
          <w:b/>
          <w:sz w:val="20"/>
          <w:szCs w:val="20"/>
        </w:rPr>
      </w:pPr>
    </w:p>
    <w:p w:rsidR="007F6239" w:rsidRPr="002D337F" w:rsidRDefault="002D337F" w:rsidP="002D337F">
      <w:pPr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Aufgabe: </w:t>
      </w:r>
      <w:r w:rsidR="00863EA5" w:rsidRPr="002D337F">
        <w:rPr>
          <w:rFonts w:ascii="Arial" w:hAnsi="Arial" w:cs="Arial"/>
          <w:b/>
          <w:sz w:val="20"/>
          <w:szCs w:val="20"/>
        </w:rPr>
        <w:t>Ergänze die Lücken.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543EAC" w:rsidRDefault="00543EAC" w:rsidP="00543EAC">
      <w:pPr>
        <w:spacing w:line="360" w:lineRule="auto"/>
        <w:ind w:left="396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146686</wp:posOffset>
            </wp:positionH>
            <wp:positionV relativeFrom="paragraph">
              <wp:posOffset>190500</wp:posOffset>
            </wp:positionV>
            <wp:extent cx="2030730" cy="1147763"/>
            <wp:effectExtent l="19050" t="0" r="762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r="802"/>
                    <a:stretch/>
                  </pic:blipFill>
                  <pic:spPr bwMode="auto">
                    <a:xfrm>
                      <a:off x="0" y="0"/>
                      <a:ext cx="2030730" cy="1147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6239">
        <w:rPr>
          <w:rFonts w:ascii="Arial" w:hAnsi="Arial" w:cs="Arial"/>
          <w:sz w:val="20"/>
          <w:szCs w:val="20"/>
        </w:rPr>
        <w:t xml:space="preserve">Der Lake Mead ist die Hauptwasserquelle von </w:t>
      </w:r>
      <w:r w:rsidR="00E70943">
        <w:rPr>
          <w:rFonts w:ascii="Arial" w:hAnsi="Arial" w:cs="Arial"/>
          <w:sz w:val="20"/>
          <w:szCs w:val="20"/>
        </w:rPr>
        <w:t>____________</w:t>
      </w:r>
      <w:r w:rsidR="00E70943">
        <w:rPr>
          <w:rFonts w:ascii="Arial" w:hAnsi="Arial" w:cs="Arial"/>
          <w:sz w:val="20"/>
          <w:szCs w:val="20"/>
          <w:u w:val="single"/>
        </w:rPr>
        <w:t>_______.</w:t>
      </w:r>
      <w:r w:rsidR="007F6239">
        <w:rPr>
          <w:rFonts w:ascii="Arial" w:hAnsi="Arial" w:cs="Arial"/>
          <w:sz w:val="20"/>
          <w:szCs w:val="20"/>
        </w:rPr>
        <w:t xml:space="preserve"> Regelmässige Wasserproben sind nötig, um zu zeigen, ob sich noch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 im Wasser befinden. Chemiker prüfen im Labor, ob eine Wasserreinigung die gefundenen Bakterien beseitigen kann.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 beseitigt die gesundheitsschädigenden Bakterien und Viren. </w:t>
      </w:r>
      <w:r>
        <w:rPr>
          <w:rFonts w:ascii="Arial" w:hAnsi="Arial" w:cs="Arial"/>
          <w:sz w:val="20"/>
          <w:szCs w:val="20"/>
        </w:rPr>
        <w:t xml:space="preserve">Eine Lagerung von Ozon ist wegen </w:t>
      </w:r>
    </w:p>
    <w:p w:rsidR="007F6239" w:rsidRDefault="00543EAC" w:rsidP="00543EAC">
      <w:pPr>
        <w:spacing w:line="360" w:lineRule="auto"/>
        <w:ind w:left="22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seiner </w:t>
      </w:r>
      <w:r w:rsidR="00476673" w:rsidRPr="00476673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 nicht möglich</w:t>
      </w:r>
      <w:r w:rsidR="00476673">
        <w:rPr>
          <w:rFonts w:ascii="Arial" w:hAnsi="Arial" w:cs="Arial"/>
          <w:sz w:val="20"/>
          <w:szCs w:val="20"/>
        </w:rPr>
        <w:t>. Es</w:t>
      </w:r>
      <w:r w:rsidR="007F6239">
        <w:rPr>
          <w:rFonts w:ascii="Arial" w:hAnsi="Arial" w:cs="Arial"/>
          <w:sz w:val="20"/>
          <w:szCs w:val="20"/>
        </w:rPr>
        <w:t xml:space="preserve"> muss deshalb vor Ort laufend produziert werden. Dazu leitet man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 in riesige Stahltanks und spaltet durch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  <w:t xml:space="preserve"> </w:t>
      </w:r>
      <w:r w:rsidR="00476673">
        <w:rPr>
          <w:rFonts w:ascii="Arial" w:hAnsi="Arial" w:cs="Arial"/>
          <w:sz w:val="20"/>
          <w:szCs w:val="20"/>
          <w:u w:val="single"/>
        </w:rPr>
        <w:tab/>
      </w:r>
      <w:r w:rsidR="00863EA5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 xml:space="preserve"> </w:t>
      </w:r>
      <w:r w:rsidR="007F6239">
        <w:rPr>
          <w:rFonts w:ascii="Arial" w:hAnsi="Arial" w:cs="Arial"/>
          <w:sz w:val="20"/>
          <w:szCs w:val="20"/>
        </w:rPr>
        <w:t xml:space="preserve">einzelne Atome von den zweiatomigen Sauerstoffmolekülen ab. Diese Atome verbinden sich mit den verbliebenen Molekülen zu dreiatomigen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476673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 w:rsidRPr="001D370C">
        <w:rPr>
          <w:rFonts w:ascii="Arial" w:hAnsi="Arial" w:cs="Arial"/>
          <w:b/>
          <w:sz w:val="20"/>
          <w:szCs w:val="20"/>
        </w:rPr>
        <w:t>.</w:t>
      </w:r>
      <w:r w:rsidR="007F6239">
        <w:rPr>
          <w:rFonts w:ascii="Arial" w:hAnsi="Arial" w:cs="Arial"/>
          <w:sz w:val="20"/>
          <w:szCs w:val="20"/>
        </w:rPr>
        <w:t xml:space="preserve"> Das Gas reinigt </w:t>
      </w:r>
      <w:r w:rsidR="00476673">
        <w:rPr>
          <w:rFonts w:ascii="Arial" w:hAnsi="Arial" w:cs="Arial"/>
          <w:sz w:val="20"/>
          <w:szCs w:val="20"/>
        </w:rPr>
        <w:t xml:space="preserve">das Seewasser </w:t>
      </w:r>
      <w:r w:rsidR="007F6239">
        <w:rPr>
          <w:rFonts w:ascii="Arial" w:hAnsi="Arial" w:cs="Arial"/>
          <w:sz w:val="20"/>
          <w:szCs w:val="20"/>
        </w:rPr>
        <w:t xml:space="preserve">in grossen Tanks und oxidiert gleichzeitig viele der darin enthaltenen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476673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. Um diese Reste der nicht löslichen Verbindungen zu entfernen, fügt man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476673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E70943">
        <w:rPr>
          <w:rFonts w:ascii="Arial" w:hAnsi="Arial" w:cs="Arial"/>
          <w:b/>
          <w:sz w:val="20"/>
          <w:szCs w:val="20"/>
        </w:rPr>
        <w:t xml:space="preserve"> </w:t>
      </w:r>
      <w:r w:rsidR="007F6239">
        <w:rPr>
          <w:rFonts w:ascii="Arial" w:hAnsi="Arial" w:cs="Arial"/>
          <w:sz w:val="20"/>
          <w:szCs w:val="20"/>
        </w:rPr>
        <w:t xml:space="preserve">hinzu. Diese Chemikalie verbindet die im Wasser treibenden Teilchen durch Rühren zu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. Im Filtrierbecken, in welchem sich eine Mischung aus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 befindet, werden die Flocken herausgefiltert, während das Wasser darüber strömt. Diese Ablagerungen trocknen in grossen Becken an der Sonne. </w:t>
      </w:r>
      <w:r w:rsidR="00476673">
        <w:rPr>
          <w:rFonts w:ascii="Arial" w:hAnsi="Arial" w:cs="Arial"/>
          <w:sz w:val="20"/>
          <w:szCs w:val="20"/>
          <w:u w:val="single"/>
        </w:rPr>
        <w:tab/>
      </w:r>
      <w:r w:rsidR="00476673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, in millionenfacher Verdünnung, </w:t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  <w:u w:val="single"/>
        </w:rPr>
        <w:tab/>
      </w:r>
      <w:r w:rsidR="007F6239">
        <w:rPr>
          <w:rFonts w:ascii="Arial" w:hAnsi="Arial" w:cs="Arial"/>
          <w:sz w:val="20"/>
          <w:szCs w:val="20"/>
        </w:rPr>
        <w:t xml:space="preserve"> das gefilterte Wasser, bevor es der Stadt zur Verfügung steht.</w:t>
      </w:r>
    </w:p>
    <w:p w:rsidR="005E1793" w:rsidRDefault="005E1793">
      <w:pPr>
        <w:rPr>
          <w:rFonts w:ascii="Arial" w:hAnsi="Arial" w:cs="Arial"/>
          <w:b/>
          <w:sz w:val="20"/>
          <w:szCs w:val="20"/>
        </w:rPr>
      </w:pPr>
    </w:p>
    <w:p w:rsidR="00863EA5" w:rsidRPr="002D337F" w:rsidRDefault="002D337F" w:rsidP="002D337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3. Aufgabe: </w:t>
      </w:r>
      <w:r w:rsidR="00D73A64" w:rsidRPr="002D337F">
        <w:rPr>
          <w:rFonts w:ascii="Arial" w:hAnsi="Arial" w:cs="Arial"/>
          <w:b/>
          <w:sz w:val="20"/>
          <w:szCs w:val="20"/>
        </w:rPr>
        <w:t>Beantworte die Fragen zum Seewasserwerk Männedorf</w:t>
      </w:r>
      <w:r w:rsidR="005404E8" w:rsidRPr="002D337F">
        <w:rPr>
          <w:rFonts w:ascii="Arial" w:hAnsi="Arial" w:cs="Arial"/>
          <w:b/>
          <w:sz w:val="20"/>
          <w:szCs w:val="20"/>
        </w:rPr>
        <w:t>.</w:t>
      </w:r>
    </w:p>
    <w:p w:rsidR="00D73A64" w:rsidRDefault="00D73A64">
      <w:pPr>
        <w:rPr>
          <w:rFonts w:ascii="Arial" w:hAnsi="Arial" w:cs="Arial"/>
          <w:b/>
          <w:sz w:val="20"/>
          <w:szCs w:val="20"/>
        </w:rPr>
      </w:pPr>
    </w:p>
    <w:p w:rsidR="002D337F" w:rsidRDefault="005E2D1A" w:rsidP="002D337F">
      <w:pPr>
        <w:spacing w:line="360" w:lineRule="auto"/>
        <w:ind w:left="3540"/>
        <w:rPr>
          <w:rFonts w:ascii="Arial" w:hAnsi="Arial" w:cs="Arial"/>
          <w:sz w:val="20"/>
          <w:szCs w:val="20"/>
        </w:rPr>
      </w:pPr>
      <w:r>
        <w:rPr>
          <w:noProof/>
          <w:lang w:eastAsia="de-CH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17780</wp:posOffset>
            </wp:positionV>
            <wp:extent cx="1666875" cy="942975"/>
            <wp:effectExtent l="19050" t="0" r="9525" b="0"/>
            <wp:wrapTight wrapText="bothSides">
              <wp:wrapPolygon edited="0">
                <wp:start x="-247" y="0"/>
                <wp:lineTo x="-247" y="21382"/>
                <wp:lineTo x="21723" y="21382"/>
                <wp:lineTo x="21723" y="0"/>
                <wp:lineTo x="-247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" r="1392"/>
                    <a:stretch/>
                  </pic:blipFill>
                  <pic:spPr bwMode="auto"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062E" w:rsidRPr="002D337F">
        <w:rPr>
          <w:rFonts w:ascii="Arial" w:hAnsi="Arial" w:cs="Arial"/>
          <w:sz w:val="20"/>
          <w:szCs w:val="20"/>
        </w:rPr>
        <w:t>Aus welchen Gründen wird Ozon eingesetzt?</w:t>
      </w:r>
    </w:p>
    <w:p w:rsidR="00EA062E" w:rsidRPr="002D337F" w:rsidRDefault="00EA062E" w:rsidP="002D337F">
      <w:pPr>
        <w:pStyle w:val="Listenabsatz"/>
        <w:spacing w:line="360" w:lineRule="auto"/>
        <w:ind w:left="3540"/>
        <w:rPr>
          <w:rFonts w:ascii="Arial" w:hAnsi="Arial" w:cs="Arial"/>
          <w:b/>
          <w:sz w:val="20"/>
          <w:szCs w:val="20"/>
        </w:rPr>
      </w:pP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="005404E8" w:rsidRPr="002D337F">
        <w:rPr>
          <w:rFonts w:ascii="Arial" w:hAnsi="Arial" w:cs="Arial"/>
          <w:sz w:val="20"/>
          <w:szCs w:val="20"/>
          <w:u w:val="single"/>
        </w:rPr>
        <w:tab/>
      </w:r>
    </w:p>
    <w:p w:rsidR="00EA062E" w:rsidRDefault="00EA062E" w:rsidP="005404E8">
      <w:pPr>
        <w:pStyle w:val="Listenabsatz"/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2257DA" w:rsidRDefault="002257DA" w:rsidP="002257DA">
      <w:pPr>
        <w:pStyle w:val="Listenabsatz"/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  <w:r w:rsidRPr="002D337F">
        <w:rPr>
          <w:rFonts w:ascii="Arial" w:hAnsi="Arial" w:cs="Arial"/>
          <w:sz w:val="20"/>
          <w:szCs w:val="20"/>
          <w:u w:val="single"/>
        </w:rPr>
        <w:tab/>
      </w:r>
    </w:p>
    <w:p w:rsidR="00682C5B" w:rsidRPr="002D337F" w:rsidRDefault="00682C5B" w:rsidP="002257DA">
      <w:pPr>
        <w:pStyle w:val="Listenabsatz"/>
        <w:spacing w:line="360" w:lineRule="auto"/>
        <w:ind w:left="3540"/>
        <w:rPr>
          <w:rFonts w:ascii="Arial" w:hAnsi="Arial" w:cs="Arial"/>
          <w:b/>
          <w:sz w:val="20"/>
          <w:szCs w:val="20"/>
        </w:rPr>
      </w:pPr>
    </w:p>
    <w:p w:rsidR="002D337F" w:rsidRDefault="002D337F" w:rsidP="005404E8">
      <w:pPr>
        <w:pStyle w:val="Listenabsatz"/>
        <w:spacing w:after="120" w:line="360" w:lineRule="auto"/>
        <w:ind w:left="2838"/>
        <w:rPr>
          <w:rFonts w:ascii="Arial" w:hAnsi="Arial" w:cs="Arial"/>
          <w:sz w:val="20"/>
          <w:szCs w:val="20"/>
          <w:u w:val="single"/>
        </w:rPr>
      </w:pPr>
    </w:p>
    <w:p w:rsidR="005404E8" w:rsidRDefault="005404E8" w:rsidP="005404E8">
      <w:pPr>
        <w:pStyle w:val="Listenabsatz"/>
        <w:spacing w:after="120" w:line="360" w:lineRule="auto"/>
        <w:ind w:left="2838"/>
        <w:rPr>
          <w:rFonts w:ascii="Arial" w:hAnsi="Arial" w:cs="Arial"/>
          <w:sz w:val="20"/>
          <w:szCs w:val="20"/>
          <w:u w:val="single"/>
        </w:rPr>
      </w:pPr>
    </w:p>
    <w:p w:rsidR="00EA062E" w:rsidRPr="00EA062E" w:rsidRDefault="00682C5B" w:rsidP="002D337F">
      <w:pPr>
        <w:spacing w:line="360" w:lineRule="auto"/>
        <w:ind w:left="35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27305</wp:posOffset>
            </wp:positionV>
            <wp:extent cx="1666875" cy="942975"/>
            <wp:effectExtent l="1905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" r="904"/>
                    <a:stretch/>
                  </pic:blipFill>
                  <pic:spPr bwMode="auto"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062E" w:rsidRPr="00EA062E">
        <w:rPr>
          <w:rFonts w:ascii="Arial" w:hAnsi="Arial" w:cs="Arial"/>
          <w:sz w:val="20"/>
          <w:szCs w:val="20"/>
        </w:rPr>
        <w:t>Was erfährst du über die Aktivkohle?</w:t>
      </w:r>
    </w:p>
    <w:p w:rsidR="00EA062E" w:rsidRPr="005404E8" w:rsidRDefault="005404E8" w:rsidP="005404E8">
      <w:pPr>
        <w:spacing w:line="360" w:lineRule="auto"/>
        <w:ind w:left="3540"/>
        <w:rPr>
          <w:rFonts w:ascii="Arial" w:hAnsi="Arial" w:cs="Arial"/>
          <w:sz w:val="20"/>
          <w:szCs w:val="20"/>
        </w:rPr>
      </w:pPr>
      <w:r w:rsidRPr="005404E8">
        <w:rPr>
          <w:rFonts w:ascii="Arial" w:hAnsi="Arial" w:cs="Arial"/>
          <w:sz w:val="20"/>
          <w:szCs w:val="20"/>
          <w:u w:val="single"/>
        </w:rPr>
        <w:tab/>
      </w:r>
      <w:r w:rsidR="00EA062E" w:rsidRPr="005404E8">
        <w:rPr>
          <w:rFonts w:ascii="Arial" w:hAnsi="Arial" w:cs="Arial"/>
          <w:sz w:val="20"/>
          <w:szCs w:val="20"/>
          <w:u w:val="single"/>
        </w:rPr>
        <w:tab/>
      </w:r>
      <w:r w:rsidR="00EA062E" w:rsidRPr="005404E8">
        <w:rPr>
          <w:rFonts w:ascii="Arial" w:hAnsi="Arial" w:cs="Arial"/>
          <w:sz w:val="20"/>
          <w:szCs w:val="20"/>
          <w:u w:val="single"/>
        </w:rPr>
        <w:tab/>
      </w:r>
      <w:r w:rsidR="00EA062E" w:rsidRPr="005404E8">
        <w:rPr>
          <w:rFonts w:ascii="Arial" w:hAnsi="Arial" w:cs="Arial"/>
          <w:sz w:val="20"/>
          <w:szCs w:val="20"/>
          <w:u w:val="single"/>
        </w:rPr>
        <w:tab/>
      </w:r>
      <w:r w:rsidR="00EA062E" w:rsidRPr="005404E8">
        <w:rPr>
          <w:rFonts w:ascii="Arial" w:hAnsi="Arial" w:cs="Arial"/>
          <w:sz w:val="20"/>
          <w:szCs w:val="20"/>
          <w:u w:val="single"/>
        </w:rPr>
        <w:tab/>
      </w:r>
      <w:r w:rsidR="00EA062E" w:rsidRPr="005404E8">
        <w:rPr>
          <w:rFonts w:ascii="Arial" w:hAnsi="Arial" w:cs="Arial"/>
          <w:sz w:val="20"/>
          <w:szCs w:val="20"/>
          <w:u w:val="single"/>
        </w:rPr>
        <w:tab/>
      </w:r>
      <w:r w:rsidR="00EA062E" w:rsidRPr="005404E8">
        <w:rPr>
          <w:rFonts w:ascii="Arial" w:hAnsi="Arial" w:cs="Arial"/>
          <w:sz w:val="20"/>
          <w:szCs w:val="20"/>
          <w:u w:val="single"/>
        </w:rPr>
        <w:tab/>
      </w:r>
      <w:r w:rsidR="00EA062E" w:rsidRPr="005404E8">
        <w:rPr>
          <w:rFonts w:ascii="Arial" w:hAnsi="Arial" w:cs="Arial"/>
          <w:sz w:val="20"/>
          <w:szCs w:val="20"/>
          <w:u w:val="single"/>
        </w:rPr>
        <w:tab/>
      </w:r>
    </w:p>
    <w:p w:rsidR="005404E8" w:rsidRDefault="005404E8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EA062E" w:rsidRDefault="00EA062E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  <w:r w:rsidRPr="005404E8">
        <w:rPr>
          <w:rFonts w:ascii="Arial" w:hAnsi="Arial" w:cs="Arial"/>
          <w:sz w:val="20"/>
          <w:szCs w:val="20"/>
          <w:u w:val="single"/>
        </w:rPr>
        <w:tab/>
      </w:r>
      <w:r w:rsidRPr="005404E8">
        <w:rPr>
          <w:rFonts w:ascii="Arial" w:hAnsi="Arial" w:cs="Arial"/>
          <w:sz w:val="20"/>
          <w:szCs w:val="20"/>
          <w:u w:val="single"/>
        </w:rPr>
        <w:tab/>
      </w:r>
      <w:r w:rsidRPr="005404E8">
        <w:rPr>
          <w:rFonts w:ascii="Arial" w:hAnsi="Arial" w:cs="Arial"/>
          <w:sz w:val="20"/>
          <w:szCs w:val="20"/>
          <w:u w:val="single"/>
        </w:rPr>
        <w:tab/>
      </w:r>
      <w:r w:rsidRPr="005404E8">
        <w:rPr>
          <w:rFonts w:ascii="Arial" w:hAnsi="Arial" w:cs="Arial"/>
          <w:sz w:val="20"/>
          <w:szCs w:val="20"/>
          <w:u w:val="single"/>
        </w:rPr>
        <w:tab/>
      </w:r>
      <w:r w:rsidRPr="005404E8">
        <w:rPr>
          <w:rFonts w:ascii="Arial" w:hAnsi="Arial" w:cs="Arial"/>
          <w:sz w:val="20"/>
          <w:szCs w:val="20"/>
          <w:u w:val="single"/>
        </w:rPr>
        <w:tab/>
      </w:r>
      <w:r w:rsidRPr="005404E8">
        <w:rPr>
          <w:rFonts w:ascii="Arial" w:hAnsi="Arial" w:cs="Arial"/>
          <w:sz w:val="20"/>
          <w:szCs w:val="20"/>
          <w:u w:val="single"/>
        </w:rPr>
        <w:tab/>
      </w:r>
      <w:r w:rsidRPr="005404E8">
        <w:rPr>
          <w:rFonts w:ascii="Arial" w:hAnsi="Arial" w:cs="Arial"/>
          <w:sz w:val="20"/>
          <w:szCs w:val="20"/>
          <w:u w:val="single"/>
        </w:rPr>
        <w:tab/>
      </w:r>
      <w:r w:rsidRPr="005404E8">
        <w:rPr>
          <w:rFonts w:ascii="Arial" w:hAnsi="Arial" w:cs="Arial"/>
          <w:sz w:val="20"/>
          <w:szCs w:val="20"/>
          <w:u w:val="single"/>
        </w:rPr>
        <w:tab/>
      </w:r>
    </w:p>
    <w:p w:rsidR="002D337F" w:rsidRDefault="002D337F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</w:p>
    <w:p w:rsidR="002D337F" w:rsidRDefault="002D337F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</w:p>
    <w:p w:rsidR="00682C5B" w:rsidRPr="005404E8" w:rsidRDefault="00682C5B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</w:p>
    <w:p w:rsidR="00EA062E" w:rsidRPr="00EA062E" w:rsidRDefault="00682C5B" w:rsidP="002D337F">
      <w:pPr>
        <w:spacing w:line="360" w:lineRule="auto"/>
        <w:ind w:left="354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C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55880</wp:posOffset>
            </wp:positionV>
            <wp:extent cx="1666875" cy="942975"/>
            <wp:effectExtent l="19050" t="0" r="9525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 t="1" r="1047" b="1"/>
                    <a:stretch/>
                  </pic:blipFill>
                  <pic:spPr bwMode="auto"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062E">
        <w:rPr>
          <w:rFonts w:ascii="Arial" w:hAnsi="Arial" w:cs="Arial"/>
          <w:sz w:val="20"/>
          <w:szCs w:val="20"/>
        </w:rPr>
        <w:t xml:space="preserve">Wie funktioniert eine </w:t>
      </w:r>
      <w:r w:rsidR="00EA062E" w:rsidRPr="002F5E60">
        <w:rPr>
          <w:rFonts w:ascii="Arial" w:hAnsi="Arial" w:cs="Arial"/>
          <w:sz w:val="20"/>
          <w:szCs w:val="20"/>
        </w:rPr>
        <w:t>Membranfilter</w:t>
      </w:r>
      <w:r w:rsidR="002F5E60" w:rsidRPr="002F5E60">
        <w:rPr>
          <w:rFonts w:ascii="Arial" w:hAnsi="Arial" w:cs="Arial"/>
          <w:sz w:val="20"/>
          <w:szCs w:val="20"/>
        </w:rPr>
        <w:t>an</w:t>
      </w:r>
      <w:r w:rsidR="00EA062E" w:rsidRPr="002F5E60">
        <w:rPr>
          <w:rFonts w:ascii="Arial" w:hAnsi="Arial" w:cs="Arial"/>
          <w:sz w:val="20"/>
          <w:szCs w:val="20"/>
        </w:rPr>
        <w:t>lage?</w:t>
      </w:r>
    </w:p>
    <w:p w:rsidR="005404E8" w:rsidRDefault="005404E8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EA062E" w:rsidRPr="005404E8" w:rsidRDefault="00EA062E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="00881059">
        <w:rPr>
          <w:rFonts w:ascii="Arial" w:hAnsi="Arial" w:cs="Arial"/>
          <w:sz w:val="20"/>
          <w:szCs w:val="20"/>
          <w:u w:val="single"/>
        </w:rPr>
        <w:t xml:space="preserve"> </w:t>
      </w:r>
    </w:p>
    <w:p w:rsidR="00EA062E" w:rsidRDefault="00EA062E" w:rsidP="005404E8">
      <w:pPr>
        <w:spacing w:line="360" w:lineRule="auto"/>
        <w:ind w:left="354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:rsidR="00EA062E" w:rsidRPr="005404E8" w:rsidRDefault="00EA062E" w:rsidP="005404E8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</w:p>
    <w:p w:rsidR="005404E8" w:rsidRDefault="005404E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A062E" w:rsidRPr="002D337F" w:rsidRDefault="002D337F" w:rsidP="002D337F">
      <w:pPr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4. Aufgabe: </w:t>
      </w:r>
      <w:r w:rsidR="00052D90" w:rsidRPr="002D337F">
        <w:rPr>
          <w:rFonts w:ascii="Arial" w:hAnsi="Arial" w:cs="Arial"/>
          <w:b/>
          <w:sz w:val="20"/>
          <w:szCs w:val="20"/>
        </w:rPr>
        <w:t xml:space="preserve">Beschreibe </w:t>
      </w:r>
      <w:r w:rsidRPr="002D337F">
        <w:rPr>
          <w:rFonts w:ascii="Arial" w:hAnsi="Arial" w:cs="Arial"/>
          <w:b/>
          <w:sz w:val="20"/>
          <w:szCs w:val="20"/>
        </w:rPr>
        <w:t xml:space="preserve">die wichtigsten Abläufe in einem Klärwerk </w:t>
      </w:r>
      <w:r w:rsidR="006465F1" w:rsidRPr="002D337F">
        <w:rPr>
          <w:rFonts w:ascii="Arial" w:hAnsi="Arial" w:cs="Arial"/>
          <w:b/>
          <w:sz w:val="20"/>
          <w:szCs w:val="20"/>
        </w:rPr>
        <w:t xml:space="preserve">passend </w:t>
      </w:r>
      <w:r w:rsidR="00052D90" w:rsidRPr="002D337F">
        <w:rPr>
          <w:rFonts w:ascii="Arial" w:hAnsi="Arial" w:cs="Arial"/>
          <w:b/>
          <w:sz w:val="20"/>
          <w:szCs w:val="20"/>
        </w:rPr>
        <w:t xml:space="preserve">zu den Bildern. </w:t>
      </w:r>
    </w:p>
    <w:p w:rsidR="00052D90" w:rsidRDefault="00052D90" w:rsidP="00052D90">
      <w:pPr>
        <w:pStyle w:val="Listenabsatz"/>
        <w:ind w:left="357"/>
        <w:rPr>
          <w:rFonts w:ascii="Arial" w:hAnsi="Arial" w:cs="Arial"/>
          <w:sz w:val="20"/>
          <w:szCs w:val="20"/>
        </w:rPr>
      </w:pPr>
    </w:p>
    <w:tbl>
      <w:tblPr>
        <w:tblStyle w:val="Tabellenraster"/>
        <w:tblpPr w:leftFromText="141" w:rightFromText="141" w:vertAnchor="text" w:tblpX="358" w:tblpY="1"/>
        <w:tblOverlap w:val="never"/>
        <w:tblW w:w="9039" w:type="dxa"/>
        <w:tblLayout w:type="fixed"/>
        <w:tblLook w:val="04A0" w:firstRow="1" w:lastRow="0" w:firstColumn="1" w:lastColumn="0" w:noHBand="0" w:noVBand="1"/>
      </w:tblPr>
      <w:tblGrid>
        <w:gridCol w:w="3013"/>
        <w:gridCol w:w="3013"/>
        <w:gridCol w:w="3013"/>
      </w:tblGrid>
      <w:tr w:rsidR="00052D90" w:rsidRPr="00A27B3B" w:rsidTr="00543EAC">
        <w:trPr>
          <w:trHeight w:val="2835"/>
        </w:trPr>
        <w:tc>
          <w:tcPr>
            <w:tcW w:w="3013" w:type="dxa"/>
          </w:tcPr>
          <w:p w:rsidR="00052D90" w:rsidRDefault="002D337F" w:rsidP="00543EAC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-1905</wp:posOffset>
                  </wp:positionV>
                  <wp:extent cx="1913255" cy="1078230"/>
                  <wp:effectExtent l="19050" t="0" r="0" b="0"/>
                  <wp:wrapTight wrapText="bothSides">
                    <wp:wrapPolygon edited="0">
                      <wp:start x="-215" y="0"/>
                      <wp:lineTo x="-215" y="21371"/>
                      <wp:lineTo x="21507" y="21371"/>
                      <wp:lineTo x="21507" y="0"/>
                      <wp:lineTo x="-215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" r="594"/>
                          <a:stretch/>
                        </pic:blipFill>
                        <pic:spPr bwMode="auto">
                          <a:xfrm>
                            <a:off x="0" y="0"/>
                            <a:ext cx="191325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>Bild 1</w:t>
            </w:r>
          </w:p>
          <w:p w:rsidR="002D337F" w:rsidRDefault="002D337F" w:rsidP="00543EAC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052D90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052D90" w:rsidRDefault="00052D90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052D90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052D90" w:rsidRDefault="00052D90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Pr="00A27B3B" w:rsidRDefault="002D337F" w:rsidP="00543EAC">
            <w:pPr>
              <w:pStyle w:val="Listenabsatz"/>
              <w:tabs>
                <w:tab w:val="right" w:leader="dot" w:pos="2863"/>
              </w:tabs>
              <w:spacing w:line="360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013" w:type="dxa"/>
          </w:tcPr>
          <w:p w:rsidR="00052D90" w:rsidRPr="002D337F" w:rsidRDefault="002D337F" w:rsidP="00543EAC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noProof/>
                <w:lang w:val="de-DE" w:eastAsia="de-DE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-1905</wp:posOffset>
                  </wp:positionV>
                  <wp:extent cx="1899920" cy="1078230"/>
                  <wp:effectExtent l="19050" t="0" r="5080" b="0"/>
                  <wp:wrapTight wrapText="bothSides">
                    <wp:wrapPolygon edited="0">
                      <wp:start x="-217" y="0"/>
                      <wp:lineTo x="-217" y="21371"/>
                      <wp:lineTo x="21658" y="21371"/>
                      <wp:lineTo x="21658" y="0"/>
                      <wp:lineTo x="-217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" r="377"/>
                          <a:stretch/>
                        </pic:blipFill>
                        <pic:spPr bwMode="auto">
                          <a:xfrm>
                            <a:off x="0" y="0"/>
                            <a:ext cx="189992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D337F">
              <w:rPr>
                <w:rFonts w:ascii="Arial" w:hAnsi="Arial" w:cs="Arial"/>
                <w:b/>
                <w:noProof/>
                <w:lang w:val="de-DE" w:eastAsia="de-DE"/>
              </w:rPr>
              <w:t>Bild 2</w:t>
            </w:r>
          </w:p>
          <w:p w:rsidR="002D337F" w:rsidRPr="002D337F" w:rsidRDefault="002D337F" w:rsidP="00543EAC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noProof/>
                <w:lang w:val="de-DE" w:eastAsia="de-DE"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465F1" w:rsidRPr="006A5AA7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013" w:type="dxa"/>
          </w:tcPr>
          <w:p w:rsidR="00052D90" w:rsidRDefault="002D337F" w:rsidP="00543EAC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-1905</wp:posOffset>
                  </wp:positionV>
                  <wp:extent cx="1901190" cy="1078230"/>
                  <wp:effectExtent l="19050" t="0" r="3810" b="0"/>
                  <wp:wrapTight wrapText="bothSides">
                    <wp:wrapPolygon edited="0">
                      <wp:start x="-216" y="0"/>
                      <wp:lineTo x="-216" y="21371"/>
                      <wp:lineTo x="21643" y="21371"/>
                      <wp:lineTo x="21643" y="0"/>
                      <wp:lineTo x="-216" y="0"/>
                    </wp:wrapPolygon>
                  </wp:wrapTight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" r="349"/>
                          <a:stretch/>
                        </pic:blipFill>
                        <pic:spPr bwMode="auto">
                          <a:xfrm>
                            <a:off x="0" y="0"/>
                            <a:ext cx="1901190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>Bild 3</w:t>
            </w:r>
          </w:p>
          <w:p w:rsidR="006A5AA7" w:rsidRPr="002D337F" w:rsidRDefault="006A5AA7" w:rsidP="00543EAC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noProof/>
                <w:lang w:val="de-DE" w:eastAsia="de-DE"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052D90" w:rsidRPr="00A27B3B" w:rsidRDefault="006A5AA7" w:rsidP="00543EAC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</w:tc>
      </w:tr>
      <w:tr w:rsidR="00052D90" w:rsidRPr="00A27B3B" w:rsidTr="00543EAC">
        <w:tc>
          <w:tcPr>
            <w:tcW w:w="3013" w:type="dxa"/>
          </w:tcPr>
          <w:p w:rsidR="002D337F" w:rsidRDefault="00052D90" w:rsidP="00543EAC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 w:rsidRPr="002D337F">
              <w:rPr>
                <w:b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13970</wp:posOffset>
                  </wp:positionV>
                  <wp:extent cx="1895475" cy="1078230"/>
                  <wp:effectExtent l="19050" t="0" r="9525" b="0"/>
                  <wp:wrapTight wrapText="bothSides">
                    <wp:wrapPolygon edited="0">
                      <wp:start x="-217" y="0"/>
                      <wp:lineTo x="-217" y="21371"/>
                      <wp:lineTo x="21709" y="21371"/>
                      <wp:lineTo x="21709" y="0"/>
                      <wp:lineTo x="-217" y="0"/>
                    </wp:wrapPolygon>
                  </wp:wrapTight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1"/>
                          <a:stretch/>
                        </pic:blipFill>
                        <pic:spPr bwMode="auto">
                          <a:xfrm>
                            <a:off x="0" y="0"/>
                            <a:ext cx="189547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337F" w:rsidRPr="002D337F">
              <w:rPr>
                <w:rFonts w:ascii="Arial" w:hAnsi="Arial" w:cs="Arial"/>
                <w:b/>
              </w:rPr>
              <w:t>Bild 4</w:t>
            </w:r>
          </w:p>
          <w:p w:rsidR="002D337F" w:rsidRDefault="002D337F" w:rsidP="00543EAC">
            <w:pPr>
              <w:pStyle w:val="Listenabsatz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2D337F" w:rsidRDefault="002D337F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2D337F" w:rsidRPr="002D337F" w:rsidRDefault="002D337F" w:rsidP="00543EAC">
            <w:pPr>
              <w:pStyle w:val="Listenabsatz"/>
              <w:tabs>
                <w:tab w:val="right" w:leader="dot" w:pos="2863"/>
              </w:tabs>
              <w:spacing w:line="360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013" w:type="dxa"/>
          </w:tcPr>
          <w:p w:rsidR="00052D90" w:rsidRPr="002D337F" w:rsidRDefault="00052D90" w:rsidP="00543EAC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 w:rsidRPr="002D337F">
              <w:rPr>
                <w:b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13970</wp:posOffset>
                  </wp:positionV>
                  <wp:extent cx="1898015" cy="1078230"/>
                  <wp:effectExtent l="19050" t="0" r="6985" b="0"/>
                  <wp:wrapTight wrapText="bothSides">
                    <wp:wrapPolygon edited="0">
                      <wp:start x="-217" y="0"/>
                      <wp:lineTo x="-217" y="21371"/>
                      <wp:lineTo x="21679" y="21371"/>
                      <wp:lineTo x="21679" y="0"/>
                      <wp:lineTo x="-217" y="0"/>
                    </wp:wrapPolygon>
                  </wp:wrapTight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" t="1" r="396" b="1"/>
                          <a:stretch/>
                        </pic:blipFill>
                        <pic:spPr bwMode="auto">
                          <a:xfrm>
                            <a:off x="0" y="0"/>
                            <a:ext cx="189801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337F" w:rsidRPr="002D337F">
              <w:rPr>
                <w:rFonts w:ascii="Arial" w:hAnsi="Arial" w:cs="Arial"/>
                <w:b/>
              </w:rPr>
              <w:t>Bild 5</w:t>
            </w:r>
          </w:p>
          <w:p w:rsidR="006A5AA7" w:rsidRPr="002D337F" w:rsidRDefault="006A5AA7" w:rsidP="00543EAC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noProof/>
                <w:lang w:val="de-DE" w:eastAsia="de-DE"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465F1" w:rsidRP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</w:tc>
        <w:tc>
          <w:tcPr>
            <w:tcW w:w="3013" w:type="dxa"/>
          </w:tcPr>
          <w:p w:rsidR="00052D90" w:rsidRPr="002D337F" w:rsidRDefault="00052D90" w:rsidP="00543EAC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 w:rsidRPr="002D337F">
              <w:rPr>
                <w:b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13970</wp:posOffset>
                  </wp:positionV>
                  <wp:extent cx="1899285" cy="1078230"/>
                  <wp:effectExtent l="19050" t="0" r="5715" b="0"/>
                  <wp:wrapTight wrapText="bothSides">
                    <wp:wrapPolygon edited="0">
                      <wp:start x="-217" y="0"/>
                      <wp:lineTo x="-217" y="21371"/>
                      <wp:lineTo x="21665" y="21371"/>
                      <wp:lineTo x="21665" y="0"/>
                      <wp:lineTo x="-217" y="0"/>
                    </wp:wrapPolygon>
                  </wp:wrapTight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5" r="405"/>
                          <a:stretch/>
                        </pic:blipFill>
                        <pic:spPr bwMode="auto">
                          <a:xfrm>
                            <a:off x="0" y="0"/>
                            <a:ext cx="1899285" cy="107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2D337F" w:rsidRPr="002D337F">
              <w:rPr>
                <w:rFonts w:ascii="Arial" w:hAnsi="Arial" w:cs="Arial"/>
                <w:b/>
              </w:rPr>
              <w:t>Bild 6</w:t>
            </w:r>
          </w:p>
          <w:p w:rsidR="006A5AA7" w:rsidRPr="002D337F" w:rsidRDefault="006A5AA7" w:rsidP="00543EAC">
            <w:pPr>
              <w:pStyle w:val="Listenabsatz"/>
              <w:spacing w:line="276" w:lineRule="auto"/>
              <w:ind w:left="0"/>
              <w:rPr>
                <w:rFonts w:ascii="Arial" w:hAnsi="Arial" w:cs="Arial"/>
                <w:b/>
                <w:noProof/>
                <w:lang w:val="de-DE" w:eastAsia="de-DE"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:rsid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  <w:p w:rsidR="00052D90" w:rsidRPr="006A5AA7" w:rsidRDefault="006A5AA7" w:rsidP="00543EAC">
            <w:pPr>
              <w:pStyle w:val="Listenabsatz"/>
              <w:tabs>
                <w:tab w:val="right" w:leader="dot" w:pos="2863"/>
              </w:tabs>
              <w:spacing w:line="276" w:lineRule="auto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</w:tc>
      </w:tr>
    </w:tbl>
    <w:p w:rsidR="00863EA5" w:rsidRPr="00ED102C" w:rsidRDefault="00863EA5" w:rsidP="00F0769C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</w:p>
    <w:sectPr w:rsidR="00863EA5" w:rsidRPr="00ED102C" w:rsidSect="00476673">
      <w:headerReference w:type="default" r:id="rId18"/>
      <w:footerReference w:type="default" r:id="rId19"/>
      <w:pgSz w:w="11906" w:h="16838"/>
      <w:pgMar w:top="1134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B4B" w:rsidRDefault="000C3B4B" w:rsidP="00277737">
      <w:r>
        <w:separator/>
      </w:r>
    </w:p>
  </w:endnote>
  <w:endnote w:type="continuationSeparator" w:id="0">
    <w:p w:rsidR="000C3B4B" w:rsidRDefault="000C3B4B" w:rsidP="0027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shd w:val="clear" w:color="auto" w:fill="EAEAE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55"/>
      <w:gridCol w:w="4635"/>
      <w:gridCol w:w="1970"/>
    </w:tblGrid>
    <w:tr w:rsidR="00BC147E" w:rsidTr="000B4053">
      <w:trPr>
        <w:trHeight w:val="227"/>
      </w:trPr>
      <w:tc>
        <w:tcPr>
          <w:tcW w:w="2754" w:type="dxa"/>
          <w:shd w:val="clear" w:color="auto" w:fill="C7C0B9"/>
          <w:vAlign w:val="center"/>
          <w:hideMark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BC147E" w:rsidRDefault="00BC147E" w:rsidP="000B4053">
          <w:pPr>
            <w:pStyle w:val="Kopfzeile"/>
            <w:tabs>
              <w:tab w:val="left" w:pos="708"/>
            </w:tabs>
            <w:spacing w:line="276" w:lineRule="auto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  <w:hideMark/>
        </w:tcPr>
        <w:p w:rsidR="00BC147E" w:rsidRDefault="00D273AA" w:rsidP="000B4053">
          <w:pPr>
            <w:pStyle w:val="Kopfzeile"/>
            <w:tabs>
              <w:tab w:val="left" w:pos="708"/>
            </w:tabs>
            <w:spacing w:line="276" w:lineRule="auto"/>
            <w:jc w:val="right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BC147E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73AD4">
            <w:rPr>
              <w:rFonts w:ascii="Arial" w:hAnsi="Arial"/>
              <w:b/>
              <w:noProof/>
              <w:sz w:val="16"/>
              <w:szCs w:val="16"/>
            </w:rPr>
            <w:t>1</w:t>
          </w:r>
          <w:r>
            <w:rPr>
              <w:rFonts w:ascii="Arial" w:hAnsi="Arial"/>
              <w:b/>
              <w:sz w:val="16"/>
              <w:szCs w:val="16"/>
            </w:rPr>
            <w:fldChar w:fldCharType="end"/>
          </w:r>
          <w:r w:rsidR="00BC147E">
            <w:rPr>
              <w:rFonts w:ascii="Arial" w:hAnsi="Arial"/>
              <w:b/>
              <w:sz w:val="16"/>
              <w:szCs w:val="16"/>
            </w:rPr>
            <w:t>/</w:t>
          </w:r>
          <w:r w:rsidR="00E73AD4">
            <w:fldChar w:fldCharType="begin"/>
          </w:r>
          <w:r w:rsidR="00E73AD4">
            <w:instrText xml:space="preserve"> NUMPAGES   \* MERGEFORMAT </w:instrText>
          </w:r>
          <w:r w:rsidR="00E73AD4">
            <w:fldChar w:fldCharType="separate"/>
          </w:r>
          <w:r w:rsidR="00E73AD4" w:rsidRPr="00E73AD4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="00E73AD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C147E" w:rsidRDefault="00BC14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B4B" w:rsidRDefault="000C3B4B" w:rsidP="00277737">
      <w:r>
        <w:separator/>
      </w:r>
    </w:p>
  </w:footnote>
  <w:footnote w:type="continuationSeparator" w:id="0">
    <w:p w:rsidR="000C3B4B" w:rsidRDefault="000C3B4B" w:rsidP="002777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1872"/>
      <w:gridCol w:w="1746"/>
    </w:tblGrid>
    <w:tr w:rsidR="001050D9" w:rsidTr="008230D7">
      <w:trPr>
        <w:trHeight w:val="227"/>
      </w:trPr>
      <w:tc>
        <w:tcPr>
          <w:tcW w:w="9356" w:type="dxa"/>
          <w:gridSpan w:val="6"/>
          <w:vAlign w:val="center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567"/>
      </w:trPr>
      <w:tc>
        <w:tcPr>
          <w:tcW w:w="3932" w:type="dxa"/>
          <w:gridSpan w:val="3"/>
          <w:vMerge w:val="restart"/>
        </w:tcPr>
        <w:p w:rsidR="001050D9" w:rsidRDefault="001050D9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2412000" cy="613271"/>
                <wp:effectExtent l="0" t="0" r="7620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1050D9" w:rsidRDefault="001050D9" w:rsidP="008230D7">
          <w:pPr>
            <w:pStyle w:val="Kopfzeile"/>
          </w:pPr>
        </w:p>
        <w:p w:rsidR="001050D9" w:rsidRPr="0008046F" w:rsidRDefault="001050D9" w:rsidP="008230D7">
          <w:pPr>
            <w:jc w:val="center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6465F1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1</w:t>
          </w:r>
          <w:r>
            <w:rPr>
              <w:rFonts w:ascii="Arial" w:hAnsi="Arial" w:cs="Arial"/>
              <w:b/>
              <w:sz w:val="24"/>
              <w:szCs w:val="24"/>
            </w:rPr>
            <w:br/>
          </w:r>
        </w:p>
      </w:tc>
    </w:tr>
    <w:tr w:rsidR="001050D9" w:rsidTr="008230D7">
      <w:trPr>
        <w:trHeight w:hRule="exact" w:val="397"/>
      </w:trPr>
      <w:tc>
        <w:tcPr>
          <w:tcW w:w="3932" w:type="dxa"/>
          <w:gridSpan w:val="3"/>
          <w:vMerge/>
        </w:tcPr>
        <w:p w:rsidR="001050D9" w:rsidRDefault="001050D9" w:rsidP="008230D7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3618" w:type="dxa"/>
          <w:gridSpan w:val="2"/>
          <w:vAlign w:val="bottom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050D9" w:rsidTr="008230D7">
      <w:trPr>
        <w:trHeight w:hRule="exact" w:val="227"/>
      </w:trPr>
      <w:tc>
        <w:tcPr>
          <w:tcW w:w="9356" w:type="dxa"/>
          <w:gridSpan w:val="6"/>
        </w:tcPr>
        <w:p w:rsidR="001050D9" w:rsidRPr="00092BCF" w:rsidRDefault="001050D9" w:rsidP="008230D7">
          <w:pPr>
            <w:pStyle w:val="Kopfzeile"/>
            <w:rPr>
              <w:rFonts w:ascii="Arial" w:hAnsi="Arial" w:cs="Arial"/>
            </w:rPr>
          </w:pPr>
        </w:p>
      </w:tc>
    </w:tr>
    <w:tr w:rsidR="001050D9" w:rsidTr="008230D7">
      <w:trPr>
        <w:trHeight w:hRule="exact" w:val="227"/>
      </w:trPr>
      <w:tc>
        <w:tcPr>
          <w:tcW w:w="2762" w:type="dxa"/>
          <w:vMerge w:val="restart"/>
          <w:vAlign w:val="center"/>
        </w:tcPr>
        <w:p w:rsidR="001050D9" w:rsidRDefault="006500CA" w:rsidP="008230D7">
          <w:pPr>
            <w:pStyle w:val="Kopfzeile"/>
          </w:pPr>
          <w:r>
            <w:rPr>
              <w:noProof/>
            </w:rPr>
            <w:drawing>
              <wp:inline distT="0" distB="0" distL="0" distR="0">
                <wp:extent cx="1664000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2"/>
                        <a:srcRect l="22" t="1" r="22" b="1"/>
                        <a:stretch/>
                      </pic:blipFill>
                      <pic:spPr bwMode="auto">
                        <a:xfrm>
                          <a:off x="0" y="0"/>
                          <a:ext cx="1664000" cy="93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1050D9" w:rsidRDefault="001050D9" w:rsidP="008230D7">
          <w:pPr>
            <w:pStyle w:val="Kopfzeile"/>
          </w:pPr>
        </w:p>
      </w:tc>
      <w:tc>
        <w:tcPr>
          <w:tcW w:w="4678" w:type="dxa"/>
          <w:gridSpan w:val="3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46" w:type="dxa"/>
          <w:shd w:val="clear" w:color="auto" w:fill="C7C0B9"/>
          <w:vAlign w:val="center"/>
        </w:tcPr>
        <w:p w:rsidR="001050D9" w:rsidRPr="002D01FD" w:rsidRDefault="001050D9" w:rsidP="008230D7">
          <w:pPr>
            <w:pStyle w:val="Kopfzeile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  <w:tr w:rsidR="001050D9" w:rsidTr="008230D7">
      <w:trPr>
        <w:trHeight w:hRule="exact" w:val="680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1050D9" w:rsidRDefault="006500CA" w:rsidP="008230D7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Technikwelten (24</w:t>
          </w:r>
          <w:r w:rsidR="003B7D35">
            <w:rPr>
              <w:rFonts w:ascii="Arial" w:hAnsi="Arial" w:cs="Arial"/>
              <w:b/>
              <w:sz w:val="24"/>
              <w:szCs w:val="24"/>
            </w:rPr>
            <w:t>)</w:t>
          </w:r>
        </w:p>
        <w:p w:rsidR="003B7D35" w:rsidRPr="003B7D35" w:rsidRDefault="006500CA" w:rsidP="008230D7">
          <w:pPr>
            <w:pStyle w:val="Kopfzeile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Trinkwasser </w:t>
          </w:r>
        </w:p>
      </w:tc>
    </w:tr>
    <w:tr w:rsidR="001050D9" w:rsidTr="008230D7">
      <w:trPr>
        <w:trHeight w:hRule="exact" w:val="567"/>
      </w:trPr>
      <w:tc>
        <w:tcPr>
          <w:tcW w:w="2762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170" w:type="dxa"/>
          <w:vMerge/>
        </w:tcPr>
        <w:p w:rsidR="001050D9" w:rsidRDefault="001050D9" w:rsidP="008230D7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center"/>
        </w:tcPr>
        <w:p w:rsidR="001050D9" w:rsidRPr="00566D69" w:rsidRDefault="00B82F46" w:rsidP="008230D7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 xml:space="preserve">09:37 </w:t>
          </w:r>
          <w:r w:rsidR="001050D9" w:rsidRPr="00566D69">
            <w:rPr>
              <w:rFonts w:ascii="Arial" w:hAnsi="Arial"/>
              <w:sz w:val="18"/>
              <w:szCs w:val="18"/>
            </w:rPr>
            <w:t>Minuten</w:t>
          </w:r>
        </w:p>
      </w:tc>
    </w:tr>
  </w:tbl>
  <w:p w:rsidR="00277737" w:rsidRPr="001050D9" w:rsidRDefault="00277737" w:rsidP="001050D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C78E6"/>
    <w:multiLevelType w:val="hybridMultilevel"/>
    <w:tmpl w:val="DAAE078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E2F2831"/>
    <w:multiLevelType w:val="hybridMultilevel"/>
    <w:tmpl w:val="3B243B7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A29A0"/>
    <w:multiLevelType w:val="hybridMultilevel"/>
    <w:tmpl w:val="366C3810"/>
    <w:lvl w:ilvl="0" w:tplc="85A827F4">
      <w:start w:val="3"/>
      <w:numFmt w:val="bullet"/>
      <w:lvlText w:val="-"/>
      <w:lvlJc w:val="left"/>
      <w:pPr>
        <w:ind w:left="1422" w:hanging="360"/>
      </w:pPr>
      <w:rPr>
        <w:rFonts w:ascii="Arial" w:eastAsiaTheme="minorHAnsi" w:hAnsi="Arial" w:cs="Arial" w:hint="default"/>
      </w:rPr>
    </w:lvl>
    <w:lvl w:ilvl="1" w:tplc="08070003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A8D"/>
    <w:rsid w:val="00024AAC"/>
    <w:rsid w:val="00052D90"/>
    <w:rsid w:val="00062D97"/>
    <w:rsid w:val="00075C5F"/>
    <w:rsid w:val="000C3B4B"/>
    <w:rsid w:val="000C4C03"/>
    <w:rsid w:val="001050D9"/>
    <w:rsid w:val="00117123"/>
    <w:rsid w:val="00135C8D"/>
    <w:rsid w:val="00140CA7"/>
    <w:rsid w:val="0014149B"/>
    <w:rsid w:val="001D1581"/>
    <w:rsid w:val="001D75C2"/>
    <w:rsid w:val="002257DA"/>
    <w:rsid w:val="00277068"/>
    <w:rsid w:val="00277737"/>
    <w:rsid w:val="00283377"/>
    <w:rsid w:val="002A43FB"/>
    <w:rsid w:val="002D337F"/>
    <w:rsid w:val="002F5E60"/>
    <w:rsid w:val="00325E7A"/>
    <w:rsid w:val="00336106"/>
    <w:rsid w:val="00351FB4"/>
    <w:rsid w:val="003B7D35"/>
    <w:rsid w:val="003F1038"/>
    <w:rsid w:val="003F7A8D"/>
    <w:rsid w:val="004124C6"/>
    <w:rsid w:val="00435BB5"/>
    <w:rsid w:val="004413BA"/>
    <w:rsid w:val="00476673"/>
    <w:rsid w:val="004942DE"/>
    <w:rsid w:val="00514471"/>
    <w:rsid w:val="005404E8"/>
    <w:rsid w:val="00543EAC"/>
    <w:rsid w:val="00544FCC"/>
    <w:rsid w:val="0055333A"/>
    <w:rsid w:val="005E1793"/>
    <w:rsid w:val="005E2D1A"/>
    <w:rsid w:val="0061716A"/>
    <w:rsid w:val="00625267"/>
    <w:rsid w:val="006465F1"/>
    <w:rsid w:val="006500CA"/>
    <w:rsid w:val="00670AED"/>
    <w:rsid w:val="00682C5B"/>
    <w:rsid w:val="00686218"/>
    <w:rsid w:val="006A5AA7"/>
    <w:rsid w:val="006B7305"/>
    <w:rsid w:val="006C1BF0"/>
    <w:rsid w:val="00716A34"/>
    <w:rsid w:val="00787CBE"/>
    <w:rsid w:val="007F26B4"/>
    <w:rsid w:val="007F6239"/>
    <w:rsid w:val="008223CB"/>
    <w:rsid w:val="00826A11"/>
    <w:rsid w:val="00863EA5"/>
    <w:rsid w:val="00881059"/>
    <w:rsid w:val="008F0F10"/>
    <w:rsid w:val="00931785"/>
    <w:rsid w:val="00950777"/>
    <w:rsid w:val="00972337"/>
    <w:rsid w:val="0097578A"/>
    <w:rsid w:val="009A65C5"/>
    <w:rsid w:val="009F5451"/>
    <w:rsid w:val="00A36610"/>
    <w:rsid w:val="00A56A07"/>
    <w:rsid w:val="00A64953"/>
    <w:rsid w:val="00A72753"/>
    <w:rsid w:val="00A75751"/>
    <w:rsid w:val="00B82F46"/>
    <w:rsid w:val="00BC147E"/>
    <w:rsid w:val="00BF0A6E"/>
    <w:rsid w:val="00BF2029"/>
    <w:rsid w:val="00CA4900"/>
    <w:rsid w:val="00CA7F43"/>
    <w:rsid w:val="00D230DE"/>
    <w:rsid w:val="00D273AA"/>
    <w:rsid w:val="00D73A64"/>
    <w:rsid w:val="00D93BE7"/>
    <w:rsid w:val="00DA5F74"/>
    <w:rsid w:val="00DD298D"/>
    <w:rsid w:val="00E55585"/>
    <w:rsid w:val="00E70943"/>
    <w:rsid w:val="00E73AD4"/>
    <w:rsid w:val="00EA062E"/>
    <w:rsid w:val="00ED102C"/>
    <w:rsid w:val="00F05353"/>
    <w:rsid w:val="00F0658D"/>
    <w:rsid w:val="00F0769C"/>
    <w:rsid w:val="00F11C5D"/>
    <w:rsid w:val="00F322AD"/>
    <w:rsid w:val="00F55AF7"/>
    <w:rsid w:val="00F76178"/>
    <w:rsid w:val="00FA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26B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404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04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04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04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04E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F26B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7A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7A8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7737"/>
  </w:style>
  <w:style w:type="paragraph" w:styleId="Fuzeile">
    <w:name w:val="footer"/>
    <w:basedOn w:val="Standard"/>
    <w:link w:val="FuzeileZchn"/>
    <w:uiPriority w:val="99"/>
    <w:unhideWhenUsed/>
    <w:rsid w:val="002777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7737"/>
  </w:style>
  <w:style w:type="table" w:styleId="Tabellenraster">
    <w:name w:val="Table Grid"/>
    <w:basedOn w:val="NormaleTabelle"/>
    <w:uiPriority w:val="59"/>
    <w:rsid w:val="00277737"/>
    <w:rPr>
      <w:rFonts w:ascii="Times New Roman" w:eastAsia="Times New Roman" w:hAnsi="Times New Roman" w:cs="Times New Roman"/>
      <w:sz w:val="20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7F26B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404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404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404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04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04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186CE433.dotm</Template>
  <TotalTime>0</TotalTime>
  <Pages>3</Pages>
  <Words>341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24, Arbeitsblatt</dc:title>
  <dc:creator>Hoegger</dc:creator>
  <cp:keywords>Deponie, Wasserstrasse, Müll, Schwertschmied, Diamant, St. Pancras Station, Trinkwasserversorgung, Ferrari, LED, Bergwerk, Paketversand</cp:keywords>
  <cp:lastModifiedBy>Bargetze, Sandra (SRF)</cp:lastModifiedBy>
  <cp:revision>7</cp:revision>
  <dcterms:created xsi:type="dcterms:W3CDTF">2013-02-26T07:43:00Z</dcterms:created>
  <dcterms:modified xsi:type="dcterms:W3CDTF">2013-05-31T13:07:00Z</dcterms:modified>
</cp:coreProperties>
</file>