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3E6DF1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3E6DF1" w:rsidRDefault="00472297" w:rsidP="00B14706">
            <w:pPr>
              <w:pStyle w:val="berschrift4"/>
              <w:jc w:val="right"/>
            </w:pPr>
          </w:p>
        </w:tc>
      </w:tr>
      <w:tr w:rsidR="00472297" w:rsidRPr="003E6DF1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3E6DF1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3E6DF1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3E6DF1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3E6DF1" w:rsidRDefault="00F04475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3E6DF1">
              <w:t>sblatt</w:t>
            </w:r>
          </w:p>
        </w:tc>
      </w:tr>
      <w:tr w:rsidR="00DF5F70" w:rsidRPr="003E6DF1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3E6DF1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3E6DF1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3E6DF1" w:rsidRDefault="00DF5F70" w:rsidP="00DF5F70">
            <w:pPr>
              <w:pStyle w:val="berschrift4"/>
              <w:spacing w:after="200"/>
            </w:pPr>
          </w:p>
        </w:tc>
      </w:tr>
      <w:tr w:rsidR="00DF5F70" w:rsidRPr="003E6DF1" w:rsidTr="00472297">
        <w:trPr>
          <w:cantSplit/>
        </w:trPr>
        <w:tc>
          <w:tcPr>
            <w:tcW w:w="4388" w:type="dxa"/>
            <w:gridSpan w:val="3"/>
          </w:tcPr>
          <w:p w:rsidR="00DF5F70" w:rsidRPr="003E6DF1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3E6DF1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3E6DF1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3E6DF1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3E6DF1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3E6DF1" w:rsidRPr="003E6DF1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3E6DF1" w:rsidRPr="003E6DF1" w:rsidRDefault="003E6DF1" w:rsidP="0051232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3E6DF1">
              <w:rPr>
                <w:rFonts w:ascii="Arial" w:hAnsi="Arial"/>
                <w:sz w:val="10"/>
              </w:rPr>
              <w:pict>
                <v:shape id="_x0000_i1026" type="#_x0000_t75" style="width:131.25pt;height:94.5pt">
                  <v:imagedata r:id="rId7" o:title="3528_img_bn_f1_celine_steiner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3E6DF1" w:rsidRPr="003E6DF1" w:rsidRDefault="003E6DF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3E6DF1" w:rsidRPr="003E6DF1" w:rsidRDefault="003E6DF1" w:rsidP="0051232C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3E6DF1" w:rsidRPr="003E6DF1" w:rsidRDefault="003E6DF1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3E6DF1" w:rsidRPr="003E6DF1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3E6DF1" w:rsidRPr="003E6DF1" w:rsidRDefault="003E6DF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3E6DF1" w:rsidRPr="003E6DF1" w:rsidRDefault="003E6DF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3E6DF1" w:rsidRPr="003E6DF1" w:rsidRDefault="003E6DF1" w:rsidP="0051232C">
            <w:pPr>
              <w:rPr>
                <w:rFonts w:ascii="Arial" w:hAnsi="Arial"/>
                <w:b/>
                <w:bCs/>
                <w:sz w:val="26"/>
              </w:rPr>
            </w:pPr>
          </w:p>
          <w:p w:rsidR="003E6DF1" w:rsidRPr="003E6DF1" w:rsidRDefault="003E6DF1" w:rsidP="0051232C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3E6DF1">
              <w:rPr>
                <w:color w:val="auto"/>
                <w:sz w:val="26"/>
              </w:rPr>
              <w:t>Das will ich werden: Floristin EFZ</w:t>
            </w:r>
          </w:p>
        </w:tc>
      </w:tr>
      <w:tr w:rsidR="003E6DF1" w:rsidRPr="003E6DF1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3E6DF1" w:rsidRPr="003E6DF1" w:rsidRDefault="003E6DF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3E6DF1" w:rsidRPr="003E6DF1" w:rsidRDefault="003E6DF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3E6DF1" w:rsidRPr="003E6DF1" w:rsidRDefault="003E6DF1" w:rsidP="0051232C">
            <w:pPr>
              <w:rPr>
                <w:rFonts w:ascii="Arial" w:hAnsi="Arial"/>
                <w:sz w:val="20"/>
              </w:rPr>
            </w:pPr>
            <w:r w:rsidRPr="003E6DF1">
              <w:rPr>
                <w:rFonts w:ascii="Arial" w:hAnsi="Arial"/>
                <w:sz w:val="20"/>
              </w:rPr>
              <w:t xml:space="preserve">Berufsbilder aus der Schweiz (60) </w:t>
            </w:r>
          </w:p>
          <w:p w:rsidR="003E6DF1" w:rsidRPr="003E6DF1" w:rsidRDefault="003E6DF1" w:rsidP="0051232C">
            <w:pPr>
              <w:rPr>
                <w:rFonts w:ascii="Arial" w:hAnsi="Arial"/>
                <w:sz w:val="20"/>
              </w:rPr>
            </w:pPr>
          </w:p>
          <w:p w:rsidR="003E6DF1" w:rsidRPr="003E6DF1" w:rsidRDefault="003E6DF1" w:rsidP="0051232C">
            <w:pPr>
              <w:rPr>
                <w:rFonts w:ascii="Arial" w:hAnsi="Arial"/>
                <w:sz w:val="20"/>
              </w:rPr>
            </w:pPr>
          </w:p>
          <w:p w:rsidR="003E6DF1" w:rsidRPr="003E6DF1" w:rsidRDefault="003E6DF1" w:rsidP="0051232C">
            <w:pPr>
              <w:rPr>
                <w:rFonts w:ascii="Arial" w:hAnsi="Arial"/>
                <w:highlight w:val="lightGray"/>
              </w:rPr>
            </w:pPr>
            <w:r w:rsidRPr="003E6DF1">
              <w:rPr>
                <w:rFonts w:ascii="Arial" w:hAnsi="Arial"/>
                <w:sz w:val="20"/>
              </w:rPr>
              <w:t>14:45 Minuten</w:t>
            </w:r>
          </w:p>
        </w:tc>
      </w:tr>
      <w:tr w:rsidR="003E6DF1" w:rsidRPr="003E6DF1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3E6DF1" w:rsidRPr="003E6DF1" w:rsidRDefault="003E6DF1" w:rsidP="0051232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3E6DF1" w:rsidRPr="003E6DF1" w:rsidRDefault="003E6DF1" w:rsidP="0051232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3E6DF1">
              <w:rPr>
                <w:rFonts w:ascii="Arial" w:hAnsi="Arial"/>
                <w:sz w:val="10"/>
              </w:rPr>
              <w:pict>
                <v:shape id="_x0000_i1027" type="#_x0000_t75" style="width:131.25pt;height:94.5pt">
                  <v:imagedata r:id="rId8" o:title="3528_img_bn_f2_herbstbouquet"/>
                </v:shape>
              </w:pict>
            </w: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3E6DF1" w:rsidRPr="003E6DF1" w:rsidRDefault="003E6DF1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E6DF1">
              <w:rPr>
                <w:rFonts w:ascii="Arial" w:hAnsi="Arial"/>
                <w:sz w:val="20"/>
                <w:szCs w:val="22"/>
              </w:rPr>
              <w:t xml:space="preserve">1. Welches sind die wichtigsten Tätigkeiten von </w:t>
            </w:r>
            <w:proofErr w:type="spellStart"/>
            <w:r w:rsidRPr="003E6DF1">
              <w:rPr>
                <w:rFonts w:ascii="Arial" w:hAnsi="Arial"/>
                <w:sz w:val="20"/>
                <w:szCs w:val="22"/>
              </w:rPr>
              <w:t>FloristInnen</w:t>
            </w:r>
            <w:proofErr w:type="spellEnd"/>
            <w:r w:rsidRPr="003E6DF1">
              <w:rPr>
                <w:rFonts w:ascii="Arial" w:hAnsi="Arial"/>
                <w:sz w:val="20"/>
                <w:szCs w:val="22"/>
              </w:rPr>
              <w:t>?</w:t>
            </w:r>
          </w:p>
          <w:p w:rsidR="003E6DF1" w:rsidRDefault="003E6DF1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F04475" w:rsidRPr="003E6DF1" w:rsidRDefault="00F04475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3E6DF1" w:rsidRPr="003E6DF1" w:rsidRDefault="003E6DF1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E6DF1">
              <w:rPr>
                <w:rFonts w:ascii="Arial" w:hAnsi="Arial"/>
                <w:sz w:val="20"/>
                <w:szCs w:val="22"/>
              </w:rPr>
              <w:t xml:space="preserve">2. Welches sind wichtige Voraussetzungen und Anforderungen, um </w:t>
            </w:r>
            <w:proofErr w:type="spellStart"/>
            <w:r w:rsidRPr="003E6DF1">
              <w:rPr>
                <w:rFonts w:ascii="Arial" w:hAnsi="Arial"/>
                <w:sz w:val="20"/>
                <w:szCs w:val="22"/>
              </w:rPr>
              <w:t>FloristIn</w:t>
            </w:r>
            <w:proofErr w:type="spellEnd"/>
            <w:r w:rsidRPr="003E6DF1">
              <w:rPr>
                <w:rFonts w:ascii="Arial" w:hAnsi="Arial"/>
                <w:sz w:val="20"/>
                <w:szCs w:val="22"/>
              </w:rPr>
              <w:t xml:space="preserve"> zu werden?</w:t>
            </w:r>
          </w:p>
          <w:p w:rsidR="003E6DF1" w:rsidRDefault="003E6DF1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F04475" w:rsidRPr="003E6DF1" w:rsidRDefault="00F04475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3E6DF1" w:rsidRPr="003E6DF1" w:rsidRDefault="003E6DF1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E6DF1">
              <w:rPr>
                <w:rFonts w:ascii="Arial" w:hAnsi="Arial"/>
                <w:sz w:val="20"/>
                <w:szCs w:val="22"/>
              </w:rPr>
              <w:t>3. Was weisst du über die Ausbildung (Dauer, Lohn und so we</w:t>
            </w:r>
            <w:r w:rsidRPr="003E6DF1">
              <w:rPr>
                <w:rFonts w:ascii="Arial" w:hAnsi="Arial"/>
                <w:sz w:val="20"/>
                <w:szCs w:val="22"/>
              </w:rPr>
              <w:t>i</w:t>
            </w:r>
            <w:r w:rsidRPr="003E6DF1">
              <w:rPr>
                <w:rFonts w:ascii="Arial" w:hAnsi="Arial"/>
                <w:sz w:val="20"/>
                <w:szCs w:val="22"/>
              </w:rPr>
              <w:t>ter)?</w:t>
            </w:r>
          </w:p>
          <w:p w:rsidR="003E6DF1" w:rsidRDefault="003E6DF1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F04475" w:rsidRPr="003E6DF1" w:rsidRDefault="00F04475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3E6DF1" w:rsidRPr="003E6DF1" w:rsidRDefault="003E6DF1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E6DF1">
              <w:rPr>
                <w:rFonts w:ascii="Arial" w:hAnsi="Arial"/>
                <w:sz w:val="20"/>
                <w:szCs w:val="22"/>
              </w:rPr>
              <w:t xml:space="preserve">4. Welche Botanik-Kenntnisse werden von angehenden </w:t>
            </w:r>
            <w:proofErr w:type="spellStart"/>
            <w:r w:rsidRPr="003E6DF1">
              <w:rPr>
                <w:rFonts w:ascii="Arial" w:hAnsi="Arial"/>
                <w:sz w:val="20"/>
                <w:szCs w:val="22"/>
              </w:rPr>
              <w:t>Flori</w:t>
            </w:r>
            <w:r w:rsidRPr="003E6DF1">
              <w:rPr>
                <w:rFonts w:ascii="Arial" w:hAnsi="Arial"/>
                <w:sz w:val="20"/>
                <w:szCs w:val="22"/>
              </w:rPr>
              <w:t>s</w:t>
            </w:r>
            <w:r w:rsidRPr="003E6DF1">
              <w:rPr>
                <w:rFonts w:ascii="Arial" w:hAnsi="Arial"/>
                <w:sz w:val="20"/>
                <w:szCs w:val="22"/>
              </w:rPr>
              <w:t>tInnen</w:t>
            </w:r>
            <w:proofErr w:type="spellEnd"/>
            <w:r w:rsidRPr="003E6DF1">
              <w:rPr>
                <w:rFonts w:ascii="Arial" w:hAnsi="Arial"/>
                <w:sz w:val="20"/>
                <w:szCs w:val="22"/>
              </w:rPr>
              <w:t xml:space="preserve"> erwartet?</w:t>
            </w:r>
          </w:p>
          <w:p w:rsidR="003E6DF1" w:rsidRDefault="003E6DF1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F04475" w:rsidRPr="003E6DF1" w:rsidRDefault="00F04475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3E6DF1" w:rsidRPr="003E6DF1" w:rsidRDefault="003E6DF1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E6DF1">
              <w:rPr>
                <w:rFonts w:ascii="Arial" w:hAnsi="Arial"/>
                <w:sz w:val="20"/>
                <w:szCs w:val="22"/>
              </w:rPr>
              <w:t>5. Wie sieht das Lehrstellenangebot aus?</w:t>
            </w:r>
          </w:p>
          <w:p w:rsidR="003E6DF1" w:rsidRDefault="003E6DF1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F04475" w:rsidRPr="003E6DF1" w:rsidRDefault="00F04475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3E6DF1" w:rsidRPr="003E6DF1" w:rsidRDefault="003E6DF1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E6DF1">
              <w:rPr>
                <w:rFonts w:ascii="Arial" w:hAnsi="Arial"/>
                <w:sz w:val="20"/>
                <w:szCs w:val="22"/>
              </w:rPr>
              <w:t>6. Welche Aufstiegsmöglichkeiten bietet der Beruf?</w:t>
            </w:r>
          </w:p>
          <w:p w:rsidR="003E6DF1" w:rsidRDefault="003E6DF1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F04475" w:rsidRPr="003E6DF1" w:rsidRDefault="00F04475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3E6DF1" w:rsidRPr="003E6DF1" w:rsidRDefault="003E6DF1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E6DF1">
              <w:rPr>
                <w:rFonts w:ascii="Arial" w:hAnsi="Arial"/>
                <w:sz w:val="20"/>
                <w:szCs w:val="22"/>
              </w:rPr>
              <w:t>7. Nenne Sonnen- und Schattenseiten des Berufs?</w:t>
            </w:r>
          </w:p>
          <w:p w:rsidR="003E6DF1" w:rsidRDefault="003E6DF1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F04475" w:rsidRPr="003E6DF1" w:rsidRDefault="00F04475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3E6DF1" w:rsidRPr="003E6DF1" w:rsidRDefault="003E6DF1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E6DF1">
              <w:rPr>
                <w:rFonts w:ascii="Arial" w:hAnsi="Arial"/>
                <w:sz w:val="20"/>
                <w:szCs w:val="22"/>
              </w:rPr>
              <w:t>8. Was gefällt dir am Beruf?</w:t>
            </w:r>
          </w:p>
          <w:p w:rsidR="003E6DF1" w:rsidRDefault="003E6DF1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F04475" w:rsidRPr="003E6DF1" w:rsidRDefault="00F04475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3E6DF1" w:rsidRPr="003E6DF1" w:rsidRDefault="003E6DF1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E6DF1">
              <w:rPr>
                <w:rFonts w:ascii="Arial" w:hAnsi="Arial"/>
                <w:sz w:val="20"/>
                <w:szCs w:val="22"/>
              </w:rPr>
              <w:t>9. Was würde dir Probleme/Schwierigkeiten bereiten?</w:t>
            </w:r>
          </w:p>
          <w:p w:rsidR="003E6DF1" w:rsidRDefault="003E6DF1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F04475" w:rsidRPr="003E6DF1" w:rsidRDefault="00F04475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3E6DF1" w:rsidRPr="003E6DF1" w:rsidRDefault="003E6DF1" w:rsidP="0051232C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3E6DF1">
              <w:rPr>
                <w:rFonts w:ascii="Arial" w:hAnsi="Arial"/>
                <w:sz w:val="20"/>
                <w:szCs w:val="22"/>
              </w:rPr>
              <w:t xml:space="preserve">10. Glaubst du, dass du als </w:t>
            </w:r>
            <w:proofErr w:type="spellStart"/>
            <w:r w:rsidRPr="003E6DF1">
              <w:rPr>
                <w:rFonts w:ascii="Arial" w:hAnsi="Arial"/>
                <w:sz w:val="20"/>
                <w:szCs w:val="22"/>
              </w:rPr>
              <w:t>FloristIn</w:t>
            </w:r>
            <w:proofErr w:type="spellEnd"/>
            <w:r w:rsidRPr="003E6DF1">
              <w:rPr>
                <w:rFonts w:ascii="Arial" w:hAnsi="Arial"/>
                <w:sz w:val="20"/>
                <w:szCs w:val="22"/>
              </w:rPr>
              <w:t xml:space="preserve"> geeignet bist? Begründe de</w:t>
            </w:r>
            <w:r w:rsidRPr="003E6DF1">
              <w:rPr>
                <w:rFonts w:ascii="Arial" w:hAnsi="Arial"/>
                <w:sz w:val="20"/>
                <w:szCs w:val="22"/>
              </w:rPr>
              <w:t>i</w:t>
            </w:r>
            <w:r w:rsidRPr="003E6DF1">
              <w:rPr>
                <w:rFonts w:ascii="Arial" w:hAnsi="Arial"/>
                <w:sz w:val="20"/>
                <w:szCs w:val="22"/>
              </w:rPr>
              <w:t>ne Antwort.</w:t>
            </w:r>
          </w:p>
          <w:p w:rsidR="003E6DF1" w:rsidRPr="003E6DF1" w:rsidRDefault="003E6DF1" w:rsidP="005123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3E6DF1" w:rsidRPr="003E6DF1" w:rsidRDefault="003E6DF1" w:rsidP="0051232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3E6DF1" w:rsidRPr="003E6DF1" w:rsidRDefault="003E6DF1" w:rsidP="0051232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3E6DF1">
              <w:rPr>
                <w:rFonts w:ascii="Arial" w:hAnsi="Arial"/>
                <w:sz w:val="10"/>
              </w:rPr>
              <w:pict>
                <v:shape id="_x0000_i1028" type="#_x0000_t75" style="width:131.25pt;height:94.5pt">
                  <v:imagedata r:id="rId9" o:title="3528_img_bn_f3_karate"/>
                </v:shape>
              </w:pict>
            </w: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3E6DF1" w:rsidRPr="003E6DF1" w:rsidRDefault="003E6DF1" w:rsidP="0051232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3E6DF1" w:rsidRPr="003E6DF1" w:rsidRDefault="003E6DF1" w:rsidP="0051232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3E6DF1">
              <w:rPr>
                <w:rFonts w:ascii="Arial" w:hAnsi="Arial"/>
                <w:sz w:val="10"/>
              </w:rPr>
              <w:pict>
                <v:shape id="_x0000_i1029" type="#_x0000_t75" style="width:131.25pt;height:94.5pt">
                  <v:imagedata r:id="rId10" o:title="3528_img_bn_f4_blume_nah"/>
                </v:shape>
              </w:pict>
            </w: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3E6DF1" w:rsidRPr="003E6DF1" w:rsidRDefault="003E6DF1" w:rsidP="0051232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3E6DF1" w:rsidRPr="003E6DF1" w:rsidRDefault="003E6DF1" w:rsidP="0051232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3E6DF1">
              <w:rPr>
                <w:rFonts w:ascii="Arial" w:hAnsi="Arial"/>
                <w:sz w:val="10"/>
              </w:rPr>
              <w:pict>
                <v:shape id="_x0000_i1030" type="#_x0000_t75" style="width:131.25pt;height:94.5pt">
                  <v:imagedata r:id="rId11" o:title="3528_img_bn_f5_berufsschule"/>
                </v:shape>
              </w:pict>
            </w: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3E6DF1" w:rsidRPr="003E6DF1" w:rsidRDefault="003E6DF1" w:rsidP="0051232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3E6DF1" w:rsidRPr="003E6DF1" w:rsidRDefault="003E6DF1" w:rsidP="0051232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3E6DF1">
              <w:rPr>
                <w:rFonts w:ascii="Arial" w:hAnsi="Arial"/>
                <w:sz w:val="10"/>
              </w:rPr>
              <w:pict>
                <v:shape id="_x0000_i1031" type="#_x0000_t75" style="width:131.25pt;height:94.5pt">
                  <v:imagedata r:id="rId12" o:title="3528_img_bn_f6_verkauf"/>
                </v:shape>
              </w:pict>
            </w: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E6DF1" w:rsidRPr="003E6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3E6DF1" w:rsidRPr="003E6DF1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3E6DF1" w:rsidRPr="003E6DF1" w:rsidRDefault="003E6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3E6DF1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3E6DF1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3C9" w:rsidRDefault="004103C9">
      <w:r>
        <w:separator/>
      </w:r>
    </w:p>
  </w:endnote>
  <w:endnote w:type="continuationSeparator" w:id="0">
    <w:p w:rsidR="004103C9" w:rsidRDefault="00410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464CB4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464CB4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0447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04475" w:rsidRPr="00F04475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3C9" w:rsidRDefault="004103C9">
      <w:r>
        <w:separator/>
      </w:r>
    </w:p>
  </w:footnote>
  <w:footnote w:type="continuationSeparator" w:id="0">
    <w:p w:rsidR="004103C9" w:rsidRDefault="004103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3B11B4"/>
    <w:rsid w:val="003E6DF1"/>
    <w:rsid w:val="003F0A02"/>
    <w:rsid w:val="004103C9"/>
    <w:rsid w:val="00464CB4"/>
    <w:rsid w:val="00472297"/>
    <w:rsid w:val="0051232C"/>
    <w:rsid w:val="00526352"/>
    <w:rsid w:val="005C53A2"/>
    <w:rsid w:val="00810069"/>
    <w:rsid w:val="00B060D7"/>
    <w:rsid w:val="00B14706"/>
    <w:rsid w:val="00B30553"/>
    <w:rsid w:val="00BF1EC6"/>
    <w:rsid w:val="00C0224D"/>
    <w:rsid w:val="00DA4C6D"/>
    <w:rsid w:val="00DF5F70"/>
    <w:rsid w:val="00F0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5DCED364.dotm</Template>
  <TotalTime>0</TotalTime>
  <Pages>1</Pages>
  <Words>126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2012-05-29T13:05:00Z</dcterms:created>
  <dcterms:modified xsi:type="dcterms:W3CDTF">2012-05-29T13:05:00Z</dcterms:modified>
  <cp:category>Zuma Vorlage phe</cp:category>
</cp:coreProperties>
</file>