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0767A4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0767A4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35pt;height:55.1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9E7BE8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9E7BE8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0767A4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0767A4" w:rsidRDefault="000767A4" w:rsidP="009603A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0767A4">
              <w:rPr>
                <w:rFonts w:ascii="Arial" w:hAnsi="Arial"/>
                <w:noProof/>
                <w:sz w:val="10"/>
                <w:lang w:eastAsia="de-CH"/>
              </w:rPr>
              <w:pict>
                <v:shape id="_x0000_i1026" type="#_x0000_t75" alt="3552_img_bn_f1_milena_steiner" style="width:130.9pt;height:94.9pt;visibility:visible">
                  <v:imagedata r:id="rId7" o:title="3552_img_bn_f1_milena_steiner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0767A4" w:rsidRDefault="000767A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0767A4" w:rsidRPr="00AC25C1" w:rsidRDefault="000767A4" w:rsidP="009603AE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0767A4" w:rsidRPr="00AC25C1" w:rsidRDefault="000767A4" w:rsidP="009603AE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767A4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0767A4" w:rsidRDefault="000767A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767A4" w:rsidRDefault="000767A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0767A4" w:rsidRDefault="000767A4" w:rsidP="009603AE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6"/>
                <w:szCs w:val="26"/>
              </w:rPr>
            </w:pPr>
            <w:r w:rsidRPr="00AC25C1">
              <w:rPr>
                <w:rFonts w:ascii="Arial" w:hAnsi="Arial"/>
                <w:b/>
                <w:sz w:val="26"/>
                <w:szCs w:val="26"/>
              </w:rPr>
              <w:t>Das will ich werden:</w:t>
            </w:r>
          </w:p>
          <w:p w:rsidR="000767A4" w:rsidRPr="00AC25C1" w:rsidRDefault="000767A4" w:rsidP="009603AE">
            <w:pPr>
              <w:pStyle w:val="Kopfzeile"/>
              <w:tabs>
                <w:tab w:val="left" w:pos="708"/>
              </w:tabs>
              <w:rPr>
                <w:sz w:val="26"/>
                <w:highlight w:val="lightGray"/>
              </w:rPr>
            </w:pPr>
            <w:r w:rsidRPr="00AC25C1">
              <w:rPr>
                <w:rFonts w:ascii="Arial" w:hAnsi="Arial"/>
                <w:b/>
                <w:sz w:val="26"/>
                <w:szCs w:val="26"/>
              </w:rPr>
              <w:t xml:space="preserve">Fachfrau Betreuung </w:t>
            </w:r>
            <w:r>
              <w:rPr>
                <w:rFonts w:ascii="Arial" w:hAnsi="Arial"/>
                <w:b/>
                <w:sz w:val="26"/>
                <w:szCs w:val="26"/>
              </w:rPr>
              <w:t>(</w:t>
            </w:r>
            <w:r w:rsidRPr="00AC25C1">
              <w:rPr>
                <w:rFonts w:ascii="Arial" w:hAnsi="Arial"/>
                <w:b/>
                <w:sz w:val="26"/>
                <w:szCs w:val="26"/>
              </w:rPr>
              <w:t>Kinder</w:t>
            </w:r>
            <w:r>
              <w:rPr>
                <w:rFonts w:ascii="Arial" w:hAnsi="Arial"/>
                <w:b/>
                <w:sz w:val="26"/>
                <w:szCs w:val="26"/>
              </w:rPr>
              <w:t>)</w:t>
            </w:r>
          </w:p>
        </w:tc>
      </w:tr>
      <w:tr w:rsidR="000767A4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0767A4" w:rsidRDefault="000767A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767A4" w:rsidRDefault="000767A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0767A4" w:rsidRPr="00AC25C1" w:rsidRDefault="000767A4" w:rsidP="009603AE">
            <w:pPr>
              <w:rPr>
                <w:rFonts w:ascii="Arial" w:hAnsi="Arial"/>
                <w:sz w:val="20"/>
              </w:rPr>
            </w:pPr>
            <w:r w:rsidRPr="00AC25C1">
              <w:rPr>
                <w:rFonts w:ascii="Arial" w:hAnsi="Arial"/>
                <w:sz w:val="20"/>
              </w:rPr>
              <w:t>Berufsbilder aus der Schweiz (</w:t>
            </w:r>
            <w:r>
              <w:rPr>
                <w:rFonts w:ascii="Arial" w:hAnsi="Arial"/>
                <w:sz w:val="20"/>
              </w:rPr>
              <w:t>65</w:t>
            </w:r>
            <w:r w:rsidRPr="00AC25C1">
              <w:rPr>
                <w:rFonts w:ascii="Arial" w:hAnsi="Arial"/>
                <w:sz w:val="20"/>
              </w:rPr>
              <w:t>)</w:t>
            </w:r>
          </w:p>
          <w:p w:rsidR="000767A4" w:rsidRPr="00AC25C1" w:rsidRDefault="000767A4" w:rsidP="009603AE">
            <w:pPr>
              <w:rPr>
                <w:rFonts w:ascii="Arial" w:hAnsi="Arial"/>
                <w:sz w:val="20"/>
              </w:rPr>
            </w:pPr>
          </w:p>
          <w:p w:rsidR="000767A4" w:rsidRPr="00AC25C1" w:rsidRDefault="000767A4" w:rsidP="009603AE">
            <w:pPr>
              <w:rPr>
                <w:rFonts w:ascii="Arial" w:hAnsi="Arial"/>
                <w:sz w:val="20"/>
              </w:rPr>
            </w:pPr>
          </w:p>
          <w:p w:rsidR="000767A4" w:rsidRPr="00AC25C1" w:rsidRDefault="000767A4" w:rsidP="009603AE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15:00</w:t>
            </w:r>
            <w:r w:rsidRPr="00AC25C1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B14706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A45A4E" w:rsidP="009603A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7" type="#_x0000_t75" style="width:130.9pt;height:94.9pt">
                  <v:imagedata r:id="rId8" o:title="3552_img_bn_f2_spielplatz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45A4E" w:rsidTr="009603A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45A4E" w:rsidRDefault="00A45A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45A4E" w:rsidRDefault="00A45A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A45A4E" w:rsidRPr="00455FCD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455FCD">
              <w:rPr>
                <w:rFonts w:ascii="Arial" w:hAnsi="Arial"/>
                <w:sz w:val="20"/>
              </w:rPr>
              <w:t>1. Wie heisst die Kinderkrippe, in der Milena Steiner ihre Ausbildung macht?</w:t>
            </w:r>
          </w:p>
          <w:p w:rsidR="00A45A4E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E7BE8" w:rsidRPr="00455FCD" w:rsidRDefault="009E7BE8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45A4E" w:rsidRPr="00455FCD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455FCD">
              <w:rPr>
                <w:rFonts w:ascii="Arial" w:hAnsi="Arial"/>
                <w:sz w:val="20"/>
              </w:rPr>
              <w:t>2. Für wie viele Stunden bleibt die vierjährige Laura zweimal pro Woche in der Kinderkrippe?</w:t>
            </w:r>
          </w:p>
          <w:p w:rsidR="00A45A4E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E7BE8" w:rsidRPr="00455FCD" w:rsidRDefault="009E7BE8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45A4E" w:rsidRPr="00455FCD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455FCD">
              <w:rPr>
                <w:rFonts w:ascii="Arial" w:hAnsi="Arial"/>
                <w:sz w:val="20"/>
              </w:rPr>
              <w:t>3. Wer hat manchmal Mühe damit, dass das Kind den ganzen Tag in der Krippe bleiben muss?</w:t>
            </w:r>
          </w:p>
          <w:p w:rsidR="00A45A4E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E7BE8" w:rsidRPr="00455FCD" w:rsidRDefault="009E7BE8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45A4E" w:rsidRPr="00455FCD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455FCD">
              <w:rPr>
                <w:rFonts w:ascii="Arial" w:hAnsi="Arial"/>
                <w:sz w:val="20"/>
              </w:rPr>
              <w:t>4. Milena ist bereits zwanzig Jahre alt. Was machte sie nach A</w:t>
            </w:r>
            <w:r w:rsidRPr="00455FCD">
              <w:rPr>
                <w:rFonts w:ascii="Arial" w:hAnsi="Arial"/>
                <w:sz w:val="20"/>
              </w:rPr>
              <w:t>b</w:t>
            </w:r>
            <w:r w:rsidRPr="00455FCD">
              <w:rPr>
                <w:rFonts w:ascii="Arial" w:hAnsi="Arial"/>
                <w:sz w:val="20"/>
              </w:rPr>
              <w:t>schluss der Oberstufe?</w:t>
            </w:r>
          </w:p>
          <w:p w:rsidR="00A45A4E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E7BE8" w:rsidRPr="00455FCD" w:rsidRDefault="009E7BE8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45A4E" w:rsidRPr="00455FCD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455FCD">
              <w:rPr>
                <w:rFonts w:ascii="Arial" w:hAnsi="Arial"/>
                <w:sz w:val="20"/>
              </w:rPr>
              <w:t>5. Zähle einige Unterrichtsfächer aus der Berufsschule auf!</w:t>
            </w:r>
          </w:p>
          <w:p w:rsidR="00A45A4E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E7BE8" w:rsidRPr="00455FCD" w:rsidRDefault="009E7BE8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45A4E" w:rsidRPr="00455FCD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455FCD">
              <w:rPr>
                <w:rFonts w:ascii="Arial" w:hAnsi="Arial"/>
                <w:sz w:val="20"/>
              </w:rPr>
              <w:t xml:space="preserve">6. Welche Tätigkeiten einer </w:t>
            </w:r>
            <w:proofErr w:type="spellStart"/>
            <w:r w:rsidRPr="00455FCD">
              <w:rPr>
                <w:rFonts w:ascii="Arial" w:hAnsi="Arial"/>
                <w:sz w:val="20"/>
              </w:rPr>
              <w:t>Fabe</w:t>
            </w:r>
            <w:proofErr w:type="spellEnd"/>
            <w:r w:rsidRPr="00455FCD">
              <w:rPr>
                <w:rFonts w:ascii="Arial" w:hAnsi="Arial"/>
                <w:sz w:val="20"/>
              </w:rPr>
              <w:t xml:space="preserve"> werden im Film gezeigt oder e</w:t>
            </w:r>
            <w:r w:rsidRPr="00455FCD">
              <w:rPr>
                <w:rFonts w:ascii="Arial" w:hAnsi="Arial"/>
                <w:sz w:val="20"/>
              </w:rPr>
              <w:t>r</w:t>
            </w:r>
            <w:r w:rsidRPr="00455FCD">
              <w:rPr>
                <w:rFonts w:ascii="Arial" w:hAnsi="Arial"/>
                <w:sz w:val="20"/>
              </w:rPr>
              <w:t>wähnt? Zähle einige davon auf!</w:t>
            </w:r>
          </w:p>
          <w:p w:rsidR="00A45A4E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E7BE8" w:rsidRPr="00455FCD" w:rsidRDefault="009E7BE8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45A4E" w:rsidRPr="00455FCD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455FCD">
              <w:rPr>
                <w:rFonts w:ascii="Arial" w:hAnsi="Arial"/>
                <w:sz w:val="20"/>
              </w:rPr>
              <w:t xml:space="preserve">7. Welche Belastungen muss eine </w:t>
            </w:r>
            <w:proofErr w:type="spellStart"/>
            <w:r w:rsidRPr="00455FCD">
              <w:rPr>
                <w:rFonts w:ascii="Arial" w:hAnsi="Arial"/>
                <w:sz w:val="20"/>
              </w:rPr>
              <w:t>Fabe</w:t>
            </w:r>
            <w:proofErr w:type="spellEnd"/>
            <w:r w:rsidRPr="00455FCD">
              <w:rPr>
                <w:rFonts w:ascii="Arial" w:hAnsi="Arial"/>
                <w:sz w:val="20"/>
              </w:rPr>
              <w:t xml:space="preserve"> in ihrem Beruf aushalten können? </w:t>
            </w:r>
          </w:p>
          <w:p w:rsidR="00A45A4E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E7BE8" w:rsidRPr="00455FCD" w:rsidRDefault="009E7BE8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45A4E" w:rsidRPr="00455FCD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455FCD">
              <w:rPr>
                <w:rFonts w:ascii="Arial" w:hAnsi="Arial"/>
                <w:sz w:val="20"/>
              </w:rPr>
              <w:t xml:space="preserve">8. Welche Fähigkeiten muss eine </w:t>
            </w:r>
            <w:proofErr w:type="spellStart"/>
            <w:r w:rsidRPr="00455FCD">
              <w:rPr>
                <w:rFonts w:ascii="Arial" w:hAnsi="Arial"/>
                <w:sz w:val="20"/>
              </w:rPr>
              <w:t>Fabe</w:t>
            </w:r>
            <w:proofErr w:type="spellEnd"/>
            <w:r w:rsidRPr="00455FCD">
              <w:rPr>
                <w:rFonts w:ascii="Arial" w:hAnsi="Arial"/>
                <w:sz w:val="20"/>
              </w:rPr>
              <w:t xml:space="preserve"> mitbringen?</w:t>
            </w:r>
          </w:p>
          <w:p w:rsidR="00A45A4E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E7BE8" w:rsidRPr="00455FCD" w:rsidRDefault="009E7BE8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45A4E" w:rsidRPr="00455FCD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455FCD">
              <w:rPr>
                <w:rFonts w:ascii="Arial" w:hAnsi="Arial"/>
                <w:sz w:val="20"/>
              </w:rPr>
              <w:t>9. Überlege dir die schönen Seiten des Berufs und notiere sie!</w:t>
            </w:r>
          </w:p>
          <w:p w:rsidR="00A45A4E" w:rsidRDefault="00A45A4E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E7BE8" w:rsidRPr="00455FCD" w:rsidRDefault="009E7BE8" w:rsidP="009603A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45A4E" w:rsidRDefault="00A45A4E" w:rsidP="009603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455FCD">
              <w:rPr>
                <w:rFonts w:ascii="Arial" w:hAnsi="Arial"/>
                <w:sz w:val="20"/>
              </w:rPr>
              <w:t>10. Würde dir die</w:t>
            </w:r>
            <w:bookmarkStart w:id="0" w:name="_GoBack"/>
            <w:bookmarkEnd w:id="0"/>
            <w:r w:rsidRPr="00455FCD">
              <w:rPr>
                <w:rFonts w:ascii="Arial" w:hAnsi="Arial"/>
                <w:sz w:val="20"/>
              </w:rPr>
              <w:t>ser Beruf gefallen? Warum? Warum nicht?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</w:p>
        </w:tc>
      </w:tr>
      <w:tr w:rsidR="00810069" w:rsidTr="009603A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A45A4E" w:rsidP="009603A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8" type="#_x0000_t75" style="width:130.9pt;height:94.9pt">
                  <v:imagedata r:id="rId9" o:title="3552_img_bn_f3_berufsschule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A45A4E" w:rsidP="000767A4">
            <w:pPr>
              <w:tabs>
                <w:tab w:val="right" w:pos="9072"/>
              </w:tabs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9" type="#_x0000_t75" style="width:130.9pt;height:94.9pt">
                  <v:imagedata r:id="rId10" o:title="3552_img_bn_f4_hiphop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A45A4E" w:rsidP="000767A4">
            <w:pPr>
              <w:tabs>
                <w:tab w:val="right" w:pos="9072"/>
              </w:tabs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30" type="#_x0000_t75" style="width:130.9pt;height:94.9pt">
                  <v:imagedata r:id="rId11" o:title="3552_img_bn_f5_computerarbeit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A45A4E" w:rsidP="000767A4">
            <w:pPr>
              <w:tabs>
                <w:tab w:val="right" w:pos="9072"/>
              </w:tabs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31" type="#_x0000_t75" style="width:130.9pt;height:94.9pt">
                  <v:imagedata r:id="rId12" o:title="3552_img_bn_f6_essen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012" w:rsidRDefault="00226012">
      <w:r>
        <w:separator/>
      </w:r>
    </w:p>
  </w:endnote>
  <w:endnote w:type="continuationSeparator" w:id="0">
    <w:p w:rsidR="00226012" w:rsidRDefault="00226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783"/>
      <w:gridCol w:w="1650"/>
      <w:gridCol w:w="1825"/>
    </w:tblGrid>
    <w:tr w:rsidR="00810069" w:rsidRPr="003B11B4" w:rsidTr="00132478">
      <w:tc>
        <w:tcPr>
          <w:tcW w:w="2777" w:type="dxa"/>
        </w:tcPr>
        <w:p w:rsidR="00810069" w:rsidRPr="003B11B4" w:rsidRDefault="00810069" w:rsidP="009603AE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9603A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783" w:type="dxa"/>
          <w:shd w:val="clear" w:color="auto" w:fill="C7C0B9"/>
          <w:vAlign w:val="center"/>
        </w:tcPr>
        <w:p w:rsidR="00810069" w:rsidRPr="003B11B4" w:rsidRDefault="00132478" w:rsidP="009603A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650" w:type="dxa"/>
          <w:shd w:val="clear" w:color="auto" w:fill="C7C0B9"/>
          <w:vAlign w:val="center"/>
        </w:tcPr>
        <w:p w:rsidR="00810069" w:rsidRPr="003B11B4" w:rsidRDefault="00810069" w:rsidP="009603AE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C30A10" w:rsidP="009603AE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E7BE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E7BE8" w:rsidRPr="009E7BE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012" w:rsidRDefault="00226012">
      <w:r>
        <w:separator/>
      </w:r>
    </w:p>
  </w:footnote>
  <w:footnote w:type="continuationSeparator" w:id="0">
    <w:p w:rsidR="00226012" w:rsidRDefault="00226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0767A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0767A4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75pt;height:52.3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C30A1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767A4"/>
    <w:rsid w:val="00132478"/>
    <w:rsid w:val="00226012"/>
    <w:rsid w:val="003B11B4"/>
    <w:rsid w:val="003F0A02"/>
    <w:rsid w:val="00472297"/>
    <w:rsid w:val="005C53A2"/>
    <w:rsid w:val="00810069"/>
    <w:rsid w:val="009603AE"/>
    <w:rsid w:val="009E7BE8"/>
    <w:rsid w:val="00A45A4E"/>
    <w:rsid w:val="00B060D7"/>
    <w:rsid w:val="00B14706"/>
    <w:rsid w:val="00B30553"/>
    <w:rsid w:val="00BF1EC6"/>
    <w:rsid w:val="00C0224D"/>
    <w:rsid w:val="00C30A10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67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67A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11612A24.dotm</Template>
  <TotalTime>0</TotalTime>
  <Pages>1</Pages>
  <Words>149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2010-07-26T14:39:00Z</cp:lastPrinted>
  <dcterms:created xsi:type="dcterms:W3CDTF">2012-06-15T13:08:00Z</dcterms:created>
  <dcterms:modified xsi:type="dcterms:W3CDTF">2012-06-15T13:08:00Z</dcterms:modified>
  <cp:category>Zuma Vorlage phe</cp:category>
</cp:coreProperties>
</file>