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DB50EB" w:rsidRDefault="003B11B4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B50EB"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3645" cy="700405"/>
                  <wp:effectExtent l="19050" t="0" r="190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700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gridSpan w:val="3"/>
            <w:vMerge w:val="restart"/>
          </w:tcPr>
          <w:p w:rsidR="00472297" w:rsidRPr="00DB50EB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DB50EB" w:rsidRDefault="00876B2F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DB50EB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DB50EB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DB50EB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DB50EB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Pr="00DB50EB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DB50EB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DB50EB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DB50EB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Pr="00DB50EB" w:rsidRDefault="0018303A" w:rsidP="000C0F5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5230"/>
                  <wp:effectExtent l="19050" t="0" r="9525" b="0"/>
                  <wp:docPr id="6" name="Grafik 5" descr="verdienen_kle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rdienen_klein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20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Pr="00DB50EB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49019C" w:rsidRPr="00DB50EB" w:rsidRDefault="0049019C" w:rsidP="002E5E4F">
            <w:pPr>
              <w:ind w:left="708" w:hanging="708"/>
              <w:jc w:val="both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DB50EB" w:rsidRDefault="0049019C" w:rsidP="001E031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Pr="00DB50EB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Pr="00DB50EB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49019C" w:rsidRPr="00DB50EB" w:rsidRDefault="0049019C" w:rsidP="001E031B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DB50EB" w:rsidRDefault="00EF4667" w:rsidP="00EF4667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Wirtschaft und Gesellschaft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Pr="00DB50EB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Pr="00DB50EB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49019C" w:rsidRPr="00DB50EB" w:rsidRDefault="00EF4667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Verdienen</w:t>
            </w:r>
            <w:r w:rsidR="00DB50EB">
              <w:rPr>
                <w:rFonts w:ascii="Arial" w:hAnsi="Arial"/>
                <w:sz w:val="20"/>
              </w:rPr>
              <w:t xml:space="preserve"> (1)</w:t>
            </w:r>
          </w:p>
          <w:p w:rsidR="0049019C" w:rsidRPr="00DB50EB" w:rsidRDefault="0049019C" w:rsidP="001E031B">
            <w:pPr>
              <w:rPr>
                <w:rFonts w:ascii="Arial" w:hAnsi="Arial"/>
                <w:sz w:val="20"/>
              </w:rPr>
            </w:pPr>
          </w:p>
          <w:p w:rsidR="0049019C" w:rsidRPr="00DB50EB" w:rsidRDefault="007746A9" w:rsidP="001E031B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14:45 Minuten</w:t>
            </w:r>
          </w:p>
          <w:p w:rsidR="0049019C" w:rsidRPr="00DB50EB" w:rsidRDefault="007746A9" w:rsidP="001E031B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Zweikanal-Ton</w:t>
            </w:r>
          </w:p>
        </w:tc>
      </w:tr>
      <w:tr w:rsidR="00074F87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Pr="00DB50EB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Pr="00DB50EB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Pr="00DB50EB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DB50EB">
        <w:trPr>
          <w:gridAfter w:val="1"/>
          <w:wAfter w:w="30" w:type="dxa"/>
          <w:cantSplit/>
          <w:trHeight w:val="80"/>
        </w:trPr>
        <w:tc>
          <w:tcPr>
            <w:tcW w:w="2765" w:type="dxa"/>
            <w:vMerge w:val="restart"/>
            <w:vAlign w:val="center"/>
          </w:tcPr>
          <w:p w:rsidR="00074F87" w:rsidRPr="00DB50EB" w:rsidRDefault="004242B4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3" name="Bild 1" descr="3427_img_b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427_img_b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Pr="00DB50EB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074F87" w:rsidRPr="00DB50EB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074F87" w:rsidRPr="00DB50EB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074F87" w:rsidRPr="00DB50EB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Pr="00DB50EB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Pr="00DB50EB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DB50EB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 xml:space="preserve">1. Was ist ein Nettolohn? </w:t>
            </w:r>
            <w:bookmarkStart w:id="0" w:name="_GoBack"/>
            <w:bookmarkEnd w:id="0"/>
          </w:p>
          <w:p w:rsid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876B2F" w:rsidRPr="00DB50EB" w:rsidRDefault="00876B2F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DB50EB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 xml:space="preserve">2. Was bekommt This </w:t>
            </w:r>
            <w:proofErr w:type="spellStart"/>
            <w:r w:rsidRPr="00DB50EB">
              <w:rPr>
                <w:rFonts w:ascii="Arial" w:hAnsi="Arial"/>
                <w:sz w:val="20"/>
              </w:rPr>
              <w:t>Langenegger</w:t>
            </w:r>
            <w:proofErr w:type="spellEnd"/>
            <w:r w:rsidRPr="00DB50EB">
              <w:rPr>
                <w:rFonts w:ascii="Arial" w:hAnsi="Arial"/>
                <w:sz w:val="20"/>
              </w:rPr>
              <w:t xml:space="preserve"> noch zusätzlich zu seinem Lohn?</w:t>
            </w:r>
          </w:p>
          <w:p w:rsid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876B2F" w:rsidRPr="00DB50EB" w:rsidRDefault="00876B2F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DB50EB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>3. Was kostet This seinen Arbeitgeber zusätzlich zum Lohn?</w:t>
            </w:r>
          </w:p>
          <w:p w:rsid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876B2F" w:rsidRPr="00DB50EB" w:rsidRDefault="00876B2F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DB50EB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>4. Mit welchen Tätigkeiten kann man in der Schweiz durchschnittlich am meisten Geld verdienen und womit am wenigsten?</w:t>
            </w:r>
          </w:p>
          <w:p w:rsid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876B2F" w:rsidRPr="00DB50EB" w:rsidRDefault="00876B2F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DB50EB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>5. Wie sieht die Lohnverteilung in der Schweiz in groben Zügen aus?</w:t>
            </w:r>
          </w:p>
          <w:p w:rsid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876B2F" w:rsidRPr="00DB50EB" w:rsidRDefault="00876B2F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DB50EB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>6. Was hältst du selbst von Löhnen in Millionenhöhe?</w:t>
            </w:r>
          </w:p>
          <w:p w:rsid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876B2F" w:rsidRPr="00DB50EB" w:rsidRDefault="00876B2F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DB50EB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 xml:space="preserve">7. Womit rechtfertigt Chef-Ökonom </w:t>
            </w:r>
            <w:proofErr w:type="spellStart"/>
            <w:r w:rsidRPr="00DB50EB">
              <w:rPr>
                <w:rFonts w:ascii="Arial" w:hAnsi="Arial"/>
                <w:sz w:val="20"/>
              </w:rPr>
              <w:t>Aymo</w:t>
            </w:r>
            <w:proofErr w:type="spellEnd"/>
            <w:r w:rsidRPr="00DB50EB">
              <w:rPr>
                <w:rFonts w:ascii="Arial" w:hAnsi="Arial"/>
                <w:sz w:val="20"/>
              </w:rPr>
              <w:t xml:space="preserve"> </w:t>
            </w:r>
            <w:proofErr w:type="spellStart"/>
            <w:r w:rsidRPr="00DB50EB">
              <w:rPr>
                <w:rFonts w:ascii="Arial" w:hAnsi="Arial"/>
                <w:sz w:val="20"/>
              </w:rPr>
              <w:t>Brunetti</w:t>
            </w:r>
            <w:proofErr w:type="spellEnd"/>
            <w:r w:rsidRPr="00DB50EB">
              <w:rPr>
                <w:rFonts w:ascii="Arial" w:hAnsi="Arial"/>
                <w:sz w:val="20"/>
              </w:rPr>
              <w:t xml:space="preserve"> die riesigen Lohnunterschiede?</w:t>
            </w:r>
          </w:p>
          <w:p w:rsid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876B2F" w:rsidRPr="00DB50EB" w:rsidRDefault="00876B2F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DB50EB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 xml:space="preserve">8. Wie gross sind die Unterschiede zwischen Frauen- und Männerlöhnen laut Statistik? </w:t>
            </w:r>
          </w:p>
          <w:p w:rsid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876B2F" w:rsidRPr="00DB50EB" w:rsidRDefault="00876B2F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DB50EB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>9. Welche Tipps geben die Jugendlichen, um mehr Lohn zu verdienen?</w:t>
            </w:r>
          </w:p>
          <w:p w:rsid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876B2F" w:rsidRPr="00DB50EB" w:rsidRDefault="00876B2F" w:rsidP="00DB50EB">
            <w:pPr>
              <w:pStyle w:val="Kopfzeile"/>
              <w:rPr>
                <w:rFonts w:ascii="Arial" w:hAnsi="Arial"/>
                <w:sz w:val="20"/>
              </w:rPr>
            </w:pPr>
          </w:p>
          <w:p w:rsidR="00074F87" w:rsidRPr="00DB50EB" w:rsidRDefault="00DB50EB" w:rsidP="00DB50EB">
            <w:pPr>
              <w:pStyle w:val="Kopfzeile"/>
              <w:rPr>
                <w:rFonts w:ascii="Arial" w:hAnsi="Arial"/>
                <w:sz w:val="20"/>
              </w:rPr>
            </w:pPr>
            <w:r w:rsidRPr="00DB50EB">
              <w:rPr>
                <w:rFonts w:ascii="Arial" w:hAnsi="Arial"/>
                <w:sz w:val="20"/>
              </w:rPr>
              <w:t>10. Wie kommt This zu mehr Lohn?</w:t>
            </w:r>
          </w:p>
        </w:tc>
      </w:tr>
      <w:tr w:rsidR="00074F87" w:rsidTr="00FA7B0A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4242B4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5" name="Bild 4" descr="3427_img_b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427_img_b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4242B4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7" name="Bild 7" descr="3427_img_b_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3427_img_b_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4242B4" w:rsidP="000C0F52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0" name="Bild 10" descr="3427_img_bn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427_img_bn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074F87" w:rsidRDefault="00074F87" w:rsidP="000C0F5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074F87" w:rsidRDefault="004242B4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0150"/>
                  <wp:effectExtent l="19050" t="0" r="9525" b="0"/>
                  <wp:docPr id="13" name="Bild 13" descr="3427_img_b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3427_img_b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0D30" w:rsidRDefault="000A0D30">
      <w:r>
        <w:separator/>
      </w:r>
    </w:p>
  </w:endnote>
  <w:endnote w:type="continuationSeparator" w:id="0">
    <w:p w:rsidR="000A0D30" w:rsidRDefault="000A0D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FF48A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FF48A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EA344B" w:rsidP="00FF48A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F46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F4667" w:rsidRPr="00EF4667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0D30" w:rsidRDefault="000A0D30">
      <w:r>
        <w:separator/>
      </w:r>
    </w:p>
  </w:footnote>
  <w:footnote w:type="continuationSeparator" w:id="0">
    <w:p w:rsidR="000A0D30" w:rsidRDefault="000A0D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3B11B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>
                <wp:extent cx="2511425" cy="664845"/>
                <wp:effectExtent l="19050" t="0" r="3175" b="0"/>
                <wp:docPr id="2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1425" cy="664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EA344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18303A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18303A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48129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5751"/>
    <w:rsid w:val="000147DC"/>
    <w:rsid w:val="00074F87"/>
    <w:rsid w:val="000A0C0B"/>
    <w:rsid w:val="000A0D30"/>
    <w:rsid w:val="000F15B3"/>
    <w:rsid w:val="00140BC3"/>
    <w:rsid w:val="0018303A"/>
    <w:rsid w:val="002E5E4F"/>
    <w:rsid w:val="003B11B4"/>
    <w:rsid w:val="003F0A02"/>
    <w:rsid w:val="00417625"/>
    <w:rsid w:val="004242B4"/>
    <w:rsid w:val="00472297"/>
    <w:rsid w:val="0049019C"/>
    <w:rsid w:val="004C3013"/>
    <w:rsid w:val="004E5B7A"/>
    <w:rsid w:val="0055752A"/>
    <w:rsid w:val="005B63E7"/>
    <w:rsid w:val="005C53A2"/>
    <w:rsid w:val="006A1C8E"/>
    <w:rsid w:val="006D1E1F"/>
    <w:rsid w:val="006F50C7"/>
    <w:rsid w:val="00726547"/>
    <w:rsid w:val="0075751C"/>
    <w:rsid w:val="007746A9"/>
    <w:rsid w:val="00810069"/>
    <w:rsid w:val="00820592"/>
    <w:rsid w:val="008301E4"/>
    <w:rsid w:val="00876B2F"/>
    <w:rsid w:val="009060EE"/>
    <w:rsid w:val="0099315C"/>
    <w:rsid w:val="009C2D3F"/>
    <w:rsid w:val="009D6E2D"/>
    <w:rsid w:val="00B05363"/>
    <w:rsid w:val="00B060D7"/>
    <w:rsid w:val="00B14706"/>
    <w:rsid w:val="00B30553"/>
    <w:rsid w:val="00BF1EC6"/>
    <w:rsid w:val="00C0224D"/>
    <w:rsid w:val="00C90A56"/>
    <w:rsid w:val="00D62048"/>
    <w:rsid w:val="00DB50EB"/>
    <w:rsid w:val="00DF5F70"/>
    <w:rsid w:val="00E07C2C"/>
    <w:rsid w:val="00E35751"/>
    <w:rsid w:val="00EA344B"/>
    <w:rsid w:val="00EF4667"/>
    <w:rsid w:val="00FE69CA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29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Absatz-Standardschriftart"/>
    <w:uiPriority w:val="99"/>
    <w:unhideWhenUsed/>
    <w:rsid w:val="00DB50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03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02%20Lehrer-Info\word-vorlagen%20zusatzmaterial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</Template>
  <TotalTime>0</TotalTime>
  <Pages>1</Pages>
  <Words>111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LeserMa</dc:creator>
  <cp:lastModifiedBy>Trachsler, Stefanie</cp:lastModifiedBy>
  <cp:revision>3</cp:revision>
  <cp:lastPrinted>2010-07-26T14:39:00Z</cp:lastPrinted>
  <dcterms:created xsi:type="dcterms:W3CDTF">2012-06-11T15:04:00Z</dcterms:created>
  <dcterms:modified xsi:type="dcterms:W3CDTF">2012-07-10T11:19:00Z</dcterms:modified>
  <cp:category>Zuma Vorlage phe</cp:category>
</cp:coreProperties>
</file>