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3B11B4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3645" cy="700405"/>
                  <wp:effectExtent l="19050" t="0" r="190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503128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A7629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019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019C" w:rsidRPr="00BA7629" w:rsidRDefault="00D31B3E" w:rsidP="000C0F5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5230"/>
                  <wp:effectExtent l="19050" t="0" r="9525" b="0"/>
                  <wp:docPr id="3" name="Grafik 2" descr="mieten_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eten_klei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49019C" w:rsidRPr="00BA7629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tbl>
            <w:tblPr>
              <w:tblW w:w="9215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298"/>
              <w:gridCol w:w="3917"/>
            </w:tblGrid>
            <w:tr w:rsidR="00BA7629" w:rsidRPr="00A14248" w:rsidTr="00941718">
              <w:trPr>
                <w:cantSplit/>
                <w:trHeight w:val="35"/>
              </w:trPr>
              <w:tc>
                <w:tcPr>
                  <w:tcW w:w="3605" w:type="dxa"/>
                  <w:shd w:val="clear" w:color="auto" w:fill="C7C0B9"/>
                </w:tcPr>
                <w:p w:rsidR="00BA7629" w:rsidRPr="00A14248" w:rsidRDefault="00BA7629" w:rsidP="00312B85">
                  <w:pPr>
                    <w:rPr>
                      <w:rFonts w:ascii="Arial" w:hAnsi="Arial"/>
                      <w:sz w:val="18"/>
                      <w:highlight w:val="lightGray"/>
                    </w:rPr>
                  </w:pPr>
                </w:p>
              </w:tc>
              <w:tc>
                <w:tcPr>
                  <w:tcW w:w="2665" w:type="dxa"/>
                  <w:shd w:val="clear" w:color="auto" w:fill="C7C0B9"/>
                </w:tcPr>
                <w:p w:rsidR="00BA7629" w:rsidRPr="00A14248" w:rsidRDefault="00BA7629" w:rsidP="00941718">
                  <w:pPr>
                    <w:ind w:left="708" w:hanging="708"/>
                    <w:jc w:val="righ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 xml:space="preserve">Mundart, </w:t>
                  </w:r>
                  <w:r w:rsidRPr="00A14248">
                    <w:rPr>
                      <w:rFonts w:ascii="Arial" w:hAnsi="Arial"/>
                      <w:sz w:val="18"/>
                    </w:rPr>
                    <w:t>Deutsch</w:t>
                  </w:r>
                </w:p>
              </w:tc>
            </w:tr>
          </w:tbl>
          <w:p w:rsidR="0049019C" w:rsidRPr="00BA7629" w:rsidRDefault="0049019C" w:rsidP="001E031B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9019C" w:rsidRPr="00BA7629" w:rsidRDefault="0049019C" w:rsidP="001E031B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019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019C" w:rsidRPr="00BA7629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019C" w:rsidRPr="00BA7629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9019C" w:rsidRPr="00BA7629" w:rsidRDefault="0049019C" w:rsidP="001E031B">
            <w:pPr>
              <w:rPr>
                <w:rFonts w:ascii="Arial" w:hAnsi="Arial"/>
                <w:b/>
                <w:bCs/>
                <w:sz w:val="26"/>
              </w:rPr>
            </w:pPr>
          </w:p>
          <w:p w:rsidR="0049019C" w:rsidRPr="00BA7629" w:rsidRDefault="00B050A0" w:rsidP="00B050A0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Wirtschaft und Gesellschaft</w:t>
            </w:r>
          </w:p>
        </w:tc>
      </w:tr>
      <w:tr w:rsidR="0049019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019C" w:rsidRPr="00BA7629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019C" w:rsidRPr="00BA7629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9019C" w:rsidRPr="00BA7629" w:rsidRDefault="00B050A0" w:rsidP="001E031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Mieten</w:t>
            </w:r>
            <w:r w:rsidR="00BA7629">
              <w:rPr>
                <w:rFonts w:ascii="Arial" w:hAnsi="Arial"/>
                <w:sz w:val="20"/>
              </w:rPr>
              <w:t xml:space="preserve"> (5)</w:t>
            </w:r>
          </w:p>
          <w:p w:rsidR="0049019C" w:rsidRPr="00BA7629" w:rsidRDefault="0049019C" w:rsidP="001E031B">
            <w:pPr>
              <w:rPr>
                <w:rFonts w:ascii="Arial" w:hAnsi="Arial"/>
                <w:sz w:val="20"/>
              </w:rPr>
            </w:pPr>
          </w:p>
          <w:p w:rsidR="0049019C" w:rsidRPr="00BA7629" w:rsidRDefault="00D80A4E" w:rsidP="001E031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14:40</w:t>
            </w:r>
            <w:r w:rsidRPr="00BA7629">
              <w:rPr>
                <w:rFonts w:ascii="Arial" w:hAnsi="Arial"/>
                <w:sz w:val="20"/>
              </w:rPr>
              <w:t xml:space="preserve"> Minuten</w:t>
            </w:r>
          </w:p>
          <w:p w:rsidR="0049019C" w:rsidRPr="00BA7629" w:rsidRDefault="00D80A4E" w:rsidP="001E031B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Zweikanal-Ton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Pr="00BA7629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Pr="00BA7629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Pr="00BA7629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Pr="00BA7629" w:rsidRDefault="00D80A4E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4" name="Bild 1" descr="3494_img_bn_f5_unterschreib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494_img_bn_f5_unterschreib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Pr="00BA7629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Pr="00BA7629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Pr="00BA7629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Pr="00BA7629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FA7B0A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Pr="00BA7629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Pr="00BA7629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 Welches sind laut Donato Scognamiglio die Vorteile des Mietens?</w:t>
            </w: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503128" w:rsidRDefault="00503128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2. Was kann man Skurriles, Ausgefallenes mieten?</w:t>
            </w: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503128" w:rsidRDefault="00503128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3. Wodurch wird der Mietzins unte</w:t>
            </w:r>
            <w:bookmarkStart w:id="0" w:name="_GoBack"/>
            <w:bookmarkEnd w:id="0"/>
            <w:r>
              <w:rPr>
                <w:rFonts w:ascii="Arial" w:hAnsi="Arial"/>
                <w:sz w:val="20"/>
              </w:rPr>
              <w:t>r anderem bestimmt?</w:t>
            </w: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503128" w:rsidRDefault="00503128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4. Was ist Angela </w:t>
            </w:r>
            <w:proofErr w:type="spellStart"/>
            <w:r>
              <w:rPr>
                <w:rFonts w:ascii="Arial" w:hAnsi="Arial"/>
                <w:sz w:val="20"/>
              </w:rPr>
              <w:t>Beffa</w:t>
            </w:r>
            <w:proofErr w:type="spellEnd"/>
            <w:r>
              <w:rPr>
                <w:rFonts w:ascii="Arial" w:hAnsi="Arial"/>
                <w:sz w:val="20"/>
              </w:rPr>
              <w:t xml:space="preserve"> bei der Auswahl des Musikgeschäfts wichtig?</w:t>
            </w: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503128" w:rsidRDefault="00503128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5. Welche Tipps gibt Donato Scognamiglio jugendlichen Mietern und Mieterinnen?</w:t>
            </w: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503128" w:rsidRDefault="00503128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6. Mieten kommt sogar in der Bibel vor – in welcher bekannten Geschichte? Was wird gemietet?</w:t>
            </w: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503128" w:rsidRDefault="00503128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7. Was mieteten und vermieteten die Römer?</w:t>
            </w: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503128" w:rsidRDefault="00503128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8. Nenne drei Sonderformen der Miete!</w:t>
            </w: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503128" w:rsidRDefault="00503128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9. Welche Punkte sorgen häufig für Streit zwischen Vermieter und Mieter?</w:t>
            </w: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503128" w:rsidRDefault="00503128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10. Angenommen, du würdest etwas mieten: Würdest du vorgehen wie Caprice oder etwas anders machen?</w:t>
            </w:r>
          </w:p>
          <w:p w:rsidR="00BA7629" w:rsidRDefault="00BA7629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503128" w:rsidRDefault="00503128" w:rsidP="00BA76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A7629" w:rsidRPr="00BA7629" w:rsidRDefault="00BA7629" w:rsidP="00BA7629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11. Was würdest du am ehesten mieten?</w:t>
            </w:r>
          </w:p>
        </w:tc>
      </w:tr>
      <w:tr w:rsidR="00074F87" w:rsidTr="00FA7B0A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80A4E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5" name="Bild 4" descr="3494_img_bn_f4_online_mie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494_img_bn_f4_online_mie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80A4E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7" name="Bild 7" descr="3494_img_bn_f6_konz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494_img_bn_f6_konz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80A4E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10" name="Bild 10" descr="3494_img_bn_f3_proberaum_cap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494_img_bn_f3_proberaum_cap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D80A4E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13" name="Bild 13" descr="3494_img_bn_f1_mietvertr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494_img_bn_f1_mietvertr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829" w:rsidRDefault="00255829">
      <w:r>
        <w:separator/>
      </w:r>
    </w:p>
  </w:endnote>
  <w:endnote w:type="continuationSeparator" w:id="0">
    <w:p w:rsidR="00255829" w:rsidRDefault="0025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FF48A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8E6533" w:rsidP="00FF48A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050A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050A0" w:rsidRPr="00B050A0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829" w:rsidRDefault="00255829">
      <w:r>
        <w:separator/>
      </w:r>
    </w:p>
  </w:footnote>
  <w:footnote w:type="continuationSeparator" w:id="0">
    <w:p w:rsidR="00255829" w:rsidRDefault="002558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3B11B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>
                <wp:extent cx="2511425" cy="664845"/>
                <wp:effectExtent l="19050" t="0" r="3175" b="0"/>
                <wp:docPr id="2" name="Bild 2" descr="071106_mySchool Logo RGB_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071106_mySchool Logo RGB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142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8E653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D31B3E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D31B3E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360"/>
  <w:hyphenationZone w:val="425"/>
  <w:doNotShadeFormData/>
  <w:noPunctuationKerning/>
  <w:characterSpacingControl w:val="doNotCompress"/>
  <w:hdrShapeDefaults>
    <o:shapedefaults v:ext="edit" spidmax="32769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1A9A"/>
    <w:rsid w:val="00074F87"/>
    <w:rsid w:val="001E548B"/>
    <w:rsid w:val="00255829"/>
    <w:rsid w:val="00312B85"/>
    <w:rsid w:val="00340DA6"/>
    <w:rsid w:val="003B11B4"/>
    <w:rsid w:val="003F0A02"/>
    <w:rsid w:val="00472297"/>
    <w:rsid w:val="0049019C"/>
    <w:rsid w:val="004B13A7"/>
    <w:rsid w:val="00503128"/>
    <w:rsid w:val="0055752A"/>
    <w:rsid w:val="005B7ADB"/>
    <w:rsid w:val="005C53A2"/>
    <w:rsid w:val="00700772"/>
    <w:rsid w:val="00726547"/>
    <w:rsid w:val="00810069"/>
    <w:rsid w:val="008E585C"/>
    <w:rsid w:val="008E6533"/>
    <w:rsid w:val="00911A9A"/>
    <w:rsid w:val="009D6E2D"/>
    <w:rsid w:val="009E50CA"/>
    <w:rsid w:val="00B050A0"/>
    <w:rsid w:val="00B060D7"/>
    <w:rsid w:val="00B14706"/>
    <w:rsid w:val="00B30553"/>
    <w:rsid w:val="00BA7629"/>
    <w:rsid w:val="00BF1EC6"/>
    <w:rsid w:val="00C0224D"/>
    <w:rsid w:val="00D31B3E"/>
    <w:rsid w:val="00D80A4E"/>
    <w:rsid w:val="00DF5F70"/>
    <w:rsid w:val="00ED6DEE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002%20Lehrer-Info\word-vorlagen%20zusatzmaterial\Vorlage_3_webdokus_bb_1201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</Template>
  <TotalTime>0</TotalTime>
  <Pages>1</Pages>
  <Words>118</Words>
  <Characters>922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LeserMa</dc:creator>
  <cp:lastModifiedBy>Trachsler, Stefanie</cp:lastModifiedBy>
  <cp:revision>3</cp:revision>
  <cp:lastPrinted>2010-07-26T14:39:00Z</cp:lastPrinted>
  <dcterms:created xsi:type="dcterms:W3CDTF">2012-06-11T14:26:00Z</dcterms:created>
  <dcterms:modified xsi:type="dcterms:W3CDTF">2012-07-10T12:12:00Z</dcterms:modified>
  <cp:category>Zuma Vorlage phe</cp:category>
</cp:coreProperties>
</file>