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3B11B4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3645" cy="700405"/>
                  <wp:effectExtent l="19050" t="0" r="190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ED4A61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RPr="001010F0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Default="003D6A1D" w:rsidP="000C0F5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5230"/>
                  <wp:effectExtent l="19050" t="0" r="9525" b="0"/>
                  <wp:docPr id="4" name="Grafik 3" descr="handeln_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eln_klei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9019C" w:rsidRPr="001010F0" w:rsidRDefault="00ED4A61" w:rsidP="00ED4A61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  <w:r>
              <w:rPr>
                <w:rFonts w:ascii="Arial" w:hAnsi="Arial"/>
                <w:sz w:val="18"/>
              </w:rPr>
              <w:t>Wirtschaftskunde, Englisch für Sek I, Sek II</w:t>
            </w:r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1010F0" w:rsidRDefault="0049019C" w:rsidP="001E031B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RPr="001010F0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019C" w:rsidRPr="001010F0" w:rsidRDefault="0049019C" w:rsidP="001E031B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1010F0" w:rsidRDefault="006B5A9A" w:rsidP="006B5A9A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Wirtschaft und Gesellschaft</w:t>
            </w:r>
          </w:p>
        </w:tc>
      </w:tr>
      <w:tr w:rsidR="0049019C" w:rsidRPr="001010F0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9019C" w:rsidRPr="001010F0" w:rsidRDefault="006B5A9A" w:rsidP="001E031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Handeln</w:t>
            </w:r>
            <w:r w:rsidR="001010F0">
              <w:rPr>
                <w:rFonts w:ascii="Arial" w:hAnsi="Arial"/>
                <w:sz w:val="20"/>
              </w:rPr>
              <w:t xml:space="preserve"> (9)</w:t>
            </w:r>
          </w:p>
          <w:p w:rsidR="0049019C" w:rsidRPr="001010F0" w:rsidRDefault="0049019C" w:rsidP="001E031B">
            <w:pPr>
              <w:rPr>
                <w:rFonts w:ascii="Arial" w:hAnsi="Arial"/>
                <w:sz w:val="20"/>
              </w:rPr>
            </w:pPr>
          </w:p>
          <w:p w:rsidR="0049019C" w:rsidRPr="001010F0" w:rsidRDefault="00571AD8" w:rsidP="001E031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14:3</w:t>
            </w:r>
            <w:r w:rsidRPr="001010F0">
              <w:rPr>
                <w:rFonts w:ascii="Arial" w:hAnsi="Arial"/>
                <w:sz w:val="20"/>
              </w:rPr>
              <w:t>0 Minuten</w:t>
            </w:r>
          </w:p>
          <w:p w:rsidR="0049019C" w:rsidRPr="001010F0" w:rsidRDefault="00571AD8" w:rsidP="00571AD8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 xml:space="preserve">Zweikanal-Ton </w:t>
            </w:r>
          </w:p>
        </w:tc>
      </w:tr>
      <w:tr w:rsidR="00074F87" w:rsidRPr="001010F0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Pr="001010F0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571AD8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3" name="Bild 1" descr="3569_img_bn_f2_kuh_ gis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569_img_bn_f2_kuh_ gis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1010F0" w:rsidRPr="00F932CC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F932CC">
              <w:rPr>
                <w:rFonts w:ascii="Arial" w:hAnsi="Arial"/>
                <w:sz w:val="20"/>
              </w:rPr>
              <w:t>1. Mit welchen Gütern wird gehandelt?</w:t>
            </w:r>
          </w:p>
          <w:p w:rsidR="001010F0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  <w:p w:rsidR="00ED4A61" w:rsidRPr="00F932CC" w:rsidRDefault="00ED4A61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1010F0" w:rsidRPr="00F932CC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F932CC">
              <w:rPr>
                <w:rFonts w:ascii="Arial" w:hAnsi="Arial"/>
                <w:sz w:val="20"/>
              </w:rPr>
              <w:t xml:space="preserve">2. Welches ist der Unterschied zwischen einem Detailhändler und einem Grosshändler? </w:t>
            </w:r>
          </w:p>
          <w:p w:rsidR="001010F0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ED4A61" w:rsidRPr="00F932CC" w:rsidRDefault="00ED4A61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1010F0" w:rsidRPr="00F932CC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F932CC">
              <w:rPr>
                <w:rFonts w:ascii="Arial" w:hAnsi="Arial"/>
                <w:sz w:val="20"/>
              </w:rPr>
              <w:t xml:space="preserve">3. Welches sind die Funktionen des Zwischenhändlers Urs </w:t>
            </w:r>
            <w:r w:rsidRPr="00F932CC">
              <w:rPr>
                <w:rFonts w:ascii="Arial" w:hAnsi="Arial"/>
                <w:noProof/>
                <w:sz w:val="20"/>
              </w:rPr>
              <w:t>Jaquemet</w:t>
            </w:r>
            <w:r w:rsidRPr="00F932CC">
              <w:rPr>
                <w:rFonts w:ascii="Arial" w:hAnsi="Arial"/>
                <w:sz w:val="20"/>
              </w:rPr>
              <w:t xml:space="preserve"> vom Ankauf bis zum Verkauf?</w:t>
            </w:r>
          </w:p>
          <w:p w:rsidR="001010F0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ED4A61" w:rsidRPr="00F932CC" w:rsidRDefault="00ED4A61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1010F0" w:rsidRPr="00F932CC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F932CC">
              <w:rPr>
                <w:rFonts w:ascii="Arial" w:hAnsi="Arial"/>
                <w:sz w:val="20"/>
              </w:rPr>
              <w:t xml:space="preserve">4. Welches sind die Risiken des Zwischenhändlers Urs </w:t>
            </w:r>
            <w:r w:rsidRPr="00F932CC">
              <w:rPr>
                <w:rFonts w:ascii="Arial" w:hAnsi="Arial"/>
                <w:noProof/>
                <w:sz w:val="20"/>
              </w:rPr>
              <w:t>Jaquemet</w:t>
            </w:r>
            <w:r w:rsidRPr="00F932CC">
              <w:rPr>
                <w:rFonts w:ascii="Arial" w:hAnsi="Arial"/>
                <w:sz w:val="20"/>
              </w:rPr>
              <w:t xml:space="preserve"> vom Ankauf bis zum Verkauf?</w:t>
            </w:r>
          </w:p>
          <w:p w:rsidR="001010F0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ED4A61" w:rsidRPr="00F932CC" w:rsidRDefault="00ED4A61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1010F0" w:rsidRPr="00F932CC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F932CC">
              <w:rPr>
                <w:rFonts w:ascii="Arial" w:hAnsi="Arial"/>
                <w:sz w:val="20"/>
              </w:rPr>
              <w:t>5. Wie kommt ein Marktpreis zustande?</w:t>
            </w:r>
          </w:p>
          <w:p w:rsidR="001010F0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ED4A61" w:rsidRPr="00F932CC" w:rsidRDefault="00ED4A61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1010F0" w:rsidRPr="00F932CC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F932CC">
              <w:rPr>
                <w:rFonts w:ascii="Arial" w:hAnsi="Arial"/>
                <w:sz w:val="20"/>
              </w:rPr>
              <w:t xml:space="preserve">6. Welche äusseren Einflüsse können einen Preis beeinflussen? </w:t>
            </w:r>
          </w:p>
          <w:p w:rsidR="001010F0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ED4A61" w:rsidRPr="00F932CC" w:rsidRDefault="00ED4A61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1010F0" w:rsidRPr="00F932CC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F932CC">
              <w:rPr>
                <w:rFonts w:ascii="Arial" w:hAnsi="Arial"/>
                <w:sz w:val="20"/>
              </w:rPr>
              <w:t>7. Welche Faktoren beeinflussen den Preis einer Kuh?</w:t>
            </w:r>
          </w:p>
          <w:p w:rsidR="001010F0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ED4A61" w:rsidRPr="00F932CC" w:rsidRDefault="00ED4A61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1010F0" w:rsidRPr="00F932CC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F932CC">
              <w:rPr>
                <w:rFonts w:ascii="Arial" w:hAnsi="Arial"/>
                <w:sz w:val="20"/>
              </w:rPr>
              <w:t>8. Wie gross war der Wert der Exporte und der Importe der Schweiz im Jahr 2008?</w:t>
            </w:r>
          </w:p>
          <w:p w:rsidR="001010F0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ED4A61" w:rsidRPr="00F932CC" w:rsidRDefault="00ED4A61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1010F0" w:rsidRPr="00F932CC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F932CC">
              <w:rPr>
                <w:rFonts w:ascii="Arial" w:hAnsi="Arial"/>
                <w:sz w:val="20"/>
              </w:rPr>
              <w:t xml:space="preserve">9. Wo hat die WTO (World Trade </w:t>
            </w:r>
            <w:proofErr w:type="spellStart"/>
            <w:r w:rsidRPr="00F932CC">
              <w:rPr>
                <w:rFonts w:ascii="Arial" w:hAnsi="Arial"/>
                <w:sz w:val="20"/>
              </w:rPr>
              <w:t>Organization</w:t>
            </w:r>
            <w:proofErr w:type="spellEnd"/>
            <w:r w:rsidRPr="00F932CC">
              <w:rPr>
                <w:rFonts w:ascii="Arial" w:hAnsi="Arial"/>
                <w:sz w:val="20"/>
              </w:rPr>
              <w:t>) ihren Hauptsitz?</w:t>
            </w:r>
          </w:p>
          <w:p w:rsidR="001010F0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ED4A61" w:rsidRPr="00F932CC" w:rsidRDefault="00ED4A61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1010F0" w:rsidRPr="00F932CC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F932CC">
              <w:rPr>
                <w:rFonts w:ascii="Arial" w:hAnsi="Arial"/>
                <w:sz w:val="20"/>
              </w:rPr>
              <w:t>10. Seit wann ist die Schweiz Mitglied der WTO?</w:t>
            </w:r>
          </w:p>
          <w:p w:rsidR="001010F0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ED4A61" w:rsidRPr="00F932CC" w:rsidRDefault="00ED4A61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1010F0" w:rsidRPr="00F932CC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F932CC">
              <w:rPr>
                <w:rFonts w:ascii="Arial" w:hAnsi="Arial"/>
                <w:sz w:val="20"/>
              </w:rPr>
              <w:t>11. Wie wird die Marge berechnet?</w:t>
            </w:r>
          </w:p>
          <w:p w:rsidR="001010F0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ED4A61" w:rsidRPr="00F932CC" w:rsidRDefault="00ED4A61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1010F0" w:rsidRPr="00F932CC" w:rsidRDefault="001010F0" w:rsidP="001010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F932CC">
              <w:rPr>
                <w:rFonts w:ascii="Arial" w:hAnsi="Arial"/>
                <w:sz w:val="20"/>
              </w:rPr>
              <w:t>12. Welche Eigenschaften hat ein guter Auktionator?</w:t>
            </w:r>
          </w:p>
          <w:p w:rsidR="001010F0" w:rsidRDefault="001010F0" w:rsidP="0049019C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74F87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571AD8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5" name="Bild 4" descr="3569_img_bn_f3_kuh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569_img_bn_f3_kuh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571AD8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7" name="Bild 7" descr="3569_img_bn_f4_wto_gebaeu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569_img_bn_f4_wto_gebaeu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571AD8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10" name="Bild 10" descr="3569_img_bn_f5_kaufvertr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569_img_bn_f5_kaufvertr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571AD8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13" name="Bild 13" descr="3569_img_bn_f6_Haendler_versteig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569_img_bn_f6_Haendler_versteig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1FD" w:rsidRDefault="008041FD">
      <w:r>
        <w:separator/>
      </w:r>
    </w:p>
  </w:endnote>
  <w:endnote w:type="continuationSeparator" w:id="0">
    <w:p w:rsidR="008041FD" w:rsidRDefault="00804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115FD5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B5A9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6B5A9A" w:rsidRPr="006B5A9A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1FD" w:rsidRDefault="008041FD">
      <w:r>
        <w:separator/>
      </w:r>
    </w:p>
  </w:footnote>
  <w:footnote w:type="continuationSeparator" w:id="0">
    <w:p w:rsidR="008041FD" w:rsidRDefault="00804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3B11B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511425" cy="664845"/>
                <wp:effectExtent l="19050" t="0" r="3175" b="0"/>
                <wp:docPr id="2" name="Bild 2" descr="071106_mySchool Logo RGB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071106_mySchool Logo RGB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142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115FD5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32760A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32760A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360"/>
  <w:hyphenationZone w:val="425"/>
  <w:doNotShadeFormData/>
  <w:noPunctuationKerning/>
  <w:characterSpacingControl w:val="doNotCompress"/>
  <w:hdrShapeDefaults>
    <o:shapedefaults v:ext="edit" spidmax="29697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4EB4"/>
    <w:rsid w:val="00074F87"/>
    <w:rsid w:val="001010F0"/>
    <w:rsid w:val="00115FD5"/>
    <w:rsid w:val="0032760A"/>
    <w:rsid w:val="003B11B4"/>
    <w:rsid w:val="003D6A1D"/>
    <w:rsid w:val="003F0A02"/>
    <w:rsid w:val="00472297"/>
    <w:rsid w:val="0049019C"/>
    <w:rsid w:val="004F1376"/>
    <w:rsid w:val="0055752A"/>
    <w:rsid w:val="00571AD8"/>
    <w:rsid w:val="005C53A2"/>
    <w:rsid w:val="006A50F1"/>
    <w:rsid w:val="006B5A9A"/>
    <w:rsid w:val="007005D5"/>
    <w:rsid w:val="00726547"/>
    <w:rsid w:val="008041FD"/>
    <w:rsid w:val="00810069"/>
    <w:rsid w:val="00864EB4"/>
    <w:rsid w:val="008E347B"/>
    <w:rsid w:val="009D6E2D"/>
    <w:rsid w:val="00B060D7"/>
    <w:rsid w:val="00B14706"/>
    <w:rsid w:val="00B30553"/>
    <w:rsid w:val="00BF1EC6"/>
    <w:rsid w:val="00C0224D"/>
    <w:rsid w:val="00DE1F0A"/>
    <w:rsid w:val="00DF5F70"/>
    <w:rsid w:val="00ED4A61"/>
    <w:rsid w:val="00EF43D2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002%20Lehrer-Info\word-vorlagen%20zusatzmaterial\Vorlage_3_webdokus_bb_1201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</Template>
  <TotalTime>0</TotalTime>
  <Pages>1</Pages>
  <Words>131</Words>
  <Characters>975</Characters>
  <Application>Microsoft Office Word</Application>
  <DocSecurity>0</DocSecurity>
  <Lines>36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LeserMa</dc:creator>
  <cp:lastModifiedBy>Trachsler, Stefanie</cp:lastModifiedBy>
  <cp:revision>3</cp:revision>
  <cp:lastPrinted>2010-07-26T14:39:00Z</cp:lastPrinted>
  <dcterms:created xsi:type="dcterms:W3CDTF">2012-06-11T15:16:00Z</dcterms:created>
  <dcterms:modified xsi:type="dcterms:W3CDTF">2012-07-10T12:57:00Z</dcterms:modified>
  <cp:category>Zuma Vorlage phe</cp:category>
</cp:coreProperties>
</file>