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05637" w14:textId="77777777" w:rsidR="009C0AE4" w:rsidRDefault="009C0AE4" w:rsidP="00856556">
      <w:pPr>
        <w:pStyle w:val="Kopfzeile"/>
        <w:tabs>
          <w:tab w:val="clear" w:pos="4536"/>
          <w:tab w:val="left" w:pos="8222"/>
          <w:tab w:val="left" w:leader="underscore" w:pos="9072"/>
        </w:tabs>
        <w:rPr>
          <w:rFonts w:ascii="Arial" w:hAnsi="Arial"/>
          <w:sz w:val="20"/>
        </w:rPr>
      </w:pPr>
    </w:p>
    <w:p w14:paraId="2F8C9BDC" w14:textId="17B4C1D1" w:rsidR="00856556" w:rsidRPr="00856556" w:rsidRDefault="00856556" w:rsidP="00856556">
      <w:pPr>
        <w:pStyle w:val="Kopfzeile"/>
        <w:tabs>
          <w:tab w:val="clear" w:pos="4536"/>
          <w:tab w:val="left" w:pos="8222"/>
          <w:tab w:val="left" w:leader="underscore" w:pos="9072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In den letzten Tagen hast </w:t>
      </w:r>
      <w:r w:rsidR="00705A31">
        <w:rPr>
          <w:rFonts w:ascii="Arial" w:hAnsi="Arial"/>
          <w:sz w:val="20"/>
        </w:rPr>
        <w:t>d</w:t>
      </w:r>
      <w:r>
        <w:rPr>
          <w:rFonts w:ascii="Arial" w:hAnsi="Arial"/>
          <w:sz w:val="20"/>
        </w:rPr>
        <w:t>u ein News</w:t>
      </w:r>
      <w:r w:rsidR="00705A31">
        <w:rPr>
          <w:rFonts w:ascii="Arial" w:hAnsi="Arial"/>
          <w:sz w:val="20"/>
        </w:rPr>
        <w:t>-T</w:t>
      </w:r>
      <w:r>
        <w:rPr>
          <w:rFonts w:ascii="Arial" w:hAnsi="Arial"/>
          <w:sz w:val="20"/>
        </w:rPr>
        <w:t xml:space="preserve">agebuch geführt und dabei aufgeschrieben, wo </w:t>
      </w:r>
      <w:r w:rsidR="00705A31">
        <w:rPr>
          <w:rFonts w:ascii="Arial" w:hAnsi="Arial"/>
          <w:sz w:val="20"/>
        </w:rPr>
        <w:t>und wann du dich informierst oder informiert wirst</w:t>
      </w:r>
      <w:r>
        <w:rPr>
          <w:rFonts w:ascii="Arial" w:hAnsi="Arial"/>
          <w:sz w:val="20"/>
        </w:rPr>
        <w:t xml:space="preserve">. </w:t>
      </w:r>
      <w:r w:rsidR="005D665E">
        <w:rPr>
          <w:rFonts w:ascii="Arial" w:hAnsi="Arial"/>
          <w:sz w:val="20"/>
        </w:rPr>
        <w:t xml:space="preserve">Besprich das Tagebuch nun mit deinem/r </w:t>
      </w:r>
      <w:proofErr w:type="spellStart"/>
      <w:r w:rsidR="005D665E">
        <w:rPr>
          <w:rFonts w:ascii="Arial" w:hAnsi="Arial"/>
          <w:sz w:val="20"/>
        </w:rPr>
        <w:t>GruppenpartnerIn</w:t>
      </w:r>
      <w:proofErr w:type="spellEnd"/>
      <w:r w:rsidR="005D665E">
        <w:rPr>
          <w:rFonts w:ascii="Arial" w:hAnsi="Arial"/>
          <w:sz w:val="20"/>
        </w:rPr>
        <w:t>.</w:t>
      </w:r>
    </w:p>
    <w:p w14:paraId="4044051D" w14:textId="77777777" w:rsidR="00856556" w:rsidRPr="00856556" w:rsidRDefault="00856556" w:rsidP="00856556">
      <w:pPr>
        <w:pStyle w:val="Kopfzeile"/>
        <w:tabs>
          <w:tab w:val="clear" w:pos="4536"/>
          <w:tab w:val="left" w:pos="8222"/>
          <w:tab w:val="left" w:leader="underscore" w:pos="9072"/>
        </w:tabs>
        <w:rPr>
          <w:rFonts w:ascii="Arial" w:hAnsi="Arial"/>
          <w:sz w:val="20"/>
        </w:rPr>
      </w:pPr>
    </w:p>
    <w:p w14:paraId="0C84FA3D" w14:textId="77777777" w:rsidR="00856556" w:rsidRPr="00856556" w:rsidRDefault="00856556" w:rsidP="00856556">
      <w:pPr>
        <w:pStyle w:val="Kopfzeile"/>
        <w:tabs>
          <w:tab w:val="clear" w:pos="4536"/>
          <w:tab w:val="left" w:pos="8222"/>
          <w:tab w:val="left" w:leader="underscore" w:pos="9072"/>
        </w:tabs>
        <w:rPr>
          <w:rFonts w:ascii="Arial" w:hAnsi="Arial"/>
          <w:b/>
          <w:sz w:val="20"/>
        </w:rPr>
      </w:pPr>
      <w:r w:rsidRPr="00856556">
        <w:rPr>
          <w:rFonts w:ascii="Arial" w:hAnsi="Arial"/>
          <w:b/>
          <w:sz w:val="20"/>
        </w:rPr>
        <w:t xml:space="preserve">Aufgabe 1 </w:t>
      </w:r>
    </w:p>
    <w:p w14:paraId="64809B53" w14:textId="77777777" w:rsid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34D39C97" w14:textId="1BAFCDDB" w:rsid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  <w:r w:rsidRPr="00856556">
        <w:rPr>
          <w:rFonts w:ascii="Arial" w:hAnsi="Arial"/>
          <w:sz w:val="20"/>
        </w:rPr>
        <w:t xml:space="preserve">Betrachte zunächst für </w:t>
      </w:r>
      <w:r w:rsidR="005D665E">
        <w:rPr>
          <w:rFonts w:ascii="Arial" w:hAnsi="Arial"/>
          <w:sz w:val="20"/>
        </w:rPr>
        <w:t>d</w:t>
      </w:r>
      <w:r w:rsidRPr="00856556">
        <w:rPr>
          <w:rFonts w:ascii="Arial" w:hAnsi="Arial"/>
          <w:sz w:val="20"/>
        </w:rPr>
        <w:t xml:space="preserve">ich </w:t>
      </w:r>
      <w:r w:rsidR="005D665E">
        <w:rPr>
          <w:rFonts w:ascii="Arial" w:hAnsi="Arial"/>
          <w:sz w:val="20"/>
        </w:rPr>
        <w:t>d</w:t>
      </w:r>
      <w:r w:rsidRPr="00856556">
        <w:rPr>
          <w:rFonts w:ascii="Arial" w:hAnsi="Arial"/>
          <w:sz w:val="20"/>
        </w:rPr>
        <w:t>ein News</w:t>
      </w:r>
      <w:r w:rsidR="005D665E">
        <w:rPr>
          <w:rFonts w:ascii="Arial" w:hAnsi="Arial"/>
          <w:sz w:val="20"/>
        </w:rPr>
        <w:t>-T</w:t>
      </w:r>
      <w:r w:rsidRPr="00856556">
        <w:rPr>
          <w:rFonts w:ascii="Arial" w:hAnsi="Arial"/>
          <w:sz w:val="20"/>
        </w:rPr>
        <w:t xml:space="preserve">agebuch. Beantworte folgende Fragen, um </w:t>
      </w:r>
      <w:r w:rsidR="005D665E">
        <w:rPr>
          <w:rFonts w:ascii="Arial" w:hAnsi="Arial"/>
          <w:sz w:val="20"/>
        </w:rPr>
        <w:t>d</w:t>
      </w:r>
      <w:r w:rsidRPr="00856556">
        <w:rPr>
          <w:rFonts w:ascii="Arial" w:hAnsi="Arial"/>
          <w:sz w:val="20"/>
        </w:rPr>
        <w:t>eine Aufzeic</w:t>
      </w:r>
      <w:r w:rsidRPr="00856556">
        <w:rPr>
          <w:rFonts w:ascii="Arial" w:hAnsi="Arial"/>
          <w:sz w:val="20"/>
        </w:rPr>
        <w:t>h</w:t>
      </w:r>
      <w:r w:rsidRPr="00856556">
        <w:rPr>
          <w:rFonts w:ascii="Arial" w:hAnsi="Arial"/>
          <w:sz w:val="20"/>
        </w:rPr>
        <w:t>nungen auszuwerten.</w:t>
      </w:r>
    </w:p>
    <w:p w14:paraId="352B13BD" w14:textId="77777777" w:rsidR="00856556" w:rsidRP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50A10D0E" w14:textId="25B33EA6" w:rsidR="00856556" w:rsidRDefault="00856556" w:rsidP="005D665E">
      <w:pPr>
        <w:pStyle w:val="Kopfzeile"/>
        <w:numPr>
          <w:ilvl w:val="0"/>
          <w:numId w:val="23"/>
        </w:numPr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  <w:r w:rsidRPr="00856556">
        <w:rPr>
          <w:rFonts w:ascii="Arial" w:hAnsi="Arial"/>
          <w:sz w:val="20"/>
        </w:rPr>
        <w:t>Zähle</w:t>
      </w:r>
      <w:r>
        <w:rPr>
          <w:rFonts w:ascii="Arial" w:hAnsi="Arial"/>
          <w:sz w:val="20"/>
        </w:rPr>
        <w:t xml:space="preserve"> für jede Quelle</w:t>
      </w:r>
      <w:r w:rsidRPr="00856556">
        <w:rPr>
          <w:rFonts w:ascii="Arial" w:hAnsi="Arial"/>
          <w:sz w:val="20"/>
        </w:rPr>
        <w:t xml:space="preserve"> die Einträge. Welche Quelle </w:t>
      </w:r>
      <w:r w:rsidR="005D665E">
        <w:rPr>
          <w:rFonts w:ascii="Arial" w:hAnsi="Arial"/>
          <w:sz w:val="20"/>
        </w:rPr>
        <w:t>kommt am häufigsten vor</w:t>
      </w:r>
      <w:r w:rsidRPr="00856556">
        <w:rPr>
          <w:rFonts w:ascii="Arial" w:hAnsi="Arial"/>
          <w:sz w:val="20"/>
        </w:rPr>
        <w:t xml:space="preserve">? Welche Quellen </w:t>
      </w:r>
      <w:r w:rsidR="005D665E">
        <w:rPr>
          <w:rFonts w:ascii="Arial" w:hAnsi="Arial"/>
          <w:sz w:val="20"/>
        </w:rPr>
        <w:t>sind an zweiter und dritter Stelle?</w:t>
      </w:r>
    </w:p>
    <w:p w14:paraId="4D7EB24B" w14:textId="77777777" w:rsidR="00856556" w:rsidRP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108AC9C8" w14:textId="77777777" w:rsidR="00856556" w:rsidRPr="00856556" w:rsidRDefault="00856556" w:rsidP="006F74F9">
      <w:pPr>
        <w:pStyle w:val="Kopfzeile"/>
        <w:tabs>
          <w:tab w:val="clear" w:pos="4536"/>
          <w:tab w:val="left" w:leader="underscore" w:pos="9072"/>
        </w:tabs>
        <w:ind w:left="709"/>
        <w:rPr>
          <w:rFonts w:ascii="Arial" w:hAnsi="Arial"/>
          <w:sz w:val="20"/>
        </w:rPr>
      </w:pPr>
      <w:r>
        <w:rPr>
          <w:rFonts w:ascii="Arial" w:hAnsi="Arial"/>
          <w:sz w:val="20"/>
        </w:rPr>
        <w:t>1</w:t>
      </w:r>
      <w:r w:rsidRPr="00856556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ab/>
      </w:r>
    </w:p>
    <w:p w14:paraId="376BABAA" w14:textId="77777777" w:rsid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38A56077" w14:textId="77777777" w:rsidR="00856556" w:rsidRPr="00856556" w:rsidRDefault="00856556" w:rsidP="006F74F9">
      <w:pPr>
        <w:pStyle w:val="Kopfzeile"/>
        <w:tabs>
          <w:tab w:val="clear" w:pos="4536"/>
          <w:tab w:val="left" w:leader="underscore" w:pos="9072"/>
        </w:tabs>
        <w:ind w:left="709"/>
        <w:rPr>
          <w:rFonts w:ascii="Arial" w:hAnsi="Arial"/>
          <w:sz w:val="20"/>
        </w:rPr>
      </w:pPr>
      <w:r>
        <w:rPr>
          <w:rFonts w:ascii="Arial" w:hAnsi="Arial"/>
          <w:sz w:val="20"/>
        </w:rPr>
        <w:t>2</w:t>
      </w:r>
      <w:r w:rsidRPr="00856556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ab/>
      </w:r>
    </w:p>
    <w:p w14:paraId="3B72888D" w14:textId="77777777" w:rsid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33ED6277" w14:textId="77777777" w:rsidR="00856556" w:rsidRPr="00856556" w:rsidRDefault="00856556" w:rsidP="006F74F9">
      <w:pPr>
        <w:pStyle w:val="Kopfzeile"/>
        <w:tabs>
          <w:tab w:val="clear" w:pos="4536"/>
          <w:tab w:val="left" w:leader="underscore" w:pos="9072"/>
        </w:tabs>
        <w:ind w:left="709"/>
        <w:rPr>
          <w:rFonts w:ascii="Arial" w:hAnsi="Arial"/>
          <w:sz w:val="20"/>
        </w:rPr>
      </w:pPr>
      <w:r w:rsidRPr="00856556">
        <w:rPr>
          <w:rFonts w:ascii="Arial" w:hAnsi="Arial"/>
          <w:sz w:val="20"/>
        </w:rPr>
        <w:t xml:space="preserve">3. </w:t>
      </w:r>
      <w:r>
        <w:rPr>
          <w:rFonts w:ascii="Arial" w:hAnsi="Arial"/>
          <w:sz w:val="20"/>
        </w:rPr>
        <w:tab/>
      </w:r>
    </w:p>
    <w:p w14:paraId="34E72F85" w14:textId="77777777" w:rsidR="00856556" w:rsidRP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2416D550" w14:textId="1CE42F50" w:rsidR="00856556" w:rsidRPr="00856556" w:rsidRDefault="002F20B4" w:rsidP="00593550">
      <w:pPr>
        <w:pStyle w:val="Kopfzeile"/>
        <w:numPr>
          <w:ilvl w:val="0"/>
          <w:numId w:val="23"/>
        </w:numPr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Kreuze hier </w:t>
      </w:r>
      <w:r w:rsidRPr="00BB23EA">
        <w:rPr>
          <w:rFonts w:ascii="Arial" w:hAnsi="Arial"/>
          <w:sz w:val="20"/>
        </w:rPr>
        <w:t>zwei</w:t>
      </w:r>
      <w:r>
        <w:rPr>
          <w:rFonts w:ascii="Arial" w:hAnsi="Arial"/>
          <w:sz w:val="20"/>
        </w:rPr>
        <w:t xml:space="preserve"> Zeiträume an, in denen </w:t>
      </w:r>
      <w:r w:rsidR="00BB23EA">
        <w:rPr>
          <w:rFonts w:ascii="Arial" w:hAnsi="Arial"/>
          <w:sz w:val="20"/>
        </w:rPr>
        <w:t>d</w:t>
      </w:r>
      <w:r>
        <w:rPr>
          <w:rFonts w:ascii="Arial" w:hAnsi="Arial"/>
          <w:sz w:val="20"/>
        </w:rPr>
        <w:t>u</w:t>
      </w:r>
      <w:r w:rsidR="00856556" w:rsidRPr="00856556">
        <w:rPr>
          <w:rFonts w:ascii="Arial" w:hAnsi="Arial"/>
          <w:sz w:val="20"/>
        </w:rPr>
        <w:t xml:space="preserve"> am meisten Nachrichten </w:t>
      </w:r>
      <w:r w:rsidR="00187523">
        <w:rPr>
          <w:rFonts w:ascii="Arial" w:hAnsi="Arial"/>
          <w:sz w:val="20"/>
        </w:rPr>
        <w:t>konsumiert</w:t>
      </w:r>
      <w:bookmarkStart w:id="0" w:name="_GoBack"/>
      <w:bookmarkEnd w:id="0"/>
      <w:r>
        <w:rPr>
          <w:rFonts w:ascii="Arial" w:hAnsi="Arial"/>
          <w:sz w:val="20"/>
        </w:rPr>
        <w:t xml:space="preserve"> hast.</w:t>
      </w:r>
    </w:p>
    <w:p w14:paraId="1B02294B" w14:textId="77777777" w:rsid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tbl>
      <w:tblPr>
        <w:tblStyle w:val="Tabellenraster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23"/>
        <w:gridCol w:w="1023"/>
        <w:gridCol w:w="1023"/>
        <w:gridCol w:w="1023"/>
        <w:gridCol w:w="1024"/>
        <w:gridCol w:w="1024"/>
        <w:gridCol w:w="1024"/>
        <w:gridCol w:w="1024"/>
        <w:gridCol w:w="884"/>
      </w:tblGrid>
      <w:tr w:rsidR="002F20B4" w14:paraId="7686BBAE" w14:textId="77777777" w:rsidTr="002F20B4">
        <w:tc>
          <w:tcPr>
            <w:tcW w:w="1023" w:type="dxa"/>
            <w:vAlign w:val="center"/>
          </w:tcPr>
          <w:p w14:paraId="3CF6E3CF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6-8</w:t>
            </w:r>
          </w:p>
        </w:tc>
        <w:tc>
          <w:tcPr>
            <w:tcW w:w="1023" w:type="dxa"/>
            <w:vAlign w:val="center"/>
          </w:tcPr>
          <w:p w14:paraId="668E5390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8-10</w:t>
            </w:r>
          </w:p>
        </w:tc>
        <w:tc>
          <w:tcPr>
            <w:tcW w:w="1023" w:type="dxa"/>
            <w:vAlign w:val="center"/>
          </w:tcPr>
          <w:p w14:paraId="7D28B392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10-12</w:t>
            </w:r>
          </w:p>
        </w:tc>
        <w:tc>
          <w:tcPr>
            <w:tcW w:w="1023" w:type="dxa"/>
            <w:vAlign w:val="center"/>
          </w:tcPr>
          <w:p w14:paraId="1D7DD656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12-14</w:t>
            </w:r>
          </w:p>
        </w:tc>
        <w:tc>
          <w:tcPr>
            <w:tcW w:w="1024" w:type="dxa"/>
            <w:vAlign w:val="center"/>
          </w:tcPr>
          <w:p w14:paraId="7F94631A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14-16</w:t>
            </w:r>
          </w:p>
        </w:tc>
        <w:tc>
          <w:tcPr>
            <w:tcW w:w="1024" w:type="dxa"/>
            <w:vAlign w:val="center"/>
          </w:tcPr>
          <w:p w14:paraId="7AAACFAF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16-18</w:t>
            </w:r>
          </w:p>
        </w:tc>
        <w:tc>
          <w:tcPr>
            <w:tcW w:w="1024" w:type="dxa"/>
            <w:vAlign w:val="center"/>
          </w:tcPr>
          <w:p w14:paraId="05EE5481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18-20</w:t>
            </w:r>
          </w:p>
        </w:tc>
        <w:tc>
          <w:tcPr>
            <w:tcW w:w="1024" w:type="dxa"/>
            <w:vAlign w:val="center"/>
          </w:tcPr>
          <w:p w14:paraId="232C89F2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20-22</w:t>
            </w:r>
          </w:p>
        </w:tc>
        <w:tc>
          <w:tcPr>
            <w:tcW w:w="884" w:type="dxa"/>
            <w:vAlign w:val="center"/>
          </w:tcPr>
          <w:p w14:paraId="7EB4BB6A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22-24</w:t>
            </w:r>
          </w:p>
        </w:tc>
      </w:tr>
      <w:tr w:rsidR="002F20B4" w14:paraId="201BF003" w14:textId="77777777" w:rsidTr="002F20B4">
        <w:tc>
          <w:tcPr>
            <w:tcW w:w="1023" w:type="dxa"/>
            <w:vAlign w:val="center"/>
          </w:tcPr>
          <w:p w14:paraId="29DAEAE3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023" w:type="dxa"/>
            <w:vAlign w:val="center"/>
          </w:tcPr>
          <w:p w14:paraId="4E71D6DD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023" w:type="dxa"/>
            <w:vAlign w:val="center"/>
          </w:tcPr>
          <w:p w14:paraId="004CB24F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023" w:type="dxa"/>
            <w:vAlign w:val="center"/>
          </w:tcPr>
          <w:p w14:paraId="196121E5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024" w:type="dxa"/>
            <w:vAlign w:val="center"/>
          </w:tcPr>
          <w:p w14:paraId="3E5E1394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024" w:type="dxa"/>
            <w:vAlign w:val="center"/>
          </w:tcPr>
          <w:p w14:paraId="3A21DE41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024" w:type="dxa"/>
            <w:vAlign w:val="center"/>
          </w:tcPr>
          <w:p w14:paraId="4058263A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024" w:type="dxa"/>
            <w:vAlign w:val="center"/>
          </w:tcPr>
          <w:p w14:paraId="10BF44E8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84" w:type="dxa"/>
            <w:vAlign w:val="center"/>
          </w:tcPr>
          <w:p w14:paraId="14C336D9" w14:textId="77777777" w:rsidR="002F20B4" w:rsidRDefault="002F20B4" w:rsidP="002F20B4">
            <w:pPr>
              <w:pStyle w:val="Kopfzeile"/>
              <w:tabs>
                <w:tab w:val="clear" w:pos="4536"/>
                <w:tab w:val="left" w:leader="underscore" w:pos="9072"/>
              </w:tabs>
              <w:jc w:val="center"/>
              <w:rPr>
                <w:rFonts w:ascii="Arial" w:hAnsi="Arial"/>
                <w:sz w:val="20"/>
              </w:rPr>
            </w:pPr>
          </w:p>
        </w:tc>
      </w:tr>
    </w:tbl>
    <w:p w14:paraId="6AD35A03" w14:textId="77777777" w:rsidR="002F20B4" w:rsidRDefault="002F20B4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788298B0" w14:textId="21223B92" w:rsidR="00856556" w:rsidRPr="00856556" w:rsidRDefault="00856556" w:rsidP="006F74F9">
      <w:pPr>
        <w:pStyle w:val="Kopfzeile"/>
        <w:numPr>
          <w:ilvl w:val="0"/>
          <w:numId w:val="23"/>
        </w:numPr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  <w:r w:rsidRPr="00856556">
        <w:rPr>
          <w:rFonts w:ascii="Arial" w:hAnsi="Arial"/>
          <w:sz w:val="20"/>
        </w:rPr>
        <w:t xml:space="preserve">Fällt </w:t>
      </w:r>
      <w:r w:rsidR="00BB23EA">
        <w:rPr>
          <w:rFonts w:ascii="Arial" w:hAnsi="Arial"/>
          <w:sz w:val="20"/>
        </w:rPr>
        <w:t>d</w:t>
      </w:r>
      <w:r w:rsidRPr="00856556">
        <w:rPr>
          <w:rFonts w:ascii="Arial" w:hAnsi="Arial"/>
          <w:sz w:val="20"/>
        </w:rPr>
        <w:t xml:space="preserve">ir sonst noch </w:t>
      </w:r>
      <w:r w:rsidR="00BB23EA">
        <w:rPr>
          <w:rFonts w:ascii="Arial" w:hAnsi="Arial"/>
          <w:sz w:val="20"/>
        </w:rPr>
        <w:t>was</w:t>
      </w:r>
      <w:r w:rsidRPr="00856556">
        <w:rPr>
          <w:rFonts w:ascii="Arial" w:hAnsi="Arial"/>
          <w:sz w:val="20"/>
        </w:rPr>
        <w:t xml:space="preserve"> auf? Was?</w:t>
      </w:r>
    </w:p>
    <w:p w14:paraId="45289DC2" w14:textId="77777777" w:rsid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42390533" w14:textId="77777777" w:rsidR="00856556" w:rsidRPr="00856556" w:rsidRDefault="00856556" w:rsidP="006F74F9">
      <w:pPr>
        <w:pStyle w:val="Kopfzeile"/>
        <w:tabs>
          <w:tab w:val="clear" w:pos="4536"/>
          <w:tab w:val="left" w:leader="underscore" w:pos="9072"/>
        </w:tabs>
        <w:ind w:left="709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14:paraId="20895AAF" w14:textId="77777777" w:rsid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5068A74B" w14:textId="77777777" w:rsidR="00856556" w:rsidRPr="00856556" w:rsidRDefault="00856556" w:rsidP="006F74F9">
      <w:pPr>
        <w:pStyle w:val="Kopfzeile"/>
        <w:tabs>
          <w:tab w:val="clear" w:pos="4536"/>
          <w:tab w:val="left" w:leader="underscore" w:pos="9072"/>
        </w:tabs>
        <w:ind w:left="709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14:paraId="59E6B92B" w14:textId="77777777" w:rsidR="00856556" w:rsidRDefault="00856556" w:rsidP="006F74F9">
      <w:pPr>
        <w:pStyle w:val="Kopfzeile"/>
        <w:tabs>
          <w:tab w:val="clear" w:pos="4536"/>
          <w:tab w:val="left" w:leader="underscore" w:pos="9072"/>
        </w:tabs>
        <w:ind w:left="709"/>
        <w:rPr>
          <w:rFonts w:ascii="Arial" w:hAnsi="Arial"/>
          <w:sz w:val="20"/>
        </w:rPr>
      </w:pPr>
    </w:p>
    <w:p w14:paraId="035A870F" w14:textId="77777777" w:rsidR="00856556" w:rsidRPr="00856556" w:rsidRDefault="00856556" w:rsidP="006F74F9">
      <w:pPr>
        <w:pStyle w:val="Kopfzeile"/>
        <w:tabs>
          <w:tab w:val="clear" w:pos="4536"/>
          <w:tab w:val="left" w:leader="underscore" w:pos="9072"/>
        </w:tabs>
        <w:ind w:left="709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14:paraId="42FBF529" w14:textId="77777777" w:rsidR="00856556" w:rsidRP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56F8EDE6" w14:textId="77777777" w:rsidR="00856556" w:rsidRP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b/>
          <w:sz w:val="20"/>
        </w:rPr>
      </w:pPr>
      <w:r w:rsidRPr="00856556">
        <w:rPr>
          <w:rFonts w:ascii="Arial" w:hAnsi="Arial"/>
          <w:b/>
          <w:sz w:val="20"/>
        </w:rPr>
        <w:t>Aufgabe 2</w:t>
      </w:r>
    </w:p>
    <w:p w14:paraId="26CB7FC0" w14:textId="77777777" w:rsid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67F0B181" w14:textId="473732A0" w:rsidR="00856556" w:rsidRPr="00856556" w:rsidRDefault="002F20B4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Findet </w:t>
      </w:r>
      <w:r w:rsidR="00D74B7D">
        <w:rPr>
          <w:rFonts w:ascii="Arial" w:hAnsi="Arial"/>
          <w:sz w:val="20"/>
        </w:rPr>
        <w:t>e</w:t>
      </w:r>
      <w:r>
        <w:rPr>
          <w:rFonts w:ascii="Arial" w:hAnsi="Arial"/>
          <w:sz w:val="20"/>
        </w:rPr>
        <w:t xml:space="preserve">uch nun im Tandem </w:t>
      </w:r>
      <w:r w:rsidR="00856556" w:rsidRPr="00856556">
        <w:rPr>
          <w:rFonts w:ascii="Arial" w:hAnsi="Arial"/>
          <w:sz w:val="20"/>
        </w:rPr>
        <w:t xml:space="preserve">zusammen. Stellt </w:t>
      </w:r>
      <w:r w:rsidR="00D74B7D">
        <w:rPr>
          <w:rFonts w:ascii="Arial" w:hAnsi="Arial"/>
          <w:sz w:val="20"/>
        </w:rPr>
        <w:t>e</w:t>
      </w:r>
      <w:r w:rsidR="00856556" w:rsidRPr="00856556">
        <w:rPr>
          <w:rFonts w:ascii="Arial" w:hAnsi="Arial"/>
          <w:sz w:val="20"/>
        </w:rPr>
        <w:t xml:space="preserve">uch gegenseitig </w:t>
      </w:r>
      <w:r w:rsidR="00D74B7D">
        <w:rPr>
          <w:rFonts w:ascii="Arial" w:hAnsi="Arial"/>
          <w:sz w:val="20"/>
        </w:rPr>
        <w:t>e</w:t>
      </w:r>
      <w:r w:rsidR="00856556" w:rsidRPr="00856556">
        <w:rPr>
          <w:rFonts w:ascii="Arial" w:hAnsi="Arial"/>
          <w:sz w:val="20"/>
        </w:rPr>
        <w:t>ure Tagebücher vor: Welche Eintr</w:t>
      </w:r>
      <w:r w:rsidR="00856556" w:rsidRPr="00856556">
        <w:rPr>
          <w:rFonts w:ascii="Arial" w:hAnsi="Arial"/>
          <w:sz w:val="20"/>
        </w:rPr>
        <w:t>ä</w:t>
      </w:r>
      <w:r w:rsidR="00856556" w:rsidRPr="00856556">
        <w:rPr>
          <w:rFonts w:ascii="Arial" w:hAnsi="Arial"/>
          <w:sz w:val="20"/>
        </w:rPr>
        <w:t>ge sind darin zu finden? Was besonders häufig? Wann besonders häufig?</w:t>
      </w:r>
    </w:p>
    <w:p w14:paraId="17D68A04" w14:textId="77777777" w:rsidR="00856556" w:rsidRP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1C79815D" w14:textId="77777777" w:rsidR="00856556" w:rsidRP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b/>
          <w:sz w:val="20"/>
        </w:rPr>
      </w:pPr>
      <w:r w:rsidRPr="00856556">
        <w:rPr>
          <w:rFonts w:ascii="Arial" w:hAnsi="Arial"/>
          <w:b/>
          <w:sz w:val="20"/>
        </w:rPr>
        <w:t>Aufgabe 3</w:t>
      </w:r>
    </w:p>
    <w:p w14:paraId="7C649251" w14:textId="77777777" w:rsidR="00856556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394E1CD8" w14:textId="67CB53FB" w:rsidR="00856556" w:rsidRPr="00C97378" w:rsidRDefault="00856556" w:rsidP="00856556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  <w:r w:rsidRPr="00856556">
        <w:rPr>
          <w:rFonts w:ascii="Arial" w:hAnsi="Arial"/>
          <w:sz w:val="20"/>
        </w:rPr>
        <w:t xml:space="preserve">Gib </w:t>
      </w:r>
      <w:r w:rsidR="00D74B7D">
        <w:rPr>
          <w:rFonts w:ascii="Arial" w:hAnsi="Arial"/>
          <w:sz w:val="20"/>
        </w:rPr>
        <w:t>d</w:t>
      </w:r>
      <w:r w:rsidRPr="00856556">
        <w:rPr>
          <w:rFonts w:ascii="Arial" w:hAnsi="Arial"/>
          <w:sz w:val="20"/>
        </w:rPr>
        <w:t>einem</w:t>
      </w:r>
      <w:r w:rsidR="00D74B7D">
        <w:rPr>
          <w:rFonts w:ascii="Arial" w:hAnsi="Arial"/>
          <w:sz w:val="20"/>
        </w:rPr>
        <w:t>/r</w:t>
      </w:r>
      <w:r w:rsidRPr="00856556">
        <w:rPr>
          <w:rFonts w:ascii="Arial" w:hAnsi="Arial"/>
          <w:sz w:val="20"/>
        </w:rPr>
        <w:t xml:space="preserve"> </w:t>
      </w:r>
      <w:proofErr w:type="spellStart"/>
      <w:r w:rsidRPr="00856556">
        <w:rPr>
          <w:rFonts w:ascii="Arial" w:hAnsi="Arial"/>
          <w:sz w:val="20"/>
        </w:rPr>
        <w:t>Gruppenpartner</w:t>
      </w:r>
      <w:r w:rsidR="00D74B7D">
        <w:rPr>
          <w:rFonts w:ascii="Arial" w:hAnsi="Arial"/>
          <w:sz w:val="20"/>
        </w:rPr>
        <w:t>In</w:t>
      </w:r>
      <w:proofErr w:type="spellEnd"/>
      <w:r w:rsidR="00D74B7D">
        <w:rPr>
          <w:rFonts w:ascii="Arial" w:hAnsi="Arial"/>
          <w:sz w:val="20"/>
        </w:rPr>
        <w:t xml:space="preserve"> </w:t>
      </w:r>
      <w:r w:rsidRPr="00856556">
        <w:rPr>
          <w:rFonts w:ascii="Arial" w:hAnsi="Arial"/>
          <w:sz w:val="20"/>
        </w:rPr>
        <w:t xml:space="preserve">ein Feedback </w:t>
      </w:r>
      <w:r w:rsidR="00036D64">
        <w:rPr>
          <w:rFonts w:ascii="Arial" w:hAnsi="Arial"/>
          <w:sz w:val="20"/>
        </w:rPr>
        <w:t>zum</w:t>
      </w:r>
      <w:r w:rsidRPr="00856556">
        <w:rPr>
          <w:rFonts w:ascii="Arial" w:hAnsi="Arial"/>
          <w:sz w:val="20"/>
        </w:rPr>
        <w:t xml:space="preserve"> Tagebuch. Was ist anders? Was fällt Dir auf? Was ist besonders?</w:t>
      </w:r>
    </w:p>
    <w:p w14:paraId="04B56835" w14:textId="77777777" w:rsidR="00856556" w:rsidRPr="006A15C3" w:rsidRDefault="00856556" w:rsidP="00856556">
      <w:pPr>
        <w:pStyle w:val="Kopfzeile"/>
        <w:tabs>
          <w:tab w:val="clear" w:pos="4536"/>
          <w:tab w:val="left" w:pos="8222"/>
          <w:tab w:val="left" w:leader="underscore" w:pos="9072"/>
        </w:tabs>
        <w:rPr>
          <w:rFonts w:ascii="Arial" w:hAnsi="Arial"/>
          <w:sz w:val="20"/>
        </w:rPr>
      </w:pPr>
    </w:p>
    <w:p w14:paraId="3E6B75A6" w14:textId="701FAE95" w:rsidR="00856556" w:rsidRDefault="00036D64" w:rsidP="00856556">
      <w:pPr>
        <w:pStyle w:val="Kopfzeile"/>
        <w:tabs>
          <w:tab w:val="left" w:pos="8222"/>
          <w:tab w:val="left" w:leader="underscore" w:pos="9072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Notiere hier das Feedback zu deinem Tagebuch:</w:t>
      </w:r>
    </w:p>
    <w:p w14:paraId="3B8D2437" w14:textId="77777777" w:rsidR="00014229" w:rsidRDefault="00014229" w:rsidP="00856556">
      <w:pPr>
        <w:pStyle w:val="Kopfzeile"/>
        <w:tabs>
          <w:tab w:val="left" w:pos="8222"/>
          <w:tab w:val="left" w:leader="underscore" w:pos="9072"/>
        </w:tabs>
        <w:rPr>
          <w:rFonts w:ascii="Arial" w:hAnsi="Arial"/>
          <w:sz w:val="20"/>
        </w:rPr>
      </w:pPr>
    </w:p>
    <w:p w14:paraId="30B333B0" w14:textId="77777777" w:rsidR="00856556" w:rsidRDefault="00014229" w:rsidP="00014229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14:paraId="65D2BB61" w14:textId="77777777" w:rsidR="00856556" w:rsidRDefault="00856556" w:rsidP="00014229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</w:p>
    <w:p w14:paraId="606B6D46" w14:textId="77777777" w:rsidR="005F2E73" w:rsidRPr="00014229" w:rsidRDefault="00014229" w:rsidP="00014229">
      <w:pPr>
        <w:pStyle w:val="Kopfzeile"/>
        <w:tabs>
          <w:tab w:val="clear" w:pos="4536"/>
          <w:tab w:val="left" w:leader="underscore" w:pos="9072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sectPr w:rsidR="005F2E73" w:rsidRPr="00014229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6808E" w14:textId="77777777" w:rsidR="002F20B4" w:rsidRDefault="002F20B4">
      <w:r>
        <w:separator/>
      </w:r>
    </w:p>
  </w:endnote>
  <w:endnote w:type="continuationSeparator" w:id="0">
    <w:p w14:paraId="0E4C4823" w14:textId="77777777" w:rsidR="002F20B4" w:rsidRDefault="002F2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1EB6E" w14:textId="77777777" w:rsidR="002F20B4" w:rsidRPr="00362BEB" w:rsidRDefault="002F20B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F20B4" w:rsidRPr="002D00AC" w14:paraId="1160E206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9D1C8E2" w14:textId="77777777" w:rsidR="002F20B4" w:rsidRPr="00E231F5" w:rsidRDefault="00187523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2F20B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70144B7C" w14:textId="77777777" w:rsidR="002F20B4" w:rsidRPr="00E231F5" w:rsidRDefault="002F20B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5A0B587" w14:textId="77777777" w:rsidR="002F20B4" w:rsidRPr="00E231F5" w:rsidRDefault="002F20B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05A3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05A31" w:rsidRPr="00705A3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4CCBBBD2" w14:textId="77777777" w:rsidR="002F20B4" w:rsidRPr="00362BEB" w:rsidRDefault="002F20B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0D5DF" w14:textId="77777777" w:rsidR="002F20B4" w:rsidRPr="00DC0DD0" w:rsidRDefault="002F20B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F20B4" w:rsidRPr="002D00AC" w14:paraId="2B09EB46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FE9AF24" w14:textId="77777777" w:rsidR="002F20B4" w:rsidRPr="00E231F5" w:rsidRDefault="00187523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2F20B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22F0E94C" w14:textId="77777777" w:rsidR="002F20B4" w:rsidRPr="00E231F5" w:rsidRDefault="002F20B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F32CDB2" w14:textId="77777777" w:rsidR="002F20B4" w:rsidRPr="00E231F5" w:rsidRDefault="002F20B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8752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87523" w:rsidRPr="00187523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3693AC74" w14:textId="77777777" w:rsidR="002F20B4" w:rsidRPr="00DC0DD0" w:rsidRDefault="002F20B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4C0BFF" w14:textId="77777777" w:rsidR="002F20B4" w:rsidRDefault="002F20B4">
      <w:r>
        <w:separator/>
      </w:r>
    </w:p>
  </w:footnote>
  <w:footnote w:type="continuationSeparator" w:id="0">
    <w:p w14:paraId="54172F98" w14:textId="77777777" w:rsidR="002F20B4" w:rsidRDefault="002F2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2F20B4" w14:paraId="65402644" w14:textId="77777777" w:rsidTr="003E371A">
      <w:trPr>
        <w:trHeight w:hRule="exact" w:val="227"/>
      </w:trPr>
      <w:tc>
        <w:tcPr>
          <w:tcW w:w="9356" w:type="dxa"/>
          <w:gridSpan w:val="3"/>
        </w:tcPr>
        <w:p w14:paraId="5DC83904" w14:textId="77777777" w:rsidR="002F20B4" w:rsidRPr="008103E2" w:rsidRDefault="002F20B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2F20B4" w14:paraId="028947F8" w14:textId="77777777" w:rsidTr="003E371A">
      <w:trPr>
        <w:trHeight w:hRule="exact" w:val="567"/>
      </w:trPr>
      <w:tc>
        <w:tcPr>
          <w:tcW w:w="3932" w:type="dxa"/>
          <w:vMerge w:val="restart"/>
        </w:tcPr>
        <w:p w14:paraId="6908FA68" w14:textId="77777777" w:rsidR="002F20B4" w:rsidRDefault="002F20B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447A863" wp14:editId="1C13AAB2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187B63B7" w14:textId="77777777" w:rsidR="002F20B4" w:rsidRDefault="002F20B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50AD2797" w14:textId="77777777" w:rsidR="002F20B4" w:rsidRDefault="002F20B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14:paraId="1DD4A9F8" w14:textId="77777777" w:rsidR="002F20B4" w:rsidRPr="002D01FD" w:rsidRDefault="002F20B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2F20B4" w14:paraId="181B70C3" w14:textId="77777777" w:rsidTr="003E371A">
      <w:trPr>
        <w:trHeight w:hRule="exact" w:val="397"/>
      </w:trPr>
      <w:tc>
        <w:tcPr>
          <w:tcW w:w="3932" w:type="dxa"/>
          <w:vMerge/>
        </w:tcPr>
        <w:p w14:paraId="679AA366" w14:textId="77777777" w:rsidR="002F20B4" w:rsidRDefault="002F20B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14:paraId="327B63A3" w14:textId="77777777" w:rsidR="002F20B4" w:rsidRDefault="002F20B4" w:rsidP="003E371A">
          <w:pPr>
            <w:pStyle w:val="Kopfzeile"/>
          </w:pPr>
        </w:p>
      </w:tc>
      <w:tc>
        <w:tcPr>
          <w:tcW w:w="3618" w:type="dxa"/>
          <w:vAlign w:val="bottom"/>
        </w:tcPr>
        <w:p w14:paraId="42AA3E0E" w14:textId="77777777" w:rsidR="002F20B4" w:rsidRPr="002D01FD" w:rsidRDefault="002F20B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2F20B4" w14:paraId="718561DF" w14:textId="77777777" w:rsidTr="003E371A">
      <w:trPr>
        <w:trHeight w:hRule="exact" w:val="227"/>
      </w:trPr>
      <w:tc>
        <w:tcPr>
          <w:tcW w:w="9356" w:type="dxa"/>
          <w:gridSpan w:val="3"/>
        </w:tcPr>
        <w:p w14:paraId="6FC19BDD" w14:textId="77777777" w:rsidR="002F20B4" w:rsidRDefault="002F20B4" w:rsidP="003E371A">
          <w:pPr>
            <w:pStyle w:val="Kopfzeile"/>
          </w:pPr>
        </w:p>
      </w:tc>
    </w:tr>
    <w:tr w:rsidR="002F20B4" w14:paraId="560DB00A" w14:textId="77777777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25089A21" w14:textId="77777777" w:rsidR="002F20B4" w:rsidRPr="00AF5072" w:rsidRDefault="002F20B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el:</w:t>
          </w:r>
          <w:r>
            <w:rPr>
              <w:rFonts w:ascii="Arial" w:hAnsi="Arial"/>
              <w:b/>
              <w:sz w:val="18"/>
              <w:szCs w:val="18"/>
            </w:rPr>
            <w:t xml:space="preserve"> </w:t>
          </w:r>
          <w:r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14:paraId="6627577B" w14:textId="77777777" w:rsidR="002F20B4" w:rsidRPr="00DC0DD0" w:rsidRDefault="002F20B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693"/>
      <w:gridCol w:w="2731"/>
    </w:tblGrid>
    <w:tr w:rsidR="009C0AE4" w14:paraId="11E29238" w14:textId="77777777" w:rsidTr="00021ADA">
      <w:trPr>
        <w:trHeight w:val="227"/>
      </w:trPr>
      <w:tc>
        <w:tcPr>
          <w:tcW w:w="9356" w:type="dxa"/>
          <w:gridSpan w:val="5"/>
          <w:vAlign w:val="center"/>
        </w:tcPr>
        <w:p w14:paraId="262C7072" w14:textId="77777777" w:rsidR="009C0AE4" w:rsidRPr="00092BCF" w:rsidRDefault="009C0AE4" w:rsidP="00021ADA">
          <w:pPr>
            <w:pStyle w:val="Kopfzeile"/>
            <w:rPr>
              <w:rFonts w:ascii="Arial" w:hAnsi="Arial"/>
              <w:sz w:val="20"/>
            </w:rPr>
          </w:pPr>
        </w:p>
      </w:tc>
    </w:tr>
    <w:tr w:rsidR="009C0AE4" w14:paraId="4584C41E" w14:textId="77777777" w:rsidTr="00021ADA">
      <w:trPr>
        <w:trHeight w:hRule="exact" w:val="539"/>
      </w:trPr>
      <w:tc>
        <w:tcPr>
          <w:tcW w:w="3932" w:type="dxa"/>
          <w:gridSpan w:val="3"/>
          <w:vMerge w:val="restart"/>
        </w:tcPr>
        <w:p w14:paraId="3C1028CA" w14:textId="77777777" w:rsidR="009C0AE4" w:rsidRDefault="009C0AE4" w:rsidP="00021AD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F9CC203" wp14:editId="1BCBE940">
                <wp:extent cx="2412000" cy="613271"/>
                <wp:effectExtent l="0" t="0" r="7620" b="0"/>
                <wp:docPr id="15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52F99AEF" w14:textId="77777777" w:rsidR="009C0AE4" w:rsidRPr="006F7621" w:rsidRDefault="009C0AE4" w:rsidP="00021ADA">
          <w:pPr>
            <w:spacing w:after="2"/>
            <w:jc w:val="center"/>
            <w:rPr>
              <w:sz w:val="8"/>
              <w:szCs w:val="8"/>
            </w:rPr>
          </w:pPr>
        </w:p>
        <w:p w14:paraId="4CB99C96" w14:textId="77777777" w:rsidR="009C0AE4" w:rsidRPr="00864747" w:rsidRDefault="009C0AE4" w:rsidP="00021ADA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78BFEEE6" wp14:editId="763CE5A9">
                <wp:extent cx="1174663" cy="252000"/>
                <wp:effectExtent l="0" t="0" r="0" b="2540"/>
                <wp:docPr id="1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7B91790" w14:textId="77777777" w:rsidR="009C0AE4" w:rsidRPr="00864747" w:rsidRDefault="009C0AE4" w:rsidP="00021ADA">
          <w:pPr>
            <w:spacing w:after="4"/>
            <w:jc w:val="center"/>
            <w:rPr>
              <w:sz w:val="14"/>
              <w:szCs w:val="14"/>
            </w:rPr>
          </w:pPr>
        </w:p>
        <w:p w14:paraId="62C9A675" w14:textId="77777777" w:rsidR="009C0AE4" w:rsidRPr="0008046F" w:rsidRDefault="009C0AE4" w:rsidP="00021ADA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31" w:type="dxa"/>
          <w:vAlign w:val="bottom"/>
        </w:tcPr>
        <w:p w14:paraId="6D037748" w14:textId="77777777" w:rsidR="009C0AE4" w:rsidRDefault="009C0AE4" w:rsidP="00021AD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14:paraId="6D03CAB7" w14:textId="662C9BC2" w:rsidR="009C0AE4" w:rsidRPr="002D01FD" w:rsidRDefault="009C0AE4" w:rsidP="00021AD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Tagebuch-Reflexion</w:t>
          </w:r>
        </w:p>
      </w:tc>
    </w:tr>
    <w:tr w:rsidR="009C0AE4" w14:paraId="3FB2D58A" w14:textId="77777777" w:rsidTr="00021ADA">
      <w:trPr>
        <w:trHeight w:hRule="exact" w:val="527"/>
      </w:trPr>
      <w:tc>
        <w:tcPr>
          <w:tcW w:w="3932" w:type="dxa"/>
          <w:gridSpan w:val="3"/>
          <w:vMerge/>
        </w:tcPr>
        <w:p w14:paraId="1164937C" w14:textId="3903E9C9" w:rsidR="009C0AE4" w:rsidRDefault="009C0AE4" w:rsidP="00021ADA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693" w:type="dxa"/>
          <w:vMerge/>
        </w:tcPr>
        <w:p w14:paraId="5A7AB4B1" w14:textId="77777777" w:rsidR="009C0AE4" w:rsidRDefault="009C0AE4" w:rsidP="00021ADA">
          <w:pPr>
            <w:pStyle w:val="Kopfzeile"/>
          </w:pPr>
        </w:p>
      </w:tc>
      <w:tc>
        <w:tcPr>
          <w:tcW w:w="2731" w:type="dxa"/>
          <w:vAlign w:val="bottom"/>
        </w:tcPr>
        <w:p w14:paraId="3072D06E" w14:textId="77777777" w:rsidR="009C0AE4" w:rsidRPr="002D01FD" w:rsidRDefault="009C0AE4" w:rsidP="00021AD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C0AE4" w14:paraId="6836918E" w14:textId="77777777" w:rsidTr="00021ADA">
      <w:trPr>
        <w:trHeight w:hRule="exact" w:val="227"/>
      </w:trPr>
      <w:tc>
        <w:tcPr>
          <w:tcW w:w="9356" w:type="dxa"/>
          <w:gridSpan w:val="5"/>
        </w:tcPr>
        <w:p w14:paraId="4AB6F735" w14:textId="77777777" w:rsidR="009C0AE4" w:rsidRPr="00092BCF" w:rsidRDefault="009C0AE4" w:rsidP="00021ADA">
          <w:pPr>
            <w:pStyle w:val="Kopfzeile"/>
            <w:rPr>
              <w:rFonts w:ascii="Arial" w:hAnsi="Arial"/>
              <w:sz w:val="20"/>
            </w:rPr>
          </w:pPr>
        </w:p>
      </w:tc>
    </w:tr>
    <w:tr w:rsidR="009C0AE4" w14:paraId="29EC27C0" w14:textId="77777777" w:rsidTr="00021AD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107AE49B" w14:textId="77777777" w:rsidR="009C0AE4" w:rsidRPr="005301DE" w:rsidRDefault="009C0AE4" w:rsidP="00021ADA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19438B31" wp14:editId="4F3FA7F3">
                <wp:extent cx="1665833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s02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5A0D6FD" w14:textId="77777777" w:rsidR="009C0AE4" w:rsidRDefault="009C0AE4" w:rsidP="00021ADA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16648918" w14:textId="266C5E2E" w:rsidR="009C0AE4" w:rsidRPr="00030D71" w:rsidRDefault="009C0AE4" w:rsidP="00021AD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9C0AE4" w14:paraId="0BC42315" w14:textId="77777777" w:rsidTr="00021ADA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63BDB5E8" w14:textId="77777777" w:rsidR="009C0AE4" w:rsidRDefault="009C0AE4" w:rsidP="00021ADA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FF87838" w14:textId="77777777" w:rsidR="009C0AE4" w:rsidRDefault="009C0AE4" w:rsidP="00021AD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7A28EE9B" w14:textId="77777777" w:rsidR="009C0AE4" w:rsidRDefault="009C0AE4" w:rsidP="00021ADA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News</w:t>
          </w:r>
        </w:p>
        <w:p w14:paraId="0F56B0AA" w14:textId="77777777" w:rsidR="009C0AE4" w:rsidRPr="006F2C9E" w:rsidRDefault="009C0AE4" w:rsidP="00021ADA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color w:val="00B0F0"/>
              <w:sz w:val="24"/>
              <w:szCs w:val="24"/>
            </w:rPr>
            <w:t>Hard-News/Soft-News</w:t>
          </w:r>
        </w:p>
      </w:tc>
    </w:tr>
    <w:tr w:rsidR="009C0AE4" w14:paraId="0DB7CF6A" w14:textId="77777777" w:rsidTr="00021ADA">
      <w:trPr>
        <w:trHeight w:hRule="exact" w:val="510"/>
      </w:trPr>
      <w:tc>
        <w:tcPr>
          <w:tcW w:w="2762" w:type="dxa"/>
          <w:vMerge/>
          <w:shd w:val="clear" w:color="auto" w:fill="auto"/>
        </w:tcPr>
        <w:p w14:paraId="7E828E61" w14:textId="77777777" w:rsidR="009C0AE4" w:rsidRDefault="009C0AE4" w:rsidP="00021ADA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19D1074" w14:textId="77777777" w:rsidR="009C0AE4" w:rsidRDefault="009C0AE4" w:rsidP="00021AD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318D1DAA" w14:textId="77777777" w:rsidR="009C0AE4" w:rsidRPr="0070624B" w:rsidRDefault="009C0AE4" w:rsidP="00021ADA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</w:rPr>
            <w:t>6</w:t>
          </w:r>
          <w:r w:rsidRPr="00030D71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53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342EC063" w14:textId="77777777" w:rsidR="002F20B4" w:rsidRPr="00DC0DD0" w:rsidRDefault="002F20B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63075D"/>
    <w:multiLevelType w:val="hybridMultilevel"/>
    <w:tmpl w:val="26D8B452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7A"/>
    <w:rsid w:val="00012008"/>
    <w:rsid w:val="00014229"/>
    <w:rsid w:val="00034C0B"/>
    <w:rsid w:val="00036D64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523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D74EF"/>
    <w:rsid w:val="002E2750"/>
    <w:rsid w:val="002F20B4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93550"/>
    <w:rsid w:val="005B0B74"/>
    <w:rsid w:val="005B25FB"/>
    <w:rsid w:val="005B7135"/>
    <w:rsid w:val="005D1355"/>
    <w:rsid w:val="005D1E03"/>
    <w:rsid w:val="005D665E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D6A31"/>
    <w:rsid w:val="006E2F5F"/>
    <w:rsid w:val="006E317C"/>
    <w:rsid w:val="006F0AE2"/>
    <w:rsid w:val="006F74F9"/>
    <w:rsid w:val="00701D98"/>
    <w:rsid w:val="0070285A"/>
    <w:rsid w:val="00705A31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56556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0AE4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67A"/>
    <w:rsid w:val="00A359FA"/>
    <w:rsid w:val="00A427DC"/>
    <w:rsid w:val="00A44367"/>
    <w:rsid w:val="00A601D7"/>
    <w:rsid w:val="00A628C7"/>
    <w:rsid w:val="00A74D0C"/>
    <w:rsid w:val="00A82058"/>
    <w:rsid w:val="00A97938"/>
    <w:rsid w:val="00AA0850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3EA"/>
    <w:rsid w:val="00BB2564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570B3"/>
    <w:rsid w:val="00D60AEC"/>
    <w:rsid w:val="00D63433"/>
    <w:rsid w:val="00D74686"/>
    <w:rsid w:val="00D74B7D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8270B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E7318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."/>
  <w:listSeparator w:val=";"/>
  <w14:docId w14:val="6AA416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BCFFA-6757-468A-A431-2E20D12A5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News</vt:lpstr>
    </vt:vector>
  </TitlesOfParts>
  <Company>SF Schweizer Fernsehen</Company>
  <LinksUpToDate>false</LinksUpToDate>
  <CharactersWithSpaces>1007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</dc:title>
  <dc:creator>ereich Medienbildung PH Zürich</dc:creator>
  <cp:lastModifiedBy>Marriott, Steven (SRF)</cp:lastModifiedBy>
  <cp:revision>15</cp:revision>
  <cp:lastPrinted>2013-04-15T08:53:00Z</cp:lastPrinted>
  <dcterms:created xsi:type="dcterms:W3CDTF">2013-11-30T20:58:00Z</dcterms:created>
  <dcterms:modified xsi:type="dcterms:W3CDTF">2013-12-03T16:09:00Z</dcterms:modified>
  <cp:category>Zuma Vorlage phe</cp:category>
</cp:coreProperties>
</file>