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61B92" w14:textId="77777777" w:rsidR="001C569A" w:rsidRPr="00AC24E2" w:rsidRDefault="001C569A" w:rsidP="00635ECE">
      <w:pPr>
        <w:rPr>
          <w:rFonts w:ascii="Arial" w:hAnsi="Arial"/>
          <w:sz w:val="20"/>
        </w:rPr>
      </w:pPr>
    </w:p>
    <w:p w14:paraId="65501642" w14:textId="15676A3C" w:rsidR="001C569A" w:rsidRPr="00AC24E2" w:rsidRDefault="001C569A" w:rsidP="00635ECE">
      <w:pPr>
        <w:rPr>
          <w:rFonts w:ascii="Arial" w:hAnsi="Arial"/>
          <w:sz w:val="20"/>
        </w:rPr>
      </w:pPr>
      <w:r w:rsidRPr="00AC24E2">
        <w:rPr>
          <w:rFonts w:ascii="Arial" w:hAnsi="Arial"/>
          <w:b/>
          <w:sz w:val="20"/>
        </w:rPr>
        <w:t>Auftrag</w:t>
      </w:r>
      <w:r w:rsidRPr="00AC24E2">
        <w:rPr>
          <w:rFonts w:ascii="Arial" w:hAnsi="Arial"/>
          <w:sz w:val="20"/>
        </w:rPr>
        <w:t xml:space="preserve">: Überlegt in eurer Redaktion, wie ihr </w:t>
      </w:r>
      <w:r w:rsidR="00AC24E2">
        <w:rPr>
          <w:rFonts w:ascii="Arial" w:hAnsi="Arial"/>
          <w:sz w:val="20"/>
        </w:rPr>
        <w:t>die</w:t>
      </w:r>
      <w:r w:rsidRPr="00AC24E2">
        <w:rPr>
          <w:rFonts w:ascii="Arial" w:hAnsi="Arial"/>
          <w:sz w:val="20"/>
        </w:rPr>
        <w:t xml:space="preserve"> ausgewählten Newsticker-Meldungen für eure Stammleserschaft so aufbereiten könnt, dass sich die Leser davon angesprochen fühlen. </w:t>
      </w:r>
    </w:p>
    <w:p w14:paraId="666D4B59" w14:textId="77777777" w:rsidR="00F34364" w:rsidRPr="00AC24E2" w:rsidRDefault="00F34364" w:rsidP="00635ECE">
      <w:pPr>
        <w:rPr>
          <w:rFonts w:ascii="Arial" w:hAnsi="Arial"/>
          <w:sz w:val="20"/>
        </w:rPr>
      </w:pPr>
    </w:p>
    <w:p w14:paraId="664D258E" w14:textId="4B383DBA" w:rsidR="001C569A" w:rsidRPr="00AC24E2" w:rsidRDefault="001C569A" w:rsidP="00635ECE">
      <w:pPr>
        <w:rPr>
          <w:rFonts w:ascii="Arial" w:hAnsi="Arial"/>
          <w:sz w:val="20"/>
        </w:rPr>
      </w:pPr>
      <w:r w:rsidRPr="00AC24E2">
        <w:rPr>
          <w:rFonts w:ascii="Arial" w:hAnsi="Arial"/>
          <w:sz w:val="20"/>
        </w:rPr>
        <w:t xml:space="preserve">Findet für jede Meldung, eine </w:t>
      </w:r>
      <w:r w:rsidRPr="00AC24E2">
        <w:rPr>
          <w:rFonts w:ascii="Arial" w:hAnsi="Arial"/>
          <w:b/>
          <w:sz w:val="20"/>
        </w:rPr>
        <w:t>Headline</w:t>
      </w:r>
      <w:r w:rsidRPr="00AC24E2">
        <w:rPr>
          <w:rFonts w:ascii="Arial" w:hAnsi="Arial"/>
          <w:sz w:val="20"/>
        </w:rPr>
        <w:t xml:space="preserve">, ein </w:t>
      </w:r>
      <w:r w:rsidRPr="00AC24E2">
        <w:rPr>
          <w:rFonts w:ascii="Arial" w:hAnsi="Arial"/>
          <w:b/>
          <w:sz w:val="20"/>
        </w:rPr>
        <w:t>passendes Foto</w:t>
      </w:r>
      <w:r w:rsidRPr="00AC24E2">
        <w:rPr>
          <w:rFonts w:ascii="Arial" w:hAnsi="Arial"/>
          <w:sz w:val="20"/>
        </w:rPr>
        <w:t xml:space="preserve">, </w:t>
      </w:r>
      <w:proofErr w:type="spellStart"/>
      <w:r w:rsidRPr="00AC24E2">
        <w:rPr>
          <w:rFonts w:ascii="Arial" w:hAnsi="Arial"/>
          <w:b/>
          <w:sz w:val="20"/>
        </w:rPr>
        <w:t>Person</w:t>
      </w:r>
      <w:r w:rsidR="00DF5249">
        <w:rPr>
          <w:rFonts w:ascii="Arial" w:hAnsi="Arial"/>
          <w:b/>
          <w:sz w:val="20"/>
        </w:rPr>
        <w:t>n</w:t>
      </w:r>
      <w:proofErr w:type="spellEnd"/>
      <w:r w:rsidRPr="00AC24E2">
        <w:rPr>
          <w:rFonts w:ascii="Arial" w:hAnsi="Arial"/>
          <w:sz w:val="20"/>
        </w:rPr>
        <w:t xml:space="preserve">, die ihr im </w:t>
      </w:r>
      <w:r w:rsidR="00F34364" w:rsidRPr="00AC24E2">
        <w:rPr>
          <w:rFonts w:ascii="Arial" w:hAnsi="Arial"/>
          <w:sz w:val="20"/>
        </w:rPr>
        <w:t>Bericht</w:t>
      </w:r>
      <w:r w:rsidRPr="00AC24E2">
        <w:rPr>
          <w:rFonts w:ascii="Arial" w:hAnsi="Arial"/>
          <w:sz w:val="20"/>
        </w:rPr>
        <w:t xml:space="preserve"> zu Wort kommen lassen könnt, und </w:t>
      </w:r>
      <w:r w:rsidRPr="00AC24E2">
        <w:rPr>
          <w:rFonts w:ascii="Arial" w:hAnsi="Arial"/>
          <w:b/>
          <w:sz w:val="20"/>
        </w:rPr>
        <w:t>vier inhaltliche Stichpunkte</w:t>
      </w:r>
      <w:r w:rsidRPr="00AC24E2">
        <w:rPr>
          <w:rFonts w:ascii="Arial" w:hAnsi="Arial"/>
          <w:sz w:val="20"/>
        </w:rPr>
        <w:t xml:space="preserve">, </w:t>
      </w:r>
      <w:r w:rsidR="00F34364" w:rsidRPr="00AC24E2">
        <w:rPr>
          <w:rFonts w:ascii="Arial" w:hAnsi="Arial"/>
          <w:sz w:val="20"/>
        </w:rPr>
        <w:t>worüber</w:t>
      </w:r>
      <w:r w:rsidRPr="00AC24E2">
        <w:rPr>
          <w:rFonts w:ascii="Arial" w:hAnsi="Arial"/>
          <w:sz w:val="20"/>
        </w:rPr>
        <w:t xml:space="preserve"> ihr berichten wollt.</w:t>
      </w:r>
    </w:p>
    <w:p w14:paraId="0FAD6BAB" w14:textId="4D13E7C4" w:rsidR="005F2E73" w:rsidRPr="001C569A" w:rsidRDefault="005F2E73" w:rsidP="00635ECE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67"/>
        <w:gridCol w:w="5889"/>
      </w:tblGrid>
      <w:tr w:rsidR="00241E6E" w:rsidRPr="001C569A" w14:paraId="5504A9DD" w14:textId="77777777" w:rsidTr="00FF3686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17E205C9" w14:textId="03B7053E" w:rsidR="00241E6E" w:rsidRPr="00E51831" w:rsidRDefault="00241E6E" w:rsidP="00241E6E">
            <w:pPr>
              <w:rPr>
                <w:rFonts w:ascii="Arial" w:hAnsi="Arial"/>
                <w:b/>
                <w:noProof/>
                <w:sz w:val="20"/>
                <w:lang w:eastAsia="de-DE"/>
              </w:rPr>
            </w:pPr>
            <w:r w:rsidRPr="00E51831"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t>Meldung 1</w:t>
            </w:r>
          </w:p>
        </w:tc>
      </w:tr>
      <w:tr w:rsidR="00E51831" w:rsidRPr="001C569A" w14:paraId="7E568999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D4CA6" w14:textId="77777777" w:rsidR="00E51831" w:rsidRPr="00E51831" w:rsidRDefault="00E51831" w:rsidP="00635ECE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26055" w14:textId="77777777" w:rsidR="00E51831" w:rsidRPr="00E51831" w:rsidRDefault="00E51831" w:rsidP="0089190D">
            <w:pPr>
              <w:jc w:val="right"/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</w:pPr>
          </w:p>
        </w:tc>
      </w:tr>
      <w:tr w:rsidR="00635ECE" w:rsidRPr="001C569A" w14:paraId="11AB132E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2E97D93" w14:textId="36F985B1" w:rsidR="00635ECE" w:rsidRPr="00AC24E2" w:rsidRDefault="0089190D" w:rsidP="00635ECE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Headline</w:t>
            </w:r>
          </w:p>
          <w:p w14:paraId="70EFB9CB" w14:textId="37B7A4FF" w:rsidR="00635ECE" w:rsidRPr="00AC24E2" w:rsidRDefault="00635ECE" w:rsidP="00635ECE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>Welche Überschrift kommt für die Meldung in Frage?</w:t>
            </w:r>
          </w:p>
          <w:p w14:paraId="6F2CC113" w14:textId="77777777" w:rsidR="00F34364" w:rsidRDefault="00F34364" w:rsidP="00F34364">
            <w:pPr>
              <w:rPr>
                <w:rFonts w:ascii="Arial" w:hAnsi="Arial"/>
                <w:sz w:val="20"/>
              </w:rPr>
            </w:pPr>
          </w:p>
          <w:p w14:paraId="7F244FDB" w14:textId="77777777" w:rsidR="00B91A0F" w:rsidRPr="00B91A0F" w:rsidRDefault="00B91A0F" w:rsidP="00F34364">
            <w:pPr>
              <w:rPr>
                <w:rFonts w:ascii="Arial" w:hAnsi="Arial"/>
                <w:sz w:val="20"/>
              </w:rPr>
            </w:pPr>
          </w:p>
          <w:p w14:paraId="5D2CBDA3" w14:textId="0FC13D83" w:rsidR="00F34364" w:rsidRPr="00AC24E2" w:rsidRDefault="00F34364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AC24E2">
              <w:rPr>
                <w:rFonts w:ascii="Arial" w:hAnsi="Arial"/>
                <w:b/>
                <w:sz w:val="18"/>
                <w:szCs w:val="18"/>
              </w:rPr>
              <w:t xml:space="preserve">Beispiel </w:t>
            </w:r>
            <w:r w:rsidR="00AC24E2" w:rsidRPr="00AC24E2">
              <w:rPr>
                <w:rFonts w:ascii="Arial" w:hAnsi="Arial"/>
                <w:b/>
                <w:sz w:val="18"/>
                <w:szCs w:val="18"/>
              </w:rPr>
              <w:t>Hard-News</w:t>
            </w:r>
            <w:r w:rsidRPr="00AC24E2">
              <w:rPr>
                <w:rFonts w:ascii="Arial" w:hAnsi="Arial"/>
                <w:b/>
                <w:sz w:val="18"/>
                <w:szCs w:val="18"/>
              </w:rPr>
              <w:t xml:space="preserve">: </w:t>
            </w:r>
          </w:p>
          <w:p w14:paraId="58FCEA26" w14:textId="275EEB7A" w:rsidR="00F34364" w:rsidRPr="00AC24E2" w:rsidRDefault="00AC24E2" w:rsidP="00673AA3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«</w:t>
            </w:r>
            <w:r w:rsidR="00F34364" w:rsidRPr="00AC24E2">
              <w:rPr>
                <w:rFonts w:ascii="Arial" w:hAnsi="Arial"/>
                <w:sz w:val="18"/>
                <w:szCs w:val="18"/>
              </w:rPr>
              <w:t>Gründe für die Gewalt an der Schule</w:t>
            </w:r>
            <w:r>
              <w:rPr>
                <w:rFonts w:ascii="Arial" w:hAnsi="Arial"/>
                <w:sz w:val="18"/>
                <w:szCs w:val="18"/>
              </w:rPr>
              <w:t>»</w:t>
            </w:r>
          </w:p>
          <w:p w14:paraId="3473A7BF" w14:textId="77777777" w:rsidR="00F34364" w:rsidRPr="00AC24E2" w:rsidRDefault="00F34364" w:rsidP="00673AA3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</w:p>
          <w:p w14:paraId="53F72BCB" w14:textId="74F3B003" w:rsidR="00F34364" w:rsidRPr="00AC24E2" w:rsidRDefault="00F34364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AC24E2">
              <w:rPr>
                <w:rFonts w:ascii="Arial" w:hAnsi="Arial"/>
                <w:b/>
                <w:sz w:val="18"/>
                <w:szCs w:val="18"/>
              </w:rPr>
              <w:t>Bespiel Soft</w:t>
            </w:r>
            <w:r w:rsidR="00AC24E2" w:rsidRPr="00AC24E2">
              <w:rPr>
                <w:rFonts w:ascii="Arial" w:hAnsi="Arial"/>
                <w:b/>
                <w:sz w:val="18"/>
                <w:szCs w:val="18"/>
              </w:rPr>
              <w:t>-N</w:t>
            </w:r>
            <w:r w:rsidRPr="00AC24E2">
              <w:rPr>
                <w:rFonts w:ascii="Arial" w:hAnsi="Arial"/>
                <w:b/>
                <w:sz w:val="18"/>
                <w:szCs w:val="18"/>
              </w:rPr>
              <w:t xml:space="preserve">ews: </w:t>
            </w:r>
          </w:p>
          <w:p w14:paraId="1EE80C1D" w14:textId="61D67438" w:rsidR="00635ECE" w:rsidRPr="00AC24E2" w:rsidRDefault="00AC24E2" w:rsidP="00673AA3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«</w:t>
            </w:r>
            <w:r w:rsidR="00F34364" w:rsidRPr="00AC24E2">
              <w:rPr>
                <w:rFonts w:ascii="Arial" w:hAnsi="Arial"/>
                <w:sz w:val="18"/>
                <w:szCs w:val="18"/>
              </w:rPr>
              <w:t>Schüler krankenhausreif geschla</w:t>
            </w:r>
            <w:r>
              <w:rPr>
                <w:rFonts w:ascii="Arial" w:hAnsi="Arial"/>
                <w:sz w:val="18"/>
                <w:szCs w:val="18"/>
              </w:rPr>
              <w:t>gen»</w:t>
            </w:r>
          </w:p>
          <w:p w14:paraId="7C864C04" w14:textId="4C57E9AE" w:rsidR="00FE40FC" w:rsidRPr="001C569A" w:rsidRDefault="00FE40FC" w:rsidP="00F3436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471F2A6B" w14:textId="65AB9C7A" w:rsidR="00635ECE" w:rsidRPr="001C569A" w:rsidRDefault="00F34364" w:rsidP="00E5183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5C855153" wp14:editId="018DC635">
                      <wp:extent cx="3646805" cy="1280160"/>
                      <wp:effectExtent l="0" t="0" r="0" b="0"/>
                      <wp:docPr id="1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BD78F" w14:textId="0866F137" w:rsidR="0089190D" w:rsidRPr="00F34364" w:rsidRDefault="0089190D" w:rsidP="00F3436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 w:rsidR="00AC24E2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1" o:spid="_x0000_s1026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" fillcolor="#f2f2f2 [3052]" stroked="f">
                      <v:textbox>
                        <w:txbxContent>
                          <w:p w14:paraId="55CBD78F" w14:textId="0866F137" w:rsidR="0089190D" w:rsidRPr="00F34364" w:rsidRDefault="0089190D" w:rsidP="00F34364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 w:rsidR="00AC24E2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51831" w:rsidRPr="001C569A" w14:paraId="1F40BB7F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1D18EB20" w14:textId="77777777" w:rsidR="00E51831" w:rsidRPr="00AC24E2" w:rsidRDefault="00E51831" w:rsidP="00635ECE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6000F195" w14:textId="77777777" w:rsidR="00E51831" w:rsidRDefault="00E51831" w:rsidP="00E51831">
            <w:pPr>
              <w:rPr>
                <w:noProof/>
                <w:lang w:eastAsia="de-CH"/>
              </w:rPr>
            </w:pPr>
          </w:p>
        </w:tc>
      </w:tr>
      <w:tr w:rsidR="00635ECE" w:rsidRPr="001C569A" w14:paraId="2973D3C9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51644C6A" w14:textId="4F7BB1AF" w:rsidR="00635ECE" w:rsidRPr="00AC24E2" w:rsidRDefault="00635ECE" w:rsidP="00635ECE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Foto</w:t>
            </w:r>
          </w:p>
          <w:p w14:paraId="30EB5E4A" w14:textId="6492C0D6" w:rsidR="00635ECE" w:rsidRPr="00AC24E2" w:rsidRDefault="00635ECE" w:rsidP="00635ECE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 xml:space="preserve">Welches Foto passt zu der Meldung? Fotografiere ein passendes Bild mit deinem Smartphone </w:t>
            </w:r>
            <w:r w:rsidR="00AC24E2">
              <w:rPr>
                <w:rFonts w:ascii="Arial" w:hAnsi="Arial"/>
                <w:sz w:val="20"/>
              </w:rPr>
              <w:t>oder</w:t>
            </w:r>
            <w:r w:rsidRPr="00AC24E2">
              <w:rPr>
                <w:rFonts w:ascii="Arial" w:hAnsi="Arial"/>
                <w:sz w:val="20"/>
              </w:rPr>
              <w:t xml:space="preserve"> mit einer </w:t>
            </w:r>
            <w:proofErr w:type="spellStart"/>
            <w:r w:rsidRPr="00AC24E2">
              <w:rPr>
                <w:rFonts w:ascii="Arial" w:hAnsi="Arial"/>
                <w:sz w:val="20"/>
              </w:rPr>
              <w:t>Digicam</w:t>
            </w:r>
            <w:proofErr w:type="spellEnd"/>
            <w:r w:rsidRPr="00AC24E2">
              <w:rPr>
                <w:rFonts w:ascii="Arial" w:hAnsi="Arial"/>
                <w:sz w:val="20"/>
              </w:rPr>
              <w:t>.</w:t>
            </w:r>
            <w:r w:rsidR="00AC24E2">
              <w:rPr>
                <w:rFonts w:ascii="Arial" w:hAnsi="Arial"/>
                <w:sz w:val="20"/>
              </w:rPr>
              <w:t xml:space="preserve"> </w:t>
            </w:r>
            <w:r w:rsidRPr="00AC24E2">
              <w:rPr>
                <w:rFonts w:ascii="Arial" w:hAnsi="Arial"/>
                <w:sz w:val="20"/>
              </w:rPr>
              <w:t>Wenn du kein Fotogerät hast, zeichne eine Skizze, wie du dir das Bild vorstellst.</w:t>
            </w:r>
          </w:p>
          <w:p w14:paraId="4E613051" w14:textId="77777777" w:rsidR="00F34364" w:rsidRPr="00B91A0F" w:rsidRDefault="00F34364" w:rsidP="00635ECE">
            <w:pPr>
              <w:rPr>
                <w:rFonts w:ascii="Arial" w:hAnsi="Arial"/>
                <w:sz w:val="20"/>
              </w:rPr>
            </w:pPr>
          </w:p>
          <w:p w14:paraId="12C1C47A" w14:textId="77777777" w:rsidR="00AC24E2" w:rsidRPr="00B91A0F" w:rsidRDefault="00AC24E2" w:rsidP="00F34364">
            <w:pPr>
              <w:rPr>
                <w:rFonts w:ascii="Arial" w:hAnsi="Arial"/>
                <w:sz w:val="20"/>
              </w:rPr>
            </w:pPr>
          </w:p>
          <w:p w14:paraId="2B1D9674" w14:textId="2103EFC6" w:rsidR="00AC24E2" w:rsidRPr="00AC24E2" w:rsidRDefault="00AC24E2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AC24E2">
              <w:rPr>
                <w:rFonts w:ascii="Arial" w:hAnsi="Arial"/>
                <w:b/>
                <w:sz w:val="18"/>
                <w:szCs w:val="18"/>
              </w:rPr>
              <w:t xml:space="preserve">Beispiel Hard-News: </w:t>
            </w:r>
          </w:p>
          <w:p w14:paraId="124639A1" w14:textId="3D5710EC" w:rsidR="00AC24E2" w:rsidRDefault="000046A2" w:rsidP="00673AA3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50310D91" wp14:editId="02C39AF5">
                  <wp:extent cx="1584000" cy="118788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walt_hardnew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1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C0E5B" w14:textId="3838770E" w:rsidR="000046A2" w:rsidRPr="000046A2" w:rsidRDefault="000046A2" w:rsidP="00673AA3">
            <w:pPr>
              <w:shd w:val="clear" w:color="auto" w:fill="DAEEF3" w:themeFill="accent5" w:themeFillTint="33"/>
              <w:rPr>
                <w:rFonts w:ascii="Arial" w:hAnsi="Arial"/>
                <w:sz w:val="12"/>
                <w:szCs w:val="12"/>
              </w:rPr>
            </w:pPr>
            <w:r w:rsidRPr="000046A2">
              <w:rPr>
                <w:rFonts w:ascii="Arial" w:hAnsi="Arial"/>
                <w:sz w:val="12"/>
                <w:szCs w:val="12"/>
              </w:rPr>
              <w:t xml:space="preserve">Bild: </w:t>
            </w:r>
            <w:proofErr w:type="spellStart"/>
            <w:r w:rsidRPr="000046A2">
              <w:rPr>
                <w:rFonts w:ascii="Arial" w:hAnsi="Arial"/>
                <w:sz w:val="12"/>
                <w:szCs w:val="12"/>
              </w:rPr>
              <w:t>Keystone</w:t>
            </w:r>
            <w:proofErr w:type="spellEnd"/>
            <w:r w:rsidRPr="000046A2">
              <w:rPr>
                <w:rFonts w:ascii="Arial" w:hAnsi="Arial"/>
                <w:sz w:val="12"/>
                <w:szCs w:val="12"/>
              </w:rPr>
              <w:t xml:space="preserve"> (Jugendpsychologe </w:t>
            </w:r>
            <w:proofErr w:type="spellStart"/>
            <w:r w:rsidRPr="000046A2">
              <w:rPr>
                <w:rFonts w:ascii="Arial" w:hAnsi="Arial"/>
                <w:sz w:val="12"/>
                <w:szCs w:val="12"/>
              </w:rPr>
              <w:t>Allan</w:t>
            </w:r>
            <w:proofErr w:type="spellEnd"/>
            <w:r w:rsidRPr="000046A2">
              <w:rPr>
                <w:rFonts w:ascii="Arial" w:hAnsi="Arial"/>
                <w:sz w:val="12"/>
                <w:szCs w:val="12"/>
              </w:rPr>
              <w:t xml:space="preserve"> </w:t>
            </w:r>
            <w:proofErr w:type="spellStart"/>
            <w:r w:rsidRPr="000046A2">
              <w:rPr>
                <w:rFonts w:ascii="Arial" w:hAnsi="Arial"/>
                <w:sz w:val="12"/>
                <w:szCs w:val="12"/>
              </w:rPr>
              <w:t>Guggenbühl</w:t>
            </w:r>
            <w:proofErr w:type="spellEnd"/>
            <w:r w:rsidRPr="000046A2">
              <w:rPr>
                <w:rFonts w:ascii="Arial" w:hAnsi="Arial"/>
                <w:sz w:val="12"/>
                <w:szCs w:val="12"/>
              </w:rPr>
              <w:t>)</w:t>
            </w:r>
          </w:p>
          <w:p w14:paraId="765FACF9" w14:textId="77777777" w:rsidR="000046A2" w:rsidRDefault="000046A2" w:rsidP="00673AA3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</w:p>
          <w:p w14:paraId="43CE6D12" w14:textId="522638D3" w:rsidR="00F34364" w:rsidRDefault="00F34364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AC24E2">
              <w:rPr>
                <w:rFonts w:ascii="Arial" w:hAnsi="Arial"/>
                <w:b/>
                <w:sz w:val="18"/>
                <w:szCs w:val="18"/>
              </w:rPr>
              <w:t>Beispiel Soft</w:t>
            </w:r>
            <w:r w:rsidR="00AC24E2" w:rsidRPr="00AC24E2">
              <w:rPr>
                <w:rFonts w:ascii="Arial" w:hAnsi="Arial"/>
                <w:b/>
                <w:sz w:val="18"/>
                <w:szCs w:val="18"/>
              </w:rPr>
              <w:t>-N</w:t>
            </w:r>
            <w:r w:rsidRPr="00AC24E2">
              <w:rPr>
                <w:rFonts w:ascii="Arial" w:hAnsi="Arial"/>
                <w:b/>
                <w:sz w:val="18"/>
                <w:szCs w:val="18"/>
              </w:rPr>
              <w:t xml:space="preserve">ews: </w:t>
            </w:r>
          </w:p>
          <w:p w14:paraId="01B77685" w14:textId="1FCF8FD9" w:rsidR="00C16F23" w:rsidRDefault="00C16F23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78CE4322" wp14:editId="014791EC">
                  <wp:extent cx="1584000" cy="891624"/>
                  <wp:effectExtent l="0" t="0" r="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walt_softnew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8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D820C" w14:textId="07729402" w:rsidR="00C16F23" w:rsidRPr="000046A2" w:rsidRDefault="00C16F23" w:rsidP="00673AA3">
            <w:pPr>
              <w:shd w:val="clear" w:color="auto" w:fill="DAEEF3" w:themeFill="accent5" w:themeFillTint="33"/>
              <w:rPr>
                <w:rFonts w:ascii="Arial" w:hAnsi="Arial"/>
                <w:sz w:val="12"/>
                <w:szCs w:val="12"/>
              </w:rPr>
            </w:pPr>
            <w:r w:rsidRPr="000046A2">
              <w:rPr>
                <w:rFonts w:ascii="Arial" w:hAnsi="Arial"/>
                <w:sz w:val="12"/>
                <w:szCs w:val="12"/>
              </w:rPr>
              <w:t xml:space="preserve">Bild: </w:t>
            </w:r>
            <w:proofErr w:type="spellStart"/>
            <w:r w:rsidRPr="000046A2">
              <w:rPr>
                <w:rFonts w:ascii="Arial" w:hAnsi="Arial"/>
                <w:sz w:val="12"/>
                <w:szCs w:val="12"/>
              </w:rPr>
              <w:t>Colourbox</w:t>
            </w:r>
            <w:proofErr w:type="spellEnd"/>
            <w:r w:rsidR="000E58A2" w:rsidRPr="000046A2">
              <w:rPr>
                <w:rFonts w:ascii="Arial" w:hAnsi="Arial"/>
                <w:sz w:val="12"/>
                <w:szCs w:val="12"/>
              </w:rPr>
              <w:t xml:space="preserve"> (Symbolbild)</w:t>
            </w:r>
          </w:p>
          <w:p w14:paraId="6B0B8A0D" w14:textId="536D296F" w:rsidR="00F34364" w:rsidRPr="00F34364" w:rsidRDefault="00F34364" w:rsidP="00635ECE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34BBF35C" w14:textId="381467BD" w:rsidR="001C569A" w:rsidRPr="001C569A" w:rsidRDefault="00F34364" w:rsidP="00E5183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4E3692A5" wp14:editId="1A0A7044">
                      <wp:extent cx="3615055" cy="3209027"/>
                      <wp:effectExtent l="0" t="0" r="23495" b="10795"/>
                      <wp:docPr id="3" name="Abgerundetes 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5055" cy="320902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3" o:spid="_x0000_s1026" style="width:284.65pt;height:2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" fillcolor="#f2f2f2 [3052]" strokecolor="black [3213]">
                      <v:stroke dashstyle="dash"/>
                      <w10:anchorlock/>
                    </v:roundrect>
                  </w:pict>
                </mc:Fallback>
              </mc:AlternateContent>
            </w:r>
          </w:p>
        </w:tc>
      </w:tr>
      <w:tr w:rsidR="00E51831" w:rsidRPr="001C569A" w14:paraId="71780B9E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78CC9EBF" w14:textId="77777777" w:rsidR="00E51831" w:rsidRPr="00AC24E2" w:rsidRDefault="00E51831" w:rsidP="00635ECE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5CF300F1" w14:textId="77777777" w:rsidR="00E51831" w:rsidRDefault="00E51831" w:rsidP="00E51831">
            <w:pPr>
              <w:rPr>
                <w:noProof/>
                <w:lang w:eastAsia="de-CH"/>
              </w:rPr>
            </w:pPr>
          </w:p>
        </w:tc>
      </w:tr>
      <w:tr w:rsidR="00635ECE" w:rsidRPr="001C569A" w14:paraId="10402A15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FD4695C" w14:textId="366E947C" w:rsidR="00635ECE" w:rsidRPr="00E51831" w:rsidRDefault="00635ECE" w:rsidP="00635ECE">
            <w:pPr>
              <w:rPr>
                <w:rFonts w:ascii="Arial" w:hAnsi="Arial"/>
                <w:b/>
                <w:sz w:val="20"/>
              </w:rPr>
            </w:pPr>
            <w:r w:rsidRPr="00E51831">
              <w:rPr>
                <w:rFonts w:ascii="Arial" w:hAnsi="Arial"/>
                <w:b/>
                <w:sz w:val="20"/>
              </w:rPr>
              <w:t>Person</w:t>
            </w:r>
            <w:r w:rsidR="00F34364" w:rsidRPr="00E51831">
              <w:rPr>
                <w:rFonts w:ascii="Arial" w:hAnsi="Arial"/>
                <w:b/>
                <w:sz w:val="20"/>
              </w:rPr>
              <w:t>(</w:t>
            </w:r>
            <w:r w:rsidRPr="00E51831">
              <w:rPr>
                <w:rFonts w:ascii="Arial" w:hAnsi="Arial"/>
                <w:b/>
                <w:sz w:val="20"/>
              </w:rPr>
              <w:t>en</w:t>
            </w:r>
            <w:r w:rsidR="00F34364" w:rsidRPr="00E51831">
              <w:rPr>
                <w:rFonts w:ascii="Arial" w:hAnsi="Arial"/>
                <w:b/>
                <w:sz w:val="20"/>
              </w:rPr>
              <w:t>)</w:t>
            </w:r>
            <w:r w:rsidRPr="00E51831">
              <w:rPr>
                <w:rFonts w:ascii="Arial" w:hAnsi="Arial"/>
                <w:b/>
                <w:sz w:val="20"/>
              </w:rPr>
              <w:t>:</w:t>
            </w:r>
          </w:p>
          <w:p w14:paraId="5C30E172" w14:textId="4B433582" w:rsidR="00635ECE" w:rsidRPr="00E51831" w:rsidRDefault="003E000C" w:rsidP="00635ECE">
            <w:pPr>
              <w:rPr>
                <w:rFonts w:ascii="Arial" w:hAnsi="Arial"/>
                <w:sz w:val="20"/>
              </w:rPr>
            </w:pPr>
            <w:r w:rsidRPr="00E51831">
              <w:rPr>
                <w:rFonts w:ascii="Arial" w:hAnsi="Arial"/>
                <w:sz w:val="20"/>
              </w:rPr>
              <w:t xml:space="preserve">Welche Personen, </w:t>
            </w:r>
            <w:r w:rsidR="00635ECE" w:rsidRPr="00E51831">
              <w:rPr>
                <w:rFonts w:ascii="Arial" w:hAnsi="Arial"/>
                <w:sz w:val="20"/>
              </w:rPr>
              <w:t xml:space="preserve">Protagonisten </w:t>
            </w:r>
            <w:r w:rsidRPr="00E51831">
              <w:rPr>
                <w:rFonts w:ascii="Arial" w:hAnsi="Arial"/>
                <w:sz w:val="20"/>
              </w:rPr>
              <w:t xml:space="preserve">und Sichtweisen </w:t>
            </w:r>
            <w:r w:rsidR="0089190D" w:rsidRPr="00E51831">
              <w:rPr>
                <w:rFonts w:ascii="Arial" w:hAnsi="Arial"/>
                <w:sz w:val="20"/>
              </w:rPr>
              <w:t>würdet ihr</w:t>
            </w:r>
            <w:r w:rsidR="00635ECE" w:rsidRPr="00E51831">
              <w:rPr>
                <w:rFonts w:ascii="Arial" w:hAnsi="Arial"/>
                <w:sz w:val="20"/>
              </w:rPr>
              <w:t xml:space="preserve"> in </w:t>
            </w:r>
            <w:r w:rsidR="0089190D" w:rsidRPr="00E51831">
              <w:rPr>
                <w:rFonts w:ascii="Arial" w:hAnsi="Arial"/>
                <w:sz w:val="20"/>
              </w:rPr>
              <w:t>euren</w:t>
            </w:r>
            <w:r w:rsidR="00635ECE" w:rsidRPr="00E51831">
              <w:rPr>
                <w:rFonts w:ascii="Arial" w:hAnsi="Arial"/>
                <w:sz w:val="20"/>
              </w:rPr>
              <w:t xml:space="preserve"> B</w:t>
            </w:r>
            <w:r w:rsidR="00635ECE" w:rsidRPr="00E51831">
              <w:rPr>
                <w:rFonts w:ascii="Arial" w:hAnsi="Arial"/>
                <w:sz w:val="20"/>
              </w:rPr>
              <w:t>e</w:t>
            </w:r>
            <w:r w:rsidR="00635ECE" w:rsidRPr="00E51831">
              <w:rPr>
                <w:rFonts w:ascii="Arial" w:hAnsi="Arial"/>
                <w:sz w:val="20"/>
              </w:rPr>
              <w:t xml:space="preserve">richt aufnehmen? Was passt zu </w:t>
            </w:r>
            <w:r w:rsidR="0089190D" w:rsidRPr="00E51831">
              <w:rPr>
                <w:rFonts w:ascii="Arial" w:hAnsi="Arial"/>
                <w:sz w:val="20"/>
              </w:rPr>
              <w:t>eurer</w:t>
            </w:r>
            <w:r w:rsidR="00635ECE" w:rsidRPr="00E51831">
              <w:rPr>
                <w:rFonts w:ascii="Arial" w:hAnsi="Arial"/>
                <w:sz w:val="20"/>
              </w:rPr>
              <w:t xml:space="preserve"> Leserschaft? </w:t>
            </w:r>
          </w:p>
          <w:p w14:paraId="559442BD" w14:textId="77777777" w:rsidR="00635ECE" w:rsidRPr="00E51831" w:rsidRDefault="00635ECE" w:rsidP="00635ECE">
            <w:pPr>
              <w:rPr>
                <w:rFonts w:ascii="Arial" w:hAnsi="Arial"/>
                <w:sz w:val="24"/>
                <w:szCs w:val="24"/>
              </w:rPr>
            </w:pPr>
          </w:p>
          <w:p w14:paraId="41BF5F51" w14:textId="6C689B9C" w:rsidR="00635ECE" w:rsidRPr="00E51831" w:rsidRDefault="00F34364" w:rsidP="00673AA3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E51831">
              <w:rPr>
                <w:rFonts w:ascii="Arial" w:hAnsi="Arial"/>
                <w:b/>
                <w:sz w:val="18"/>
                <w:szCs w:val="18"/>
              </w:rPr>
              <w:t>Beispiele</w:t>
            </w:r>
            <w:r w:rsidR="00E51831">
              <w:rPr>
                <w:rFonts w:ascii="Arial" w:hAnsi="Arial"/>
                <w:b/>
                <w:sz w:val="18"/>
                <w:szCs w:val="18"/>
              </w:rPr>
              <w:t>:</w:t>
            </w:r>
          </w:p>
          <w:p w14:paraId="65B86BBC" w14:textId="0700689E" w:rsidR="00635ECE" w:rsidRPr="00E51831" w:rsidRDefault="00635ECE" w:rsidP="00673AA3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E51831">
              <w:rPr>
                <w:rFonts w:ascii="Arial" w:hAnsi="Arial"/>
                <w:sz w:val="18"/>
                <w:szCs w:val="18"/>
              </w:rPr>
              <w:t>Augenzeuge, der die ganze Schläg</w:t>
            </w:r>
            <w:r w:rsidRPr="00E51831">
              <w:rPr>
                <w:rFonts w:ascii="Arial" w:hAnsi="Arial"/>
                <w:sz w:val="18"/>
                <w:szCs w:val="18"/>
              </w:rPr>
              <w:t>e</w:t>
            </w:r>
            <w:r w:rsidRPr="00E51831">
              <w:rPr>
                <w:rFonts w:ascii="Arial" w:hAnsi="Arial"/>
                <w:sz w:val="18"/>
                <w:szCs w:val="18"/>
              </w:rPr>
              <w:t>rei beobachtet hat</w:t>
            </w:r>
          </w:p>
          <w:p w14:paraId="770B5B8A" w14:textId="787FF247" w:rsidR="00E51831" w:rsidRDefault="00E51831" w:rsidP="00673AA3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</w:t>
            </w:r>
            <w:r w:rsidR="00635ECE" w:rsidRPr="00E51831">
              <w:rPr>
                <w:rFonts w:ascii="Arial" w:hAnsi="Arial"/>
                <w:sz w:val="18"/>
                <w:szCs w:val="18"/>
              </w:rPr>
              <w:t>etroffene</w:t>
            </w:r>
            <w:r>
              <w:rPr>
                <w:rFonts w:ascii="Arial" w:hAnsi="Arial"/>
                <w:sz w:val="18"/>
                <w:szCs w:val="18"/>
              </w:rPr>
              <w:t xml:space="preserve"> Person</w:t>
            </w:r>
            <w:r w:rsidR="00635ECE" w:rsidRPr="00E51831">
              <w:rPr>
                <w:rFonts w:ascii="Arial" w:hAnsi="Arial"/>
                <w:sz w:val="18"/>
                <w:szCs w:val="18"/>
              </w:rPr>
              <w:t xml:space="preserve">, </w:t>
            </w:r>
            <w:proofErr w:type="spellStart"/>
            <w:r w:rsidR="00635ECE" w:rsidRPr="00E51831">
              <w:rPr>
                <w:rFonts w:ascii="Arial" w:hAnsi="Arial"/>
                <w:sz w:val="18"/>
                <w:szCs w:val="18"/>
              </w:rPr>
              <w:t>de</w:t>
            </w:r>
            <w:r w:rsidR="00FD6EF2">
              <w:rPr>
                <w:rFonts w:ascii="Arial" w:hAnsi="Arial"/>
                <w:sz w:val="18"/>
                <w:szCs w:val="18"/>
              </w:rPr>
              <w:t>rene</w:t>
            </w:r>
            <w:proofErr w:type="spellEnd"/>
            <w:r w:rsidR="00635ECE" w:rsidRPr="00E51831">
              <w:rPr>
                <w:rFonts w:ascii="Arial" w:hAnsi="Arial"/>
                <w:sz w:val="18"/>
                <w:szCs w:val="18"/>
              </w:rPr>
              <w:t xml:space="preserve"> Brille zer</w:t>
            </w:r>
            <w:r w:rsidR="00FD6EF2">
              <w:rPr>
                <w:rFonts w:ascii="Arial" w:hAnsi="Arial"/>
                <w:sz w:val="18"/>
                <w:szCs w:val="18"/>
              </w:rPr>
              <w:t>stört wurde</w:t>
            </w:r>
          </w:p>
          <w:p w14:paraId="2E85AB01" w14:textId="0A63E063" w:rsidR="00E51831" w:rsidRDefault="00E51831" w:rsidP="00673AA3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Schulleitung</w:t>
            </w:r>
            <w:r w:rsidR="00635ECE" w:rsidRPr="00E51831">
              <w:rPr>
                <w:rFonts w:ascii="Arial" w:hAnsi="Arial"/>
                <w:sz w:val="18"/>
                <w:szCs w:val="18"/>
              </w:rPr>
              <w:t>, d</w:t>
            </w:r>
            <w:r>
              <w:rPr>
                <w:rFonts w:ascii="Arial" w:hAnsi="Arial"/>
                <w:sz w:val="18"/>
                <w:szCs w:val="18"/>
              </w:rPr>
              <w:t>ie</w:t>
            </w:r>
            <w:r w:rsidR="00635ECE" w:rsidRPr="00E51831">
              <w:rPr>
                <w:rFonts w:ascii="Arial" w:hAnsi="Arial"/>
                <w:sz w:val="18"/>
                <w:szCs w:val="18"/>
              </w:rPr>
              <w:t xml:space="preserve"> Massnahmen g</w:t>
            </w:r>
            <w:r w:rsidR="00635ECE" w:rsidRPr="00E51831">
              <w:rPr>
                <w:rFonts w:ascii="Arial" w:hAnsi="Arial"/>
                <w:sz w:val="18"/>
                <w:szCs w:val="18"/>
              </w:rPr>
              <w:t>e</w:t>
            </w:r>
            <w:r w:rsidR="00635ECE" w:rsidRPr="00E51831">
              <w:rPr>
                <w:rFonts w:ascii="Arial" w:hAnsi="Arial"/>
                <w:sz w:val="18"/>
                <w:szCs w:val="18"/>
              </w:rPr>
              <w:t>gen Ge</w:t>
            </w:r>
            <w:r w:rsidR="001C569A" w:rsidRPr="00E51831">
              <w:rPr>
                <w:rFonts w:ascii="Arial" w:hAnsi="Arial"/>
                <w:sz w:val="18"/>
                <w:szCs w:val="18"/>
              </w:rPr>
              <w:t>walt an der Schu</w:t>
            </w:r>
            <w:r>
              <w:rPr>
                <w:rFonts w:ascii="Arial" w:hAnsi="Arial"/>
                <w:sz w:val="18"/>
                <w:szCs w:val="18"/>
              </w:rPr>
              <w:t>le plant</w:t>
            </w:r>
          </w:p>
          <w:p w14:paraId="5B9084CF" w14:textId="1331975F" w:rsidR="00635ECE" w:rsidRPr="00E51831" w:rsidRDefault="001C569A" w:rsidP="00673AA3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E51831">
              <w:rPr>
                <w:rFonts w:ascii="Arial" w:hAnsi="Arial"/>
                <w:sz w:val="18"/>
                <w:szCs w:val="18"/>
              </w:rPr>
              <w:t>Wissenschaftler, der zum The</w:t>
            </w:r>
            <w:r w:rsidR="00FD6EF2">
              <w:rPr>
                <w:rFonts w:ascii="Arial" w:hAnsi="Arial"/>
                <w:sz w:val="18"/>
                <w:szCs w:val="18"/>
              </w:rPr>
              <w:t>ma Jugendgewalt forscht</w:t>
            </w: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2F1873FA" w14:textId="77777777" w:rsidR="00B91A0F" w:rsidRDefault="00F34364" w:rsidP="00635EC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2388B4A8" wp14:editId="4E8767B9">
                      <wp:extent cx="3646805" cy="1280160"/>
                      <wp:effectExtent l="0" t="0" r="0" b="0"/>
                      <wp:docPr id="16" name="Abgerundetes 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425807" w14:textId="1165ACDD" w:rsidR="0089190D" w:rsidRPr="00F34364" w:rsidRDefault="0089190D" w:rsidP="00F3436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="00E51831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 w:rsidR="00E51831" w:rsidRPr="00BA32F7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16" o:spid="_x0000_s1027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" fillcolor="#f2f2f2 [3052]" stroked="f">
                      <v:textbox>
                        <w:txbxContent>
                          <w:p w14:paraId="3F425807" w14:textId="1165ACDD" w:rsidR="0089190D" w:rsidRPr="00F34364" w:rsidRDefault="0089190D" w:rsidP="00F34364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="00E51831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 w:rsidR="00E51831" w:rsidRPr="00BA32F7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8FBF957" w14:textId="77777777" w:rsidR="00B91A0F" w:rsidRDefault="00B91A0F" w:rsidP="00635EC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243DB48" w14:textId="58261B8E" w:rsidR="00E51831" w:rsidRPr="001C569A" w:rsidRDefault="00F34364" w:rsidP="00635EC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005B711F" wp14:editId="4F0F5AF2">
                      <wp:extent cx="3646805" cy="1280160"/>
                      <wp:effectExtent l="0" t="0" r="0" b="0"/>
                      <wp:docPr id="14" name="Abgerundetes 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C31E4" w14:textId="2562A615" w:rsidR="0089190D" w:rsidRPr="00F34364" w:rsidRDefault="0089190D" w:rsidP="00F3436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</w:t>
                                  </w:r>
                                  <w:r w:rsidR="00E51831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14" o:spid="_x0000_s1028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IijjHhgCAACK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11DC31E4" w14:textId="2562A615" w:rsidR="0089190D" w:rsidRPr="00F34364" w:rsidRDefault="0089190D" w:rsidP="00F34364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</w:t>
                            </w:r>
                            <w:r w:rsidR="00E51831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51831" w:rsidRPr="001C569A" w14:paraId="1CE3E329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1AEF0478" w14:textId="77777777" w:rsidR="00E51831" w:rsidRPr="00E51831" w:rsidRDefault="00E51831" w:rsidP="00635ECE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5E8B3101" w14:textId="77777777" w:rsidR="00E51831" w:rsidRDefault="00E51831" w:rsidP="00635ECE">
            <w:pPr>
              <w:rPr>
                <w:noProof/>
                <w:lang w:eastAsia="de-CH"/>
              </w:rPr>
            </w:pPr>
          </w:p>
        </w:tc>
      </w:tr>
      <w:tr w:rsidR="00635ECE" w:rsidRPr="001C569A" w14:paraId="42F92A74" w14:textId="77777777" w:rsidTr="00241E6E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19FB6E8" w14:textId="63DA1EE2" w:rsidR="00635ECE" w:rsidRPr="00B91A0F" w:rsidRDefault="00B91A0F" w:rsidP="00635ECE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Inhalt</w:t>
            </w:r>
            <w:r w:rsidR="00D255DE">
              <w:rPr>
                <w:rFonts w:ascii="Arial" w:hAnsi="Arial"/>
                <w:b/>
                <w:sz w:val="20"/>
              </w:rPr>
              <w:t>:</w:t>
            </w:r>
          </w:p>
          <w:p w14:paraId="033210F8" w14:textId="001BA87A" w:rsidR="001C569A" w:rsidRPr="00B91A0F" w:rsidRDefault="0089190D" w:rsidP="00635ECE">
            <w:pPr>
              <w:rPr>
                <w:rFonts w:ascii="Arial" w:hAnsi="Arial"/>
                <w:sz w:val="20"/>
              </w:rPr>
            </w:pPr>
            <w:r w:rsidRPr="00B91A0F">
              <w:rPr>
                <w:rFonts w:ascii="Arial" w:hAnsi="Arial"/>
                <w:sz w:val="20"/>
              </w:rPr>
              <w:t>Schreibt</w:t>
            </w:r>
            <w:r w:rsidR="001C569A" w:rsidRPr="00B91A0F">
              <w:rPr>
                <w:rFonts w:ascii="Arial" w:hAnsi="Arial"/>
                <w:sz w:val="20"/>
              </w:rPr>
              <w:t xml:space="preserve"> einige Inhalte auf, die </w:t>
            </w:r>
            <w:r w:rsidR="00B91A0F">
              <w:rPr>
                <w:rFonts w:ascii="Arial" w:hAnsi="Arial"/>
                <w:sz w:val="20"/>
              </w:rPr>
              <w:t>ihr im Bericht erwähnen möchtet.</w:t>
            </w:r>
          </w:p>
          <w:p w14:paraId="4C3D9F6D" w14:textId="77777777" w:rsidR="0089190D" w:rsidRPr="00B91A0F" w:rsidRDefault="0089190D" w:rsidP="00635ECE">
            <w:pPr>
              <w:rPr>
                <w:rFonts w:ascii="Arial" w:hAnsi="Arial"/>
                <w:sz w:val="24"/>
                <w:szCs w:val="24"/>
              </w:rPr>
            </w:pPr>
          </w:p>
          <w:p w14:paraId="0A5172AC" w14:textId="41925259" w:rsidR="00B91A0F" w:rsidRPr="00081B39" w:rsidRDefault="00B91A0F" w:rsidP="00DB286D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081B39">
              <w:rPr>
                <w:rFonts w:ascii="Arial" w:hAnsi="Arial"/>
                <w:b/>
                <w:sz w:val="18"/>
                <w:szCs w:val="18"/>
              </w:rPr>
              <w:t>Beispiele Hard</w:t>
            </w:r>
            <w:r w:rsidR="00081B39" w:rsidRPr="00081B39">
              <w:rPr>
                <w:rFonts w:ascii="Arial" w:hAnsi="Arial"/>
                <w:b/>
                <w:sz w:val="18"/>
                <w:szCs w:val="18"/>
              </w:rPr>
              <w:t>-N</w:t>
            </w:r>
            <w:r w:rsidRPr="00081B39">
              <w:rPr>
                <w:rFonts w:ascii="Arial" w:hAnsi="Arial"/>
                <w:b/>
                <w:sz w:val="18"/>
                <w:szCs w:val="18"/>
              </w:rPr>
              <w:t>ews:</w:t>
            </w:r>
          </w:p>
          <w:p w14:paraId="052245B2" w14:textId="20446ACC" w:rsidR="00081B39" w:rsidRDefault="00DB286D" w:rsidP="00DB286D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</w:t>
            </w:r>
            <w:r w:rsidR="00B91A0F" w:rsidRPr="00081B39">
              <w:rPr>
                <w:rFonts w:ascii="Arial" w:hAnsi="Arial"/>
                <w:sz w:val="18"/>
                <w:szCs w:val="18"/>
              </w:rPr>
              <w:t>ereits mehrere Fälle von Gewalt in diesem Schuljahr</w:t>
            </w:r>
          </w:p>
          <w:p w14:paraId="7E44CE2F" w14:textId="0ED86ED2" w:rsidR="00B91A0F" w:rsidRPr="00081B39" w:rsidRDefault="00B91A0F" w:rsidP="00DB286D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081B39">
              <w:rPr>
                <w:rFonts w:ascii="Arial" w:hAnsi="Arial"/>
                <w:sz w:val="18"/>
                <w:szCs w:val="18"/>
              </w:rPr>
              <w:t>Schülerparlament berät, was man dagegen tun kann</w:t>
            </w:r>
          </w:p>
          <w:p w14:paraId="30A6CE9F" w14:textId="77777777" w:rsidR="00B91A0F" w:rsidRDefault="00B91A0F" w:rsidP="00DB286D">
            <w:p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</w:p>
          <w:p w14:paraId="7BAE6223" w14:textId="4339DB05" w:rsidR="0089190D" w:rsidRPr="00081B39" w:rsidRDefault="0089190D" w:rsidP="00DB286D">
            <w:pPr>
              <w:shd w:val="clear" w:color="auto" w:fill="DAEEF3" w:themeFill="accent5" w:themeFillTint="33"/>
              <w:rPr>
                <w:rFonts w:ascii="Arial" w:hAnsi="Arial"/>
                <w:b/>
                <w:sz w:val="18"/>
                <w:szCs w:val="18"/>
              </w:rPr>
            </w:pPr>
            <w:r w:rsidRPr="00081B39">
              <w:rPr>
                <w:rFonts w:ascii="Arial" w:hAnsi="Arial"/>
                <w:b/>
                <w:sz w:val="18"/>
                <w:szCs w:val="18"/>
              </w:rPr>
              <w:t xml:space="preserve">Beispiele </w:t>
            </w:r>
            <w:r w:rsidR="00081B39" w:rsidRPr="00081B39">
              <w:rPr>
                <w:rFonts w:ascii="Arial" w:hAnsi="Arial"/>
                <w:b/>
                <w:sz w:val="18"/>
                <w:szCs w:val="18"/>
              </w:rPr>
              <w:t>Soft-News</w:t>
            </w:r>
            <w:r w:rsidRPr="00081B39">
              <w:rPr>
                <w:rFonts w:ascii="Arial" w:hAnsi="Arial"/>
                <w:b/>
                <w:sz w:val="18"/>
                <w:szCs w:val="18"/>
              </w:rPr>
              <w:t xml:space="preserve">: </w:t>
            </w:r>
          </w:p>
          <w:p w14:paraId="75F75FCC" w14:textId="5D6DA69D" w:rsidR="0089190D" w:rsidRPr="00081B39" w:rsidRDefault="0089190D" w:rsidP="00DB286D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081B39">
              <w:rPr>
                <w:rFonts w:ascii="Arial" w:hAnsi="Arial"/>
                <w:sz w:val="18"/>
                <w:szCs w:val="18"/>
              </w:rPr>
              <w:t>wie genau</w:t>
            </w:r>
            <w:r w:rsidR="00C268C0">
              <w:rPr>
                <w:rFonts w:ascii="Arial" w:hAnsi="Arial"/>
                <w:sz w:val="18"/>
                <w:szCs w:val="18"/>
              </w:rPr>
              <w:t xml:space="preserve"> ist</w:t>
            </w:r>
            <w:r w:rsidRPr="00081B39">
              <w:rPr>
                <w:rFonts w:ascii="Arial" w:hAnsi="Arial"/>
                <w:sz w:val="18"/>
                <w:szCs w:val="18"/>
              </w:rPr>
              <w:t xml:space="preserve"> die Schlägerei verla</w:t>
            </w:r>
            <w:r w:rsidRPr="00081B39">
              <w:rPr>
                <w:rFonts w:ascii="Arial" w:hAnsi="Arial"/>
                <w:sz w:val="18"/>
                <w:szCs w:val="18"/>
              </w:rPr>
              <w:t>u</w:t>
            </w:r>
            <w:r w:rsidR="00C268C0">
              <w:rPr>
                <w:rFonts w:ascii="Arial" w:hAnsi="Arial"/>
                <w:sz w:val="18"/>
                <w:szCs w:val="18"/>
              </w:rPr>
              <w:t>fen</w:t>
            </w:r>
          </w:p>
          <w:p w14:paraId="702AE0B3" w14:textId="517AF28E" w:rsidR="00081B39" w:rsidRDefault="0089190D" w:rsidP="00DB286D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081B39">
              <w:rPr>
                <w:rFonts w:ascii="Arial" w:hAnsi="Arial"/>
                <w:sz w:val="18"/>
                <w:szCs w:val="18"/>
              </w:rPr>
              <w:t>wie genau</w:t>
            </w:r>
            <w:r w:rsidR="00C268C0">
              <w:rPr>
                <w:rFonts w:ascii="Arial" w:hAnsi="Arial"/>
                <w:sz w:val="18"/>
                <w:szCs w:val="18"/>
              </w:rPr>
              <w:t xml:space="preserve"> hat</w:t>
            </w:r>
            <w:r w:rsidRPr="00081B39">
              <w:rPr>
                <w:rFonts w:ascii="Arial" w:hAnsi="Arial"/>
                <w:sz w:val="18"/>
                <w:szCs w:val="18"/>
              </w:rPr>
              <w:t xml:space="preserve"> der Täter das Opfer be</w:t>
            </w:r>
            <w:r w:rsidR="00C268C0">
              <w:rPr>
                <w:rFonts w:ascii="Arial" w:hAnsi="Arial"/>
                <w:sz w:val="18"/>
                <w:szCs w:val="18"/>
              </w:rPr>
              <w:t>leidigt</w:t>
            </w:r>
          </w:p>
          <w:p w14:paraId="1DB6E7A4" w14:textId="309D63BA" w:rsidR="0089190D" w:rsidRPr="00081B39" w:rsidRDefault="0089190D" w:rsidP="00DB286D">
            <w:pPr>
              <w:pStyle w:val="Listenabsatz"/>
              <w:numPr>
                <w:ilvl w:val="0"/>
                <w:numId w:val="29"/>
              </w:numPr>
              <w:shd w:val="clear" w:color="auto" w:fill="DAEEF3" w:themeFill="accent5" w:themeFillTint="33"/>
              <w:rPr>
                <w:rFonts w:ascii="Arial" w:hAnsi="Arial"/>
                <w:sz w:val="18"/>
                <w:szCs w:val="18"/>
              </w:rPr>
            </w:pPr>
            <w:r w:rsidRPr="00081B39">
              <w:rPr>
                <w:rFonts w:ascii="Arial" w:hAnsi="Arial"/>
                <w:sz w:val="18"/>
                <w:szCs w:val="18"/>
              </w:rPr>
              <w:t>Opfer muss Schmerzmittel neh</w:t>
            </w:r>
            <w:r w:rsidR="00DB286D">
              <w:rPr>
                <w:rFonts w:ascii="Arial" w:hAnsi="Arial"/>
                <w:sz w:val="18"/>
                <w:szCs w:val="18"/>
              </w:rPr>
              <w:t>men</w:t>
            </w:r>
          </w:p>
          <w:p w14:paraId="5CA9A988" w14:textId="0CE1440A" w:rsidR="0089190D" w:rsidRPr="00B91A0F" w:rsidRDefault="0089190D" w:rsidP="00635ECE">
            <w:pPr>
              <w:rPr>
                <w:rFonts w:ascii="Arial" w:hAnsi="Arial"/>
                <w:sz w:val="18"/>
                <w:szCs w:val="18"/>
              </w:rPr>
            </w:pPr>
            <w:r w:rsidRPr="00B91A0F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089B21B4" w14:textId="24C6EB7D" w:rsidR="0089190D" w:rsidRPr="00B91A0F" w:rsidRDefault="0089190D" w:rsidP="00B91A0F">
            <w:pPr>
              <w:pStyle w:val="Listenabsatz"/>
              <w:ind w:left="360"/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4268A11A" w14:textId="567702ED" w:rsidR="00635ECE" w:rsidRPr="001C569A" w:rsidRDefault="0089190D" w:rsidP="00635EC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34F28ADF" wp14:editId="31A9B733">
                      <wp:extent cx="3646805" cy="3623094"/>
                      <wp:effectExtent l="0" t="0" r="0" b="0"/>
                      <wp:docPr id="18" name="Abgerundetes 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362309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44900C" w14:textId="7911CC25" w:rsidR="0089190D" w:rsidRPr="00F34364" w:rsidRDefault="0089190D" w:rsidP="0089190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 w:rsidR="00AF2758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</w:t>
                                  </w:r>
                                  <w:r w:rsidR="00BA32F7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18" o:spid="_x0000_s1029" style="width:287.15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" fillcolor="#f2f2f2 [3052]" stroked="f">
                      <v:textbox>
                        <w:txbxContent>
                          <w:p w14:paraId="6244900C" w14:textId="7911CC25" w:rsidR="0089190D" w:rsidRPr="00F34364" w:rsidRDefault="0089190D" w:rsidP="0089190D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 w:rsidR="00AF2758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</w:t>
                            </w:r>
                            <w:r w:rsidR="00BA32F7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C0FC313" w14:textId="77777777" w:rsidR="00BA32F7" w:rsidRPr="001C569A" w:rsidRDefault="00FE40FC" w:rsidP="00635ECE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67"/>
        <w:gridCol w:w="5889"/>
      </w:tblGrid>
      <w:tr w:rsidR="00BA32F7" w:rsidRPr="001C569A" w14:paraId="4FB94E97" w14:textId="77777777" w:rsidTr="00C67E0C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61568857" w14:textId="1FEB4061" w:rsidR="00BA32F7" w:rsidRPr="00E51831" w:rsidRDefault="00BA32F7" w:rsidP="00BA32F7">
            <w:pPr>
              <w:rPr>
                <w:rFonts w:ascii="Arial" w:hAnsi="Arial"/>
                <w:b/>
                <w:noProof/>
                <w:sz w:val="20"/>
                <w:lang w:eastAsia="de-DE"/>
              </w:rPr>
            </w:pPr>
            <w:r w:rsidRPr="00E51831"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lastRenderedPageBreak/>
              <w:t xml:space="preserve">Meldung </w:t>
            </w:r>
            <w:r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t>2</w:t>
            </w:r>
          </w:p>
        </w:tc>
      </w:tr>
      <w:tr w:rsidR="00BA32F7" w:rsidRPr="001C569A" w14:paraId="3937ED58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8E0A8" w14:textId="77777777" w:rsidR="00BA32F7" w:rsidRPr="00E51831" w:rsidRDefault="00BA32F7" w:rsidP="00C67E0C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F52CA" w14:textId="77777777" w:rsidR="00BA32F7" w:rsidRPr="00E51831" w:rsidRDefault="00BA32F7" w:rsidP="00C67E0C">
            <w:pPr>
              <w:jc w:val="right"/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</w:pPr>
          </w:p>
        </w:tc>
      </w:tr>
      <w:tr w:rsidR="00BA32F7" w:rsidRPr="001C569A" w14:paraId="4948921A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31991A44" w14:textId="77777777" w:rsidR="00BA32F7" w:rsidRPr="00AC24E2" w:rsidRDefault="00BA32F7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Headline</w:t>
            </w:r>
          </w:p>
          <w:p w14:paraId="59917F9D" w14:textId="77777777" w:rsidR="00BA32F7" w:rsidRPr="00AC24E2" w:rsidRDefault="00BA32F7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>Welche Überschrift kommt für die Meldung in Frage?</w:t>
            </w:r>
          </w:p>
          <w:p w14:paraId="3DD98CDE" w14:textId="77777777" w:rsidR="00BA32F7" w:rsidRDefault="00BA32F7" w:rsidP="00C67E0C">
            <w:pPr>
              <w:rPr>
                <w:rFonts w:ascii="Arial" w:hAnsi="Arial"/>
                <w:sz w:val="20"/>
              </w:rPr>
            </w:pPr>
          </w:p>
          <w:p w14:paraId="0BD32D8F" w14:textId="77777777" w:rsidR="00BA32F7" w:rsidRPr="001C569A" w:rsidRDefault="00BA32F7" w:rsidP="00BA32F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3F876C0A" w14:textId="77777777" w:rsidR="00BA32F7" w:rsidRPr="001C569A" w:rsidRDefault="00BA32F7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0303CC5D" wp14:editId="43C3C81A">
                      <wp:extent cx="3646805" cy="1280160"/>
                      <wp:effectExtent l="0" t="0" r="0" b="0"/>
                      <wp:docPr id="24" name="Abgerundetes 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BB6720" w14:textId="77777777" w:rsidR="00BA32F7" w:rsidRPr="00F34364" w:rsidRDefault="00BA32F7" w:rsidP="00BA32F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24" o:spid="_x0000_s1030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" fillcolor="#f2f2f2 [3052]" stroked="f">
                      <v:textbox>
                        <w:txbxContent>
                          <w:p w14:paraId="53BB6720" w14:textId="77777777" w:rsidR="00BA32F7" w:rsidRPr="00F34364" w:rsidRDefault="00BA32F7" w:rsidP="00BA32F7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A32F7" w:rsidRPr="001C569A" w14:paraId="43AF95D7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019BA74" w14:textId="77777777" w:rsidR="00BA32F7" w:rsidRPr="00AC24E2" w:rsidRDefault="00BA32F7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7612A0CB" w14:textId="77777777" w:rsidR="00BA32F7" w:rsidRDefault="00BA32F7" w:rsidP="00C67E0C">
            <w:pPr>
              <w:rPr>
                <w:noProof/>
                <w:lang w:eastAsia="de-CH"/>
              </w:rPr>
            </w:pPr>
          </w:p>
        </w:tc>
      </w:tr>
      <w:tr w:rsidR="00BA32F7" w:rsidRPr="001C569A" w14:paraId="471FCB16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42143797" w14:textId="77777777" w:rsidR="00BA32F7" w:rsidRPr="00AC24E2" w:rsidRDefault="00BA32F7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Foto</w:t>
            </w:r>
          </w:p>
          <w:p w14:paraId="1CA57792" w14:textId="77777777" w:rsidR="00BA32F7" w:rsidRPr="00AC24E2" w:rsidRDefault="00BA32F7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 xml:space="preserve">Welches Foto passt zu der Meldung? Fotografiere ein passendes Bild mit deinem Smartphone </w:t>
            </w:r>
            <w:r>
              <w:rPr>
                <w:rFonts w:ascii="Arial" w:hAnsi="Arial"/>
                <w:sz w:val="20"/>
              </w:rPr>
              <w:t>oder</w:t>
            </w:r>
            <w:r w:rsidRPr="00AC24E2">
              <w:rPr>
                <w:rFonts w:ascii="Arial" w:hAnsi="Arial"/>
                <w:sz w:val="20"/>
              </w:rPr>
              <w:t xml:space="preserve"> mit einer </w:t>
            </w:r>
            <w:proofErr w:type="spellStart"/>
            <w:r w:rsidRPr="00AC24E2">
              <w:rPr>
                <w:rFonts w:ascii="Arial" w:hAnsi="Arial"/>
                <w:sz w:val="20"/>
              </w:rPr>
              <w:t>Digicam</w:t>
            </w:r>
            <w:proofErr w:type="spellEnd"/>
            <w:r w:rsidRPr="00AC24E2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C24E2">
              <w:rPr>
                <w:rFonts w:ascii="Arial" w:hAnsi="Arial"/>
                <w:sz w:val="20"/>
              </w:rPr>
              <w:t>Wenn du kein Fotogerät hast, zeichne eine Skizze, wie du dir das Bild vorstellst.</w:t>
            </w:r>
          </w:p>
          <w:p w14:paraId="258FEF3D" w14:textId="77777777" w:rsidR="00BA32F7" w:rsidRPr="00F34364" w:rsidRDefault="00BA32F7" w:rsidP="00BA32F7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1DD9C9CF" w14:textId="13F6DEC5" w:rsidR="00BA32F7" w:rsidRPr="001C569A" w:rsidRDefault="00BA32F7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00CCE591" wp14:editId="4F8F8F6A">
                      <wp:extent cx="3615055" cy="3209027"/>
                      <wp:effectExtent l="0" t="0" r="23495" b="10795"/>
                      <wp:docPr id="37" name="Abgerundetes 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5055" cy="320902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37" o:spid="_x0000_s1026" style="width:284.65pt;height:2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" fillcolor="#f2f2f2 [3052]" strokecolor="black [3213]">
                      <v:stroke dashstyle="dash"/>
                      <w10:anchorlock/>
                    </v:roundrect>
                  </w:pict>
                </mc:Fallback>
              </mc:AlternateContent>
            </w:r>
          </w:p>
        </w:tc>
      </w:tr>
      <w:tr w:rsidR="00BA32F7" w:rsidRPr="001C569A" w14:paraId="45EE2C46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9BEF05F" w14:textId="77777777" w:rsidR="00BA32F7" w:rsidRPr="00AC24E2" w:rsidRDefault="00BA32F7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1D183D23" w14:textId="77777777" w:rsidR="00BA32F7" w:rsidRDefault="00BA32F7" w:rsidP="00C67E0C">
            <w:pPr>
              <w:rPr>
                <w:noProof/>
                <w:lang w:eastAsia="de-CH"/>
              </w:rPr>
            </w:pPr>
          </w:p>
        </w:tc>
      </w:tr>
      <w:tr w:rsidR="00BA32F7" w:rsidRPr="001C569A" w14:paraId="799B5F47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5D255AFC" w14:textId="77777777" w:rsidR="00BA32F7" w:rsidRPr="00E51831" w:rsidRDefault="00BA32F7" w:rsidP="00C67E0C">
            <w:pPr>
              <w:rPr>
                <w:rFonts w:ascii="Arial" w:hAnsi="Arial"/>
                <w:b/>
                <w:sz w:val="20"/>
              </w:rPr>
            </w:pPr>
            <w:r w:rsidRPr="00E51831">
              <w:rPr>
                <w:rFonts w:ascii="Arial" w:hAnsi="Arial"/>
                <w:b/>
                <w:sz w:val="20"/>
              </w:rPr>
              <w:t>Person(en):</w:t>
            </w:r>
          </w:p>
          <w:p w14:paraId="7D20626A" w14:textId="77777777" w:rsidR="00BA32F7" w:rsidRPr="00E51831" w:rsidRDefault="00BA32F7" w:rsidP="00C67E0C">
            <w:pPr>
              <w:rPr>
                <w:rFonts w:ascii="Arial" w:hAnsi="Arial"/>
                <w:sz w:val="20"/>
              </w:rPr>
            </w:pPr>
            <w:r w:rsidRPr="00E51831">
              <w:rPr>
                <w:rFonts w:ascii="Arial" w:hAnsi="Arial"/>
                <w:sz w:val="20"/>
              </w:rPr>
              <w:t>Welche Personen, Protagonisten und Sichtweisen würdet ihr in euren B</w:t>
            </w:r>
            <w:r w:rsidRPr="00E51831">
              <w:rPr>
                <w:rFonts w:ascii="Arial" w:hAnsi="Arial"/>
                <w:sz w:val="20"/>
              </w:rPr>
              <w:t>e</w:t>
            </w:r>
            <w:r w:rsidRPr="00E51831">
              <w:rPr>
                <w:rFonts w:ascii="Arial" w:hAnsi="Arial"/>
                <w:sz w:val="20"/>
              </w:rPr>
              <w:t xml:space="preserve">richt aufnehmen? Was passt zu eurer Leserschaft? </w:t>
            </w:r>
          </w:p>
          <w:p w14:paraId="5E6C79C9" w14:textId="77777777" w:rsidR="00BA32F7" w:rsidRPr="00E51831" w:rsidRDefault="00BA32F7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68F35871" w14:textId="517DC800" w:rsidR="00BA32F7" w:rsidRPr="00BA32F7" w:rsidRDefault="00BA32F7" w:rsidP="00BA32F7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5A94CC6D" w14:textId="77777777" w:rsidR="00BA32F7" w:rsidRDefault="00BA32F7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19607C1C" wp14:editId="2585F120">
                      <wp:extent cx="3646805" cy="1280160"/>
                      <wp:effectExtent l="0" t="0" r="0" b="0"/>
                      <wp:docPr id="27" name="Abgerundetes 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00B71" w14:textId="77777777" w:rsidR="00BA32F7" w:rsidRPr="00F34364" w:rsidRDefault="00BA32F7" w:rsidP="00BA32F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</w:t>
                                  </w:r>
                                  <w:r w:rsidRPr="00BA32F7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27" o:spid="_x0000_s1031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9SbmihgCAACL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57700B71" w14:textId="77777777" w:rsidR="00BA32F7" w:rsidRPr="00F34364" w:rsidRDefault="00BA32F7" w:rsidP="00BA32F7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</w:t>
                            </w:r>
                            <w:r w:rsidRPr="00BA32F7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9736896" w14:textId="77777777" w:rsidR="00BA32F7" w:rsidRDefault="00BA32F7" w:rsidP="00C67E0C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B80070C" w14:textId="77777777" w:rsidR="00BA32F7" w:rsidRPr="001C569A" w:rsidRDefault="00BA32F7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1E801FE2" wp14:editId="3453F0FA">
                      <wp:extent cx="3646805" cy="1280160"/>
                      <wp:effectExtent l="0" t="0" r="0" b="0"/>
                      <wp:docPr id="33" name="Abgerundetes 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3DF92" w14:textId="77777777" w:rsidR="00BA32F7" w:rsidRPr="00F34364" w:rsidRDefault="00BA32F7" w:rsidP="00BA32F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33" o:spid="_x0000_s1032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gw8eHhgCAACL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0073DF92" w14:textId="77777777" w:rsidR="00BA32F7" w:rsidRPr="00F34364" w:rsidRDefault="00BA32F7" w:rsidP="00BA32F7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A32F7" w:rsidRPr="001C569A" w14:paraId="5205962B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58A313AA" w14:textId="77777777" w:rsidR="00BA32F7" w:rsidRPr="00E51831" w:rsidRDefault="00BA32F7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033637C1" w14:textId="77777777" w:rsidR="00BA32F7" w:rsidRDefault="00BA32F7" w:rsidP="00C67E0C">
            <w:pPr>
              <w:rPr>
                <w:noProof/>
                <w:lang w:eastAsia="de-CH"/>
              </w:rPr>
            </w:pPr>
          </w:p>
        </w:tc>
      </w:tr>
      <w:tr w:rsidR="00BA32F7" w:rsidRPr="001C569A" w14:paraId="777C9F9A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3B5ECC29" w14:textId="77777777" w:rsidR="00BA32F7" w:rsidRPr="00B91A0F" w:rsidRDefault="00BA32F7" w:rsidP="00C67E0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Inhalt:</w:t>
            </w:r>
          </w:p>
          <w:p w14:paraId="3ECB17E3" w14:textId="77777777" w:rsidR="00BA32F7" w:rsidRPr="00B91A0F" w:rsidRDefault="00BA32F7" w:rsidP="00C67E0C">
            <w:pPr>
              <w:rPr>
                <w:rFonts w:ascii="Arial" w:hAnsi="Arial"/>
                <w:sz w:val="20"/>
              </w:rPr>
            </w:pPr>
            <w:r w:rsidRPr="00B91A0F">
              <w:rPr>
                <w:rFonts w:ascii="Arial" w:hAnsi="Arial"/>
                <w:sz w:val="20"/>
              </w:rPr>
              <w:t xml:space="preserve">Schreibt einige Inhalte auf, die </w:t>
            </w:r>
            <w:r>
              <w:rPr>
                <w:rFonts w:ascii="Arial" w:hAnsi="Arial"/>
                <w:sz w:val="20"/>
              </w:rPr>
              <w:t>ihr im Bericht erwähnen möchtet.</w:t>
            </w:r>
          </w:p>
          <w:p w14:paraId="106034E3" w14:textId="77777777" w:rsidR="00BA32F7" w:rsidRPr="00B91A0F" w:rsidRDefault="00BA32F7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29FA5278" w14:textId="77777777" w:rsidR="00BA32F7" w:rsidRPr="00B91A0F" w:rsidRDefault="00BA32F7" w:rsidP="00BA32F7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033A87E9" w14:textId="5AAF2757" w:rsidR="00BA32F7" w:rsidRPr="001C569A" w:rsidRDefault="00EF2CD6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0C851438" wp14:editId="68655320">
                      <wp:extent cx="3646805" cy="3623094"/>
                      <wp:effectExtent l="0" t="0" r="0" b="0"/>
                      <wp:docPr id="38" name="Abgerundetes Rechtec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362309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4B922" w14:textId="77777777" w:rsidR="00EF2CD6" w:rsidRPr="00F34364" w:rsidRDefault="00EF2CD6" w:rsidP="00EF2CD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38" o:spid="_x0000_s1033" style="width:287.15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" fillcolor="#f2f2f2 [3052]" stroked="f">
                      <v:textbox>
                        <w:txbxContent>
                          <w:p w14:paraId="2D34B922" w14:textId="77777777" w:rsidR="00EF2CD6" w:rsidRPr="00F34364" w:rsidRDefault="00EF2CD6" w:rsidP="00EF2CD6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C82372A" w14:textId="4D5FEF99" w:rsidR="00C268C0" w:rsidRDefault="00C268C0" w:rsidP="00635ECE">
      <w:pPr>
        <w:rPr>
          <w:rFonts w:asciiTheme="minorHAnsi" w:hAnsiTheme="minorHAnsi"/>
          <w:sz w:val="24"/>
          <w:szCs w:val="24"/>
        </w:rPr>
      </w:pPr>
    </w:p>
    <w:p w14:paraId="74779938" w14:textId="77777777" w:rsidR="00C268C0" w:rsidRDefault="00C268C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67"/>
        <w:gridCol w:w="5889"/>
      </w:tblGrid>
      <w:tr w:rsidR="00C268C0" w:rsidRPr="001C569A" w14:paraId="553B529E" w14:textId="77777777" w:rsidTr="00C67E0C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6081237D" w14:textId="07A289D6" w:rsidR="00C268C0" w:rsidRPr="00E51831" w:rsidRDefault="00C268C0" w:rsidP="00C268C0">
            <w:pPr>
              <w:rPr>
                <w:rFonts w:ascii="Arial" w:hAnsi="Arial"/>
                <w:b/>
                <w:noProof/>
                <w:sz w:val="20"/>
                <w:lang w:eastAsia="de-DE"/>
              </w:rPr>
            </w:pPr>
            <w:r w:rsidRPr="00E51831"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lastRenderedPageBreak/>
              <w:t xml:space="preserve">Meldung </w:t>
            </w:r>
            <w:r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t>3</w:t>
            </w:r>
          </w:p>
        </w:tc>
      </w:tr>
      <w:tr w:rsidR="00C268C0" w:rsidRPr="001C569A" w14:paraId="44FE5A16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D59ED" w14:textId="77777777" w:rsidR="00C268C0" w:rsidRPr="00E51831" w:rsidRDefault="00C268C0" w:rsidP="00C67E0C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FD3D4" w14:textId="77777777" w:rsidR="00C268C0" w:rsidRPr="00E51831" w:rsidRDefault="00C268C0" w:rsidP="00C67E0C">
            <w:pPr>
              <w:jc w:val="right"/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</w:pPr>
          </w:p>
        </w:tc>
      </w:tr>
      <w:tr w:rsidR="00C268C0" w:rsidRPr="001C569A" w14:paraId="11A62E6F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6CD2D14F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Headline</w:t>
            </w:r>
          </w:p>
          <w:p w14:paraId="6EB4C34D" w14:textId="77777777" w:rsidR="00C268C0" w:rsidRPr="00AC24E2" w:rsidRDefault="00C268C0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>Welche Überschrift kommt für die Meldung in Frage?</w:t>
            </w:r>
          </w:p>
          <w:p w14:paraId="27B547B3" w14:textId="77777777" w:rsidR="00C268C0" w:rsidRDefault="00C268C0" w:rsidP="00C67E0C">
            <w:pPr>
              <w:rPr>
                <w:rFonts w:ascii="Arial" w:hAnsi="Arial"/>
                <w:sz w:val="20"/>
              </w:rPr>
            </w:pPr>
          </w:p>
          <w:p w14:paraId="708C7910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580D4F40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1F0564C8" wp14:editId="2CF80AC6">
                      <wp:extent cx="3646805" cy="1280160"/>
                      <wp:effectExtent l="0" t="0" r="0" b="0"/>
                      <wp:docPr id="39" name="Abgerundetes 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DF4FA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39" o:spid="_x0000_s1034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" fillcolor="#f2f2f2 [3052]" stroked="f">
                      <v:textbox>
                        <w:txbxContent>
                          <w:p w14:paraId="2B3DF4FA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14B62409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F50062F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2C09F2D8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2D0DBEFE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A911F66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Foto</w:t>
            </w:r>
          </w:p>
          <w:p w14:paraId="1C6E5364" w14:textId="77777777" w:rsidR="00C268C0" w:rsidRPr="00AC24E2" w:rsidRDefault="00C268C0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 xml:space="preserve">Welches Foto passt zu der Meldung? Fotografiere ein passendes Bild mit deinem Smartphone </w:t>
            </w:r>
            <w:r>
              <w:rPr>
                <w:rFonts w:ascii="Arial" w:hAnsi="Arial"/>
                <w:sz w:val="20"/>
              </w:rPr>
              <w:t>oder</w:t>
            </w:r>
            <w:r w:rsidRPr="00AC24E2">
              <w:rPr>
                <w:rFonts w:ascii="Arial" w:hAnsi="Arial"/>
                <w:sz w:val="20"/>
              </w:rPr>
              <w:t xml:space="preserve"> mit einer </w:t>
            </w:r>
            <w:proofErr w:type="spellStart"/>
            <w:r w:rsidRPr="00AC24E2">
              <w:rPr>
                <w:rFonts w:ascii="Arial" w:hAnsi="Arial"/>
                <w:sz w:val="20"/>
              </w:rPr>
              <w:t>Digicam</w:t>
            </w:r>
            <w:proofErr w:type="spellEnd"/>
            <w:r w:rsidRPr="00AC24E2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C24E2">
              <w:rPr>
                <w:rFonts w:ascii="Arial" w:hAnsi="Arial"/>
                <w:sz w:val="20"/>
              </w:rPr>
              <w:t>Wenn du kein Fotogerät hast, zeichne eine Skizze, wie du dir das Bild vorstellst.</w:t>
            </w:r>
          </w:p>
          <w:p w14:paraId="4F81D3CE" w14:textId="77777777" w:rsidR="00C268C0" w:rsidRPr="00F34364" w:rsidRDefault="00C268C0" w:rsidP="00C67E0C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42A773AE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42C217A9" wp14:editId="2B127E0B">
                      <wp:extent cx="3615055" cy="3209027"/>
                      <wp:effectExtent l="0" t="0" r="23495" b="10795"/>
                      <wp:docPr id="40" name="Abgerundetes 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5055" cy="320902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0" o:spid="_x0000_s1026" style="width:284.65pt;height:2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" fillcolor="#f2f2f2 [3052]" strokecolor="black [3213]">
                      <v:stroke dashstyle="dash"/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5058A575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364D584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4E5FE81E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00F8E0A1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73D05C2E" w14:textId="77777777" w:rsidR="00C268C0" w:rsidRPr="00E51831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E51831">
              <w:rPr>
                <w:rFonts w:ascii="Arial" w:hAnsi="Arial"/>
                <w:b/>
                <w:sz w:val="20"/>
              </w:rPr>
              <w:t>Person(en):</w:t>
            </w:r>
          </w:p>
          <w:p w14:paraId="1B6D5962" w14:textId="77777777" w:rsidR="00C268C0" w:rsidRPr="00E51831" w:rsidRDefault="00C268C0" w:rsidP="00C67E0C">
            <w:pPr>
              <w:rPr>
                <w:rFonts w:ascii="Arial" w:hAnsi="Arial"/>
                <w:sz w:val="20"/>
              </w:rPr>
            </w:pPr>
            <w:r w:rsidRPr="00E51831">
              <w:rPr>
                <w:rFonts w:ascii="Arial" w:hAnsi="Arial"/>
                <w:sz w:val="20"/>
              </w:rPr>
              <w:t>Welche Personen, Protagonisten und Sichtweisen würdet ihr in euren B</w:t>
            </w:r>
            <w:r w:rsidRPr="00E51831">
              <w:rPr>
                <w:rFonts w:ascii="Arial" w:hAnsi="Arial"/>
                <w:sz w:val="20"/>
              </w:rPr>
              <w:t>e</w:t>
            </w:r>
            <w:r w:rsidRPr="00E51831">
              <w:rPr>
                <w:rFonts w:ascii="Arial" w:hAnsi="Arial"/>
                <w:sz w:val="20"/>
              </w:rPr>
              <w:t xml:space="preserve">richt aufnehmen? Was passt zu eurer Leserschaft? </w:t>
            </w:r>
          </w:p>
          <w:p w14:paraId="4D0AC411" w14:textId="77777777" w:rsidR="00C268C0" w:rsidRPr="00E51831" w:rsidRDefault="00C268C0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3110943F" w14:textId="77777777" w:rsidR="00C268C0" w:rsidRPr="00BA32F7" w:rsidRDefault="00C268C0" w:rsidP="00C67E0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64140715" w14:textId="77777777" w:rsidR="00C268C0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7F7A490E" wp14:editId="11518EDB">
                      <wp:extent cx="3646805" cy="1280160"/>
                      <wp:effectExtent l="0" t="0" r="0" b="0"/>
                      <wp:docPr id="41" name="Abgerundetes 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EBE96D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</w:t>
                                  </w:r>
                                  <w:r w:rsidRPr="00BA32F7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1" o:spid="_x0000_s1035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XBz/DhgCAACK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02EBE96D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</w:t>
                            </w:r>
                            <w:r w:rsidRPr="00BA32F7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F60946E" w14:textId="77777777" w:rsidR="00C268C0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72B3E10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00E22946" wp14:editId="7F56215E">
                      <wp:extent cx="3646805" cy="1280160"/>
                      <wp:effectExtent l="0" t="0" r="0" b="0"/>
                      <wp:docPr id="42" name="Abgerundetes 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669C77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2" o:spid="_x0000_s1036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Ezz7chgCAACK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2F669C77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15696453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66CE3AC8" w14:textId="77777777" w:rsidR="00C268C0" w:rsidRPr="00E51831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10B1F0A3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43DD6200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73A8618" w14:textId="77777777" w:rsidR="00C268C0" w:rsidRPr="00B91A0F" w:rsidRDefault="00C268C0" w:rsidP="00C67E0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Inhalt:</w:t>
            </w:r>
          </w:p>
          <w:p w14:paraId="6B36F433" w14:textId="77777777" w:rsidR="00C268C0" w:rsidRPr="00B91A0F" w:rsidRDefault="00C268C0" w:rsidP="00C67E0C">
            <w:pPr>
              <w:rPr>
                <w:rFonts w:ascii="Arial" w:hAnsi="Arial"/>
                <w:sz w:val="20"/>
              </w:rPr>
            </w:pPr>
            <w:r w:rsidRPr="00B91A0F">
              <w:rPr>
                <w:rFonts w:ascii="Arial" w:hAnsi="Arial"/>
                <w:sz w:val="20"/>
              </w:rPr>
              <w:t xml:space="preserve">Schreibt einige Inhalte auf, die </w:t>
            </w:r>
            <w:r>
              <w:rPr>
                <w:rFonts w:ascii="Arial" w:hAnsi="Arial"/>
                <w:sz w:val="20"/>
              </w:rPr>
              <w:t>ihr im Bericht erwähnen möchtet.</w:t>
            </w:r>
          </w:p>
          <w:p w14:paraId="36432C2F" w14:textId="77777777" w:rsidR="00C268C0" w:rsidRPr="00B91A0F" w:rsidRDefault="00C268C0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4A02D0E1" w14:textId="77777777" w:rsidR="00C268C0" w:rsidRPr="00B91A0F" w:rsidRDefault="00C268C0" w:rsidP="00C67E0C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69141E5A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264B032B" wp14:editId="26C55CC4">
                      <wp:extent cx="3646805" cy="3623094"/>
                      <wp:effectExtent l="0" t="0" r="0" b="0"/>
                      <wp:docPr id="43" name="Abgerundetes 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362309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8D5EF9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3" o:spid="_x0000_s1037" style="width:287.15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" fillcolor="#f2f2f2 [3052]" stroked="f">
                      <v:textbox>
                        <w:txbxContent>
                          <w:p w14:paraId="0E8D5EF9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F0AD37B" w14:textId="08855141" w:rsidR="00C268C0" w:rsidRDefault="00C268C0" w:rsidP="00635ECE">
      <w:pPr>
        <w:rPr>
          <w:rFonts w:asciiTheme="minorHAnsi" w:hAnsiTheme="minorHAnsi"/>
          <w:sz w:val="24"/>
          <w:szCs w:val="24"/>
        </w:rPr>
      </w:pPr>
    </w:p>
    <w:p w14:paraId="7D8AD5B2" w14:textId="77777777" w:rsidR="00C268C0" w:rsidRDefault="00C268C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67"/>
        <w:gridCol w:w="5889"/>
      </w:tblGrid>
      <w:tr w:rsidR="00C268C0" w:rsidRPr="001C569A" w14:paraId="007ED009" w14:textId="77777777" w:rsidTr="00C67E0C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676A9FBC" w14:textId="2DAF556A" w:rsidR="00C268C0" w:rsidRPr="00E51831" w:rsidRDefault="00C268C0" w:rsidP="00C268C0">
            <w:pPr>
              <w:rPr>
                <w:rFonts w:ascii="Arial" w:hAnsi="Arial"/>
                <w:b/>
                <w:noProof/>
                <w:sz w:val="20"/>
                <w:lang w:eastAsia="de-DE"/>
              </w:rPr>
            </w:pPr>
            <w:r w:rsidRPr="00E51831"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lastRenderedPageBreak/>
              <w:t xml:space="preserve">Meldung </w:t>
            </w:r>
            <w:r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  <w:t>4</w:t>
            </w:r>
          </w:p>
        </w:tc>
      </w:tr>
      <w:tr w:rsidR="00C268C0" w:rsidRPr="001C569A" w14:paraId="01105F72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F897E" w14:textId="77777777" w:rsidR="00C268C0" w:rsidRPr="00E51831" w:rsidRDefault="00C268C0" w:rsidP="00C67E0C">
            <w:pPr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A5E4C" w14:textId="77777777" w:rsidR="00C268C0" w:rsidRPr="00E51831" w:rsidRDefault="00C268C0" w:rsidP="00C67E0C">
            <w:pPr>
              <w:jc w:val="right"/>
              <w:rPr>
                <w:rFonts w:ascii="Arial" w:hAnsi="Arial"/>
                <w:b/>
                <w:noProof/>
                <w:color w:val="FFFFFF" w:themeColor="background1"/>
                <w:sz w:val="20"/>
                <w:lang w:eastAsia="de-DE"/>
              </w:rPr>
            </w:pPr>
          </w:p>
        </w:tc>
      </w:tr>
      <w:tr w:rsidR="00C268C0" w:rsidRPr="001C569A" w14:paraId="6418CD22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6C2A3B5E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Headline</w:t>
            </w:r>
          </w:p>
          <w:p w14:paraId="2B346805" w14:textId="77777777" w:rsidR="00C268C0" w:rsidRPr="00AC24E2" w:rsidRDefault="00C268C0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>Welche Überschrift kommt für die Meldung in Frage?</w:t>
            </w:r>
          </w:p>
          <w:p w14:paraId="14874D6E" w14:textId="77777777" w:rsidR="00C268C0" w:rsidRDefault="00C268C0" w:rsidP="00C67E0C">
            <w:pPr>
              <w:rPr>
                <w:rFonts w:ascii="Arial" w:hAnsi="Arial"/>
                <w:sz w:val="20"/>
              </w:rPr>
            </w:pPr>
          </w:p>
          <w:p w14:paraId="25B21E9F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3D4D934D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2D85C20E" wp14:editId="7F726534">
                      <wp:extent cx="3646805" cy="1280160"/>
                      <wp:effectExtent l="0" t="0" r="0" b="0"/>
                      <wp:docPr id="44" name="Abgerundetes Rechtec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34F883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4" o:spid="_x0000_s1038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" fillcolor="#f2f2f2 [3052]" stroked="f">
                      <v:textbox>
                        <w:txbxContent>
                          <w:p w14:paraId="5234F883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78C967F2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6827B3A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76BE2CCB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7C3ECC8A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61A5A706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AC24E2">
              <w:rPr>
                <w:rFonts w:ascii="Arial" w:hAnsi="Arial"/>
                <w:b/>
                <w:sz w:val="20"/>
              </w:rPr>
              <w:t>Foto</w:t>
            </w:r>
          </w:p>
          <w:p w14:paraId="2B05719D" w14:textId="77777777" w:rsidR="00C268C0" w:rsidRPr="00AC24E2" w:rsidRDefault="00C268C0" w:rsidP="00C67E0C">
            <w:pPr>
              <w:rPr>
                <w:rFonts w:ascii="Arial" w:hAnsi="Arial"/>
                <w:sz w:val="20"/>
              </w:rPr>
            </w:pPr>
            <w:r w:rsidRPr="00AC24E2">
              <w:rPr>
                <w:rFonts w:ascii="Arial" w:hAnsi="Arial"/>
                <w:sz w:val="20"/>
              </w:rPr>
              <w:t xml:space="preserve">Welches Foto passt zu der Meldung? Fotografiere ein passendes Bild mit deinem Smartphone </w:t>
            </w:r>
            <w:r>
              <w:rPr>
                <w:rFonts w:ascii="Arial" w:hAnsi="Arial"/>
                <w:sz w:val="20"/>
              </w:rPr>
              <w:t>oder</w:t>
            </w:r>
            <w:r w:rsidRPr="00AC24E2">
              <w:rPr>
                <w:rFonts w:ascii="Arial" w:hAnsi="Arial"/>
                <w:sz w:val="20"/>
              </w:rPr>
              <w:t xml:space="preserve"> mit einer </w:t>
            </w:r>
            <w:proofErr w:type="spellStart"/>
            <w:r w:rsidRPr="00AC24E2">
              <w:rPr>
                <w:rFonts w:ascii="Arial" w:hAnsi="Arial"/>
                <w:sz w:val="20"/>
              </w:rPr>
              <w:t>Digicam</w:t>
            </w:r>
            <w:proofErr w:type="spellEnd"/>
            <w:r w:rsidRPr="00AC24E2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C24E2">
              <w:rPr>
                <w:rFonts w:ascii="Arial" w:hAnsi="Arial"/>
                <w:sz w:val="20"/>
              </w:rPr>
              <w:t>Wenn du kein Fotogerät hast, zeichne eine Skizze, wie du dir das Bild vorstellst.</w:t>
            </w:r>
          </w:p>
          <w:p w14:paraId="0AE4651C" w14:textId="77777777" w:rsidR="00C268C0" w:rsidRPr="00F34364" w:rsidRDefault="00C268C0" w:rsidP="00C67E0C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7707AB2D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62A17F17" wp14:editId="6895714A">
                      <wp:extent cx="3615055" cy="3209027"/>
                      <wp:effectExtent l="0" t="0" r="23495" b="10795"/>
                      <wp:docPr id="45" name="Abgerundetes 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5055" cy="320902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5" o:spid="_x0000_s1026" style="width:284.65pt;height:2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" fillcolor="#f2f2f2 [3052]" strokecolor="black [3213]">
                      <v:stroke dashstyle="dash"/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2B0C7933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1039B941" w14:textId="77777777" w:rsidR="00C268C0" w:rsidRPr="00AC24E2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1184B47A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36977130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18925AF1" w14:textId="77777777" w:rsidR="00C268C0" w:rsidRPr="00E51831" w:rsidRDefault="00C268C0" w:rsidP="00C67E0C">
            <w:pPr>
              <w:rPr>
                <w:rFonts w:ascii="Arial" w:hAnsi="Arial"/>
                <w:b/>
                <w:sz w:val="20"/>
              </w:rPr>
            </w:pPr>
            <w:r w:rsidRPr="00E51831">
              <w:rPr>
                <w:rFonts w:ascii="Arial" w:hAnsi="Arial"/>
                <w:b/>
                <w:sz w:val="20"/>
              </w:rPr>
              <w:t>Person(en):</w:t>
            </w:r>
          </w:p>
          <w:p w14:paraId="41B798FB" w14:textId="77777777" w:rsidR="00C268C0" w:rsidRPr="00E51831" w:rsidRDefault="00C268C0" w:rsidP="00C67E0C">
            <w:pPr>
              <w:rPr>
                <w:rFonts w:ascii="Arial" w:hAnsi="Arial"/>
                <w:sz w:val="20"/>
              </w:rPr>
            </w:pPr>
            <w:r w:rsidRPr="00E51831">
              <w:rPr>
                <w:rFonts w:ascii="Arial" w:hAnsi="Arial"/>
                <w:sz w:val="20"/>
              </w:rPr>
              <w:t>Welche Personen, Protagonisten und Sichtweisen würdet ihr in euren B</w:t>
            </w:r>
            <w:r w:rsidRPr="00E51831">
              <w:rPr>
                <w:rFonts w:ascii="Arial" w:hAnsi="Arial"/>
                <w:sz w:val="20"/>
              </w:rPr>
              <w:t>e</w:t>
            </w:r>
            <w:r w:rsidRPr="00E51831">
              <w:rPr>
                <w:rFonts w:ascii="Arial" w:hAnsi="Arial"/>
                <w:sz w:val="20"/>
              </w:rPr>
              <w:t xml:space="preserve">richt aufnehmen? Was passt zu eurer Leserschaft? </w:t>
            </w:r>
          </w:p>
          <w:p w14:paraId="3B74AF53" w14:textId="77777777" w:rsidR="00C268C0" w:rsidRPr="00E51831" w:rsidRDefault="00C268C0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0676CA57" w14:textId="77777777" w:rsidR="00C268C0" w:rsidRPr="00BA32F7" w:rsidRDefault="00C268C0" w:rsidP="00C67E0C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163D0E26" w14:textId="77777777" w:rsidR="00C268C0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48281F37" wp14:editId="46425A12">
                      <wp:extent cx="3646805" cy="1280160"/>
                      <wp:effectExtent l="0" t="0" r="0" b="0"/>
                      <wp:docPr id="46" name="Abgerundetes 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E942D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</w:t>
                                  </w:r>
                                  <w:r w:rsidRPr="00BA32F7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6" o:spid="_x0000_s1039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" fillcolor="#f2f2f2 [3052]" stroked="f">
                      <v:textbox>
                        <w:txbxContent>
                          <w:p w14:paraId="552E942D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</w:t>
                            </w:r>
                            <w:r w:rsidRPr="00BA32F7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F549787" w14:textId="77777777" w:rsidR="00C268C0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B45FA13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7A863D40" wp14:editId="0AE8C2DB">
                      <wp:extent cx="3646805" cy="1280160"/>
                      <wp:effectExtent l="0" t="0" r="0" b="0"/>
                      <wp:docPr id="47" name="Abgerundetes 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12801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10A727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7" o:spid="_x0000_s1040" style="width:287.1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" fillcolor="#f2f2f2 [3052]" stroked="f">
                      <v:textbox>
                        <w:txbxContent>
                          <w:p w14:paraId="0E10A727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268C0" w:rsidRPr="001C569A" w14:paraId="3AA37E64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6ADE0072" w14:textId="77777777" w:rsidR="00C268C0" w:rsidRPr="00E51831" w:rsidRDefault="00C268C0" w:rsidP="00C67E0C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61C41697" w14:textId="77777777" w:rsidR="00C268C0" w:rsidRDefault="00C268C0" w:rsidP="00C67E0C">
            <w:pPr>
              <w:rPr>
                <w:noProof/>
                <w:lang w:eastAsia="de-CH"/>
              </w:rPr>
            </w:pPr>
          </w:p>
        </w:tc>
      </w:tr>
      <w:tr w:rsidR="00C268C0" w:rsidRPr="001C569A" w14:paraId="4E805D3D" w14:textId="77777777" w:rsidTr="00C67E0C"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D348C82" w14:textId="77777777" w:rsidR="00C268C0" w:rsidRPr="00B91A0F" w:rsidRDefault="00C268C0" w:rsidP="00C67E0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Inhalt:</w:t>
            </w:r>
          </w:p>
          <w:p w14:paraId="53FF2A52" w14:textId="77777777" w:rsidR="00C268C0" w:rsidRPr="00B91A0F" w:rsidRDefault="00C268C0" w:rsidP="00C67E0C">
            <w:pPr>
              <w:rPr>
                <w:rFonts w:ascii="Arial" w:hAnsi="Arial"/>
                <w:sz w:val="20"/>
              </w:rPr>
            </w:pPr>
            <w:r w:rsidRPr="00B91A0F">
              <w:rPr>
                <w:rFonts w:ascii="Arial" w:hAnsi="Arial"/>
                <w:sz w:val="20"/>
              </w:rPr>
              <w:t xml:space="preserve">Schreibt einige Inhalte auf, die </w:t>
            </w:r>
            <w:r>
              <w:rPr>
                <w:rFonts w:ascii="Arial" w:hAnsi="Arial"/>
                <w:sz w:val="20"/>
              </w:rPr>
              <w:t>ihr im Bericht erwähnen möchtet.</w:t>
            </w:r>
          </w:p>
          <w:p w14:paraId="7F07767C" w14:textId="77777777" w:rsidR="00C268C0" w:rsidRPr="00B91A0F" w:rsidRDefault="00C268C0" w:rsidP="00C67E0C">
            <w:pPr>
              <w:rPr>
                <w:rFonts w:ascii="Arial" w:hAnsi="Arial"/>
                <w:sz w:val="24"/>
                <w:szCs w:val="24"/>
              </w:rPr>
            </w:pPr>
          </w:p>
          <w:p w14:paraId="5C59660F" w14:textId="77777777" w:rsidR="00C268C0" w:rsidRPr="00B91A0F" w:rsidRDefault="00C268C0" w:rsidP="00C67E0C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nil"/>
            </w:tcBorders>
          </w:tcPr>
          <w:p w14:paraId="6CAD46C1" w14:textId="77777777" w:rsidR="00C268C0" w:rsidRPr="001C569A" w:rsidRDefault="00C268C0" w:rsidP="00C67E0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inline distT="0" distB="0" distL="0" distR="0" wp14:anchorId="1E87EFC0" wp14:editId="60056852">
                      <wp:extent cx="3646805" cy="3623094"/>
                      <wp:effectExtent l="0" t="0" r="0" b="0"/>
                      <wp:docPr id="48" name="Abgerundetes Rechtec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805" cy="362309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73711" w14:textId="77777777" w:rsidR="00C268C0" w:rsidRPr="00F34364" w:rsidRDefault="00C268C0" w:rsidP="00C268C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</w:pP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</w:t>
                                  </w:r>
                                  <w:r w:rsidRPr="00F34364"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</w:rPr>
      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48" o:spid="_x0000_s1041" style="width:287.15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" fillcolor="#f2f2f2 [3052]" stroked="f">
                      <v:textbox>
                        <w:txbxContent>
                          <w:p w14:paraId="1FB73711" w14:textId="77777777" w:rsidR="00C268C0" w:rsidRPr="00F34364" w:rsidRDefault="00C268C0" w:rsidP="00C268C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</w:rPr>
                            </w:pP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</w:t>
                            </w:r>
                            <w:r w:rsidRPr="00F34364">
                              <w:rPr>
                                <w:rFonts w:ascii="Arial" w:hAnsi="Arial"/>
                                <w:color w:val="000000" w:themeColor="text1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541A1ADC" w14:textId="77777777" w:rsidR="002E3413" w:rsidRPr="001C569A" w:rsidRDefault="002E3413" w:rsidP="00635ECE">
      <w:pPr>
        <w:rPr>
          <w:rFonts w:asciiTheme="minorHAnsi" w:hAnsiTheme="minorHAnsi"/>
          <w:sz w:val="24"/>
          <w:szCs w:val="24"/>
        </w:rPr>
      </w:pPr>
    </w:p>
    <w:sectPr w:rsidR="002E3413" w:rsidRPr="001C569A" w:rsidSect="00146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89190D" w:rsidRDefault="0089190D">
      <w:r>
        <w:separator/>
      </w:r>
    </w:p>
  </w:endnote>
  <w:endnote w:type="continuationSeparator" w:id="0">
    <w:p w14:paraId="7322B6C0" w14:textId="77777777" w:rsidR="0089190D" w:rsidRDefault="0089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D2D11" w14:textId="77777777" w:rsidR="00C15AF4" w:rsidRDefault="00C15AF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89190D" w:rsidRPr="00362BEB" w:rsidRDefault="0089190D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9190D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599AAC1A" w:rsidR="0089190D" w:rsidRPr="00E231F5" w:rsidRDefault="00C15AF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9190D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89190D" w:rsidRPr="00E231F5" w:rsidRDefault="0089190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89190D" w:rsidRPr="00E231F5" w:rsidRDefault="0089190D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15AF4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15AF4" w:rsidRPr="00C15AF4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14:paraId="7C650016" w14:textId="77777777" w:rsidR="0089190D" w:rsidRPr="00362BEB" w:rsidRDefault="0089190D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89190D" w:rsidRPr="00DC0DD0" w:rsidRDefault="0089190D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9190D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89190D" w:rsidRPr="00E231F5" w:rsidRDefault="00C15AF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9190D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89190D" w:rsidRPr="00E231F5" w:rsidRDefault="0089190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89190D" w:rsidRPr="00E231F5" w:rsidRDefault="0089190D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15A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15AF4" w:rsidRPr="00C15AF4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14:paraId="40C71ECF" w14:textId="77777777" w:rsidR="0089190D" w:rsidRPr="00DC0DD0" w:rsidRDefault="0089190D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89190D" w:rsidRDefault="0089190D">
      <w:r>
        <w:separator/>
      </w:r>
    </w:p>
  </w:footnote>
  <w:footnote w:type="continuationSeparator" w:id="0">
    <w:p w14:paraId="5CEA41BF" w14:textId="77777777" w:rsidR="0089190D" w:rsidRDefault="008919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20495" w14:textId="77777777" w:rsidR="00C15AF4" w:rsidRDefault="00C15AF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AC24E2" w14:paraId="6F306485" w14:textId="77777777" w:rsidTr="00C67E0C">
      <w:trPr>
        <w:trHeight w:val="227"/>
      </w:trPr>
      <w:tc>
        <w:tcPr>
          <w:tcW w:w="9360" w:type="dxa"/>
          <w:gridSpan w:val="3"/>
        </w:tcPr>
        <w:p w14:paraId="1D80BF1C" w14:textId="77777777" w:rsidR="00AC24E2" w:rsidRDefault="00AC24E2" w:rsidP="00C67E0C">
          <w:pPr>
            <w:pStyle w:val="Kopfzeile"/>
            <w:rPr>
              <w:rFonts w:ascii="Arial" w:hAnsi="Arial"/>
              <w:sz w:val="20"/>
            </w:rPr>
          </w:pPr>
        </w:p>
      </w:tc>
    </w:tr>
    <w:tr w:rsidR="00AC24E2" w14:paraId="5B6B517C" w14:textId="77777777" w:rsidTr="00C67E0C">
      <w:trPr>
        <w:trHeight w:hRule="exact" w:val="539"/>
      </w:trPr>
      <w:tc>
        <w:tcPr>
          <w:tcW w:w="3933" w:type="dxa"/>
          <w:vMerge w:val="restart"/>
          <w:hideMark/>
        </w:tcPr>
        <w:p w14:paraId="2E8D29DE" w14:textId="77777777" w:rsidR="00AC24E2" w:rsidRDefault="00AC24E2" w:rsidP="00C67E0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FBF6439" wp14:editId="0C74AA63">
                <wp:extent cx="2422525" cy="621030"/>
                <wp:effectExtent l="0" t="0" r="0" b="762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788C0489" w14:textId="77777777" w:rsidR="00AC24E2" w:rsidRPr="006F7621" w:rsidRDefault="00AC24E2" w:rsidP="00C67E0C">
          <w:pPr>
            <w:jc w:val="center"/>
            <w:rPr>
              <w:sz w:val="8"/>
              <w:szCs w:val="8"/>
            </w:rPr>
          </w:pPr>
        </w:p>
        <w:p w14:paraId="2E96E246" w14:textId="77777777" w:rsidR="00AC24E2" w:rsidRPr="00864747" w:rsidRDefault="00AC24E2" w:rsidP="00C67E0C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2B95CF9" wp14:editId="4C30A176">
                <wp:extent cx="1174663" cy="252000"/>
                <wp:effectExtent l="0" t="0" r="0" b="2540"/>
                <wp:docPr id="17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735D7C" w14:textId="77777777" w:rsidR="00AC24E2" w:rsidRPr="00864747" w:rsidRDefault="00AC24E2" w:rsidP="00C67E0C">
          <w:pPr>
            <w:spacing w:after="4"/>
            <w:jc w:val="center"/>
            <w:rPr>
              <w:sz w:val="14"/>
              <w:szCs w:val="14"/>
            </w:rPr>
          </w:pPr>
        </w:p>
        <w:p w14:paraId="7DD657E0" w14:textId="77777777" w:rsidR="00AC24E2" w:rsidRDefault="00AC24E2" w:rsidP="00C67E0C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22F639EB" w14:textId="54A04C41" w:rsidR="00AC24E2" w:rsidRDefault="00AC24E2" w:rsidP="00C67E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5</w:t>
          </w:r>
        </w:p>
        <w:p w14:paraId="5B18A47E" w14:textId="475495F4" w:rsidR="00AC24E2" w:rsidRDefault="00AC24E2" w:rsidP="00C67E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Leitfaden</w:t>
          </w:r>
        </w:p>
      </w:tc>
    </w:tr>
    <w:tr w:rsidR="00AC24E2" w14:paraId="0FCD811A" w14:textId="77777777" w:rsidTr="00C67E0C">
      <w:trPr>
        <w:trHeight w:val="527"/>
      </w:trPr>
      <w:tc>
        <w:tcPr>
          <w:tcW w:w="3933" w:type="dxa"/>
          <w:vMerge/>
          <w:vAlign w:val="center"/>
          <w:hideMark/>
        </w:tcPr>
        <w:p w14:paraId="3F21E879" w14:textId="77777777" w:rsidR="00AC24E2" w:rsidRDefault="00AC24E2" w:rsidP="00C67E0C"/>
      </w:tc>
      <w:tc>
        <w:tcPr>
          <w:tcW w:w="2656" w:type="dxa"/>
          <w:vMerge/>
          <w:vAlign w:val="center"/>
          <w:hideMark/>
        </w:tcPr>
        <w:p w14:paraId="12E04F6A" w14:textId="77777777" w:rsidR="00AC24E2" w:rsidRDefault="00AC24E2" w:rsidP="00C67E0C"/>
      </w:tc>
      <w:tc>
        <w:tcPr>
          <w:tcW w:w="2771" w:type="dxa"/>
          <w:vAlign w:val="bottom"/>
        </w:tcPr>
        <w:p w14:paraId="425346BC" w14:textId="77777777" w:rsidR="00AC24E2" w:rsidRDefault="00AC24E2" w:rsidP="00C67E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C24E2" w14:paraId="47952270" w14:textId="77777777" w:rsidTr="00C67E0C">
      <w:trPr>
        <w:trHeight w:val="227"/>
      </w:trPr>
      <w:tc>
        <w:tcPr>
          <w:tcW w:w="9360" w:type="dxa"/>
          <w:gridSpan w:val="3"/>
        </w:tcPr>
        <w:p w14:paraId="59DE7E03" w14:textId="77777777" w:rsidR="00AC24E2" w:rsidRDefault="00AC24E2" w:rsidP="00C67E0C">
          <w:pPr>
            <w:pStyle w:val="Kopfzeile"/>
          </w:pPr>
        </w:p>
      </w:tc>
    </w:tr>
    <w:tr w:rsidR="00AC24E2" w14:paraId="095BBF1D" w14:textId="77777777" w:rsidTr="00C67E0C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3F570B5D" w14:textId="69F0961B" w:rsidR="00AC24E2" w:rsidRDefault="00C15AF4" w:rsidP="00C67E0C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News</w:t>
          </w:r>
          <w:r w:rsidR="00AC24E2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AC24E2">
            <w:rPr>
              <w:rFonts w:ascii="Arial" w:hAnsi="Arial"/>
              <w:b/>
              <w:color w:val="00B0F0"/>
              <w:sz w:val="18"/>
              <w:szCs w:val="18"/>
            </w:rPr>
            <w:t>News-Journalismus</w:t>
          </w:r>
        </w:p>
      </w:tc>
    </w:tr>
  </w:tbl>
  <w:p w14:paraId="290D9694" w14:textId="77777777" w:rsidR="0089190D" w:rsidRPr="00DC0DD0" w:rsidRDefault="0089190D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C15AF4" w14:paraId="20C2F59D" w14:textId="77777777" w:rsidTr="00A861E9">
      <w:trPr>
        <w:trHeight w:val="227"/>
      </w:trPr>
      <w:tc>
        <w:tcPr>
          <w:tcW w:w="9356" w:type="dxa"/>
          <w:gridSpan w:val="5"/>
          <w:vAlign w:val="center"/>
        </w:tcPr>
        <w:p w14:paraId="1606DFC3" w14:textId="77777777" w:rsidR="00C15AF4" w:rsidRPr="00092BCF" w:rsidRDefault="00C15AF4" w:rsidP="00A861E9">
          <w:pPr>
            <w:pStyle w:val="Kopfzeile"/>
            <w:rPr>
              <w:rFonts w:ascii="Arial" w:hAnsi="Arial"/>
              <w:sz w:val="20"/>
            </w:rPr>
          </w:pPr>
        </w:p>
      </w:tc>
    </w:tr>
    <w:tr w:rsidR="00C15AF4" w14:paraId="4B9A484A" w14:textId="77777777" w:rsidTr="00A861E9">
      <w:trPr>
        <w:trHeight w:hRule="exact" w:val="539"/>
      </w:trPr>
      <w:tc>
        <w:tcPr>
          <w:tcW w:w="3932" w:type="dxa"/>
          <w:gridSpan w:val="3"/>
          <w:vMerge w:val="restart"/>
        </w:tcPr>
        <w:p w14:paraId="72553D3B" w14:textId="77777777" w:rsidR="00C15AF4" w:rsidRDefault="00C15AF4" w:rsidP="00A861E9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8420938" wp14:editId="0868818A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4B1AFF49" w14:textId="77777777" w:rsidR="00C15AF4" w:rsidRPr="006F7621" w:rsidRDefault="00C15AF4" w:rsidP="00A861E9">
          <w:pPr>
            <w:spacing w:after="2"/>
            <w:jc w:val="center"/>
            <w:rPr>
              <w:sz w:val="8"/>
              <w:szCs w:val="8"/>
            </w:rPr>
          </w:pPr>
        </w:p>
        <w:p w14:paraId="65C0814A" w14:textId="77777777" w:rsidR="00C15AF4" w:rsidRPr="00864747" w:rsidRDefault="00C15AF4" w:rsidP="00A861E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2C3E3698" wp14:editId="69C1262E">
                <wp:extent cx="1174663" cy="252000"/>
                <wp:effectExtent l="0" t="0" r="0" b="254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2CD1B2" w14:textId="77777777" w:rsidR="00C15AF4" w:rsidRPr="00864747" w:rsidRDefault="00C15AF4" w:rsidP="00A861E9">
          <w:pPr>
            <w:spacing w:after="4"/>
            <w:jc w:val="center"/>
            <w:rPr>
              <w:sz w:val="14"/>
              <w:szCs w:val="14"/>
            </w:rPr>
          </w:pPr>
        </w:p>
        <w:p w14:paraId="43755D06" w14:textId="77777777" w:rsidR="00C15AF4" w:rsidRPr="0008046F" w:rsidRDefault="00C15AF4" w:rsidP="00A861E9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087E9456" w14:textId="7040846F" w:rsidR="00C15AF4" w:rsidRDefault="00C15AF4" w:rsidP="00A861E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5</w:t>
          </w:r>
        </w:p>
        <w:p w14:paraId="7B0D62F5" w14:textId="5409430E" w:rsidR="00C15AF4" w:rsidRPr="002D01FD" w:rsidRDefault="00C15AF4" w:rsidP="00C15AF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Leitfaden</w:t>
          </w:r>
        </w:p>
      </w:tc>
    </w:tr>
    <w:tr w:rsidR="00C15AF4" w14:paraId="1458D123" w14:textId="77777777" w:rsidTr="00A861E9">
      <w:trPr>
        <w:trHeight w:hRule="exact" w:val="527"/>
      </w:trPr>
      <w:tc>
        <w:tcPr>
          <w:tcW w:w="3932" w:type="dxa"/>
          <w:gridSpan w:val="3"/>
          <w:vMerge/>
        </w:tcPr>
        <w:p w14:paraId="78D41F50" w14:textId="77777777" w:rsidR="00C15AF4" w:rsidRDefault="00C15AF4" w:rsidP="00A861E9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7CC2377F" w14:textId="77777777" w:rsidR="00C15AF4" w:rsidRDefault="00C15AF4" w:rsidP="00A861E9">
          <w:pPr>
            <w:pStyle w:val="Kopfzeile"/>
          </w:pPr>
        </w:p>
      </w:tc>
      <w:tc>
        <w:tcPr>
          <w:tcW w:w="2731" w:type="dxa"/>
          <w:vAlign w:val="bottom"/>
        </w:tcPr>
        <w:p w14:paraId="41D7F182" w14:textId="77777777" w:rsidR="00C15AF4" w:rsidRPr="002D01FD" w:rsidRDefault="00C15AF4" w:rsidP="00A861E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15AF4" w14:paraId="140A1DEF" w14:textId="77777777" w:rsidTr="00A861E9">
      <w:trPr>
        <w:trHeight w:hRule="exact" w:val="227"/>
      </w:trPr>
      <w:tc>
        <w:tcPr>
          <w:tcW w:w="9356" w:type="dxa"/>
          <w:gridSpan w:val="5"/>
        </w:tcPr>
        <w:p w14:paraId="2E5BD514" w14:textId="77777777" w:rsidR="00C15AF4" w:rsidRPr="00092BCF" w:rsidRDefault="00C15AF4" w:rsidP="00A861E9">
          <w:pPr>
            <w:pStyle w:val="Kopfzeile"/>
            <w:rPr>
              <w:rFonts w:ascii="Arial" w:hAnsi="Arial"/>
              <w:sz w:val="20"/>
            </w:rPr>
          </w:pPr>
        </w:p>
      </w:tc>
    </w:tr>
    <w:tr w:rsidR="00C15AF4" w14:paraId="36B24900" w14:textId="77777777" w:rsidTr="00A861E9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632B201B" w14:textId="77777777" w:rsidR="00C15AF4" w:rsidRPr="005301DE" w:rsidRDefault="00C15AF4" w:rsidP="00A861E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31E29F0F" wp14:editId="5DFCCEF3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s02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87B9430" w14:textId="77777777" w:rsidR="00C15AF4" w:rsidRDefault="00C15AF4" w:rsidP="00A861E9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07F0A9E4" w14:textId="77777777" w:rsidR="00C15AF4" w:rsidRPr="00030D71" w:rsidRDefault="00C15AF4" w:rsidP="00A861E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15AF4" w14:paraId="6377D2FE" w14:textId="77777777" w:rsidTr="00A861E9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70A74F2D" w14:textId="77777777" w:rsidR="00C15AF4" w:rsidRDefault="00C15AF4" w:rsidP="00A861E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D956ACE" w14:textId="77777777" w:rsidR="00C15AF4" w:rsidRDefault="00C15AF4" w:rsidP="00A861E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482F4B9C" w14:textId="77777777" w:rsidR="00C15AF4" w:rsidRDefault="00C15AF4" w:rsidP="00A861E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News</w:t>
          </w:r>
        </w:p>
        <w:p w14:paraId="5974734A" w14:textId="77777777" w:rsidR="00C15AF4" w:rsidRPr="006F2C9E" w:rsidRDefault="00C15AF4" w:rsidP="00A861E9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color w:val="00B0F0"/>
              <w:sz w:val="24"/>
              <w:szCs w:val="24"/>
            </w:rPr>
            <w:t>News-Journalismus</w:t>
          </w:r>
        </w:p>
      </w:tc>
    </w:tr>
    <w:tr w:rsidR="00C15AF4" w14:paraId="184EF60D" w14:textId="77777777" w:rsidTr="00A861E9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06E656CF" w14:textId="77777777" w:rsidR="00C15AF4" w:rsidRDefault="00C15AF4" w:rsidP="00A861E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D9CF254" w14:textId="77777777" w:rsidR="00C15AF4" w:rsidRDefault="00C15AF4" w:rsidP="00A861E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9096406" w14:textId="77777777" w:rsidR="00C15AF4" w:rsidRPr="0070624B" w:rsidRDefault="00C15AF4" w:rsidP="00A861E9">
          <w:pPr>
            <w:pStyle w:val="Kopfzeile"/>
            <w:rPr>
              <w:sz w:val="18"/>
              <w:szCs w:val="18"/>
            </w:rPr>
          </w:pPr>
          <w:bookmarkStart w:id="0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6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0"/>
        </w:p>
      </w:tc>
    </w:tr>
  </w:tbl>
  <w:p w14:paraId="4DBB7268" w14:textId="77777777" w:rsidR="00C15AF4" w:rsidRPr="00DC0DD0" w:rsidRDefault="00C15AF4">
    <w:pPr>
      <w:pStyle w:val="Kopfzeile"/>
      <w:rPr>
        <w:rFonts w:ascii="Arial" w:hAnsi="Arial"/>
        <w:sz w:val="20"/>
      </w:rPr>
    </w:pPr>
    <w:bookmarkStart w:id="1" w:name="_GoBack"/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1B39"/>
    <w:multiLevelType w:val="hybridMultilevel"/>
    <w:tmpl w:val="32068D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51ABE"/>
    <w:multiLevelType w:val="hybridMultilevel"/>
    <w:tmpl w:val="E81AE2CA"/>
    <w:lvl w:ilvl="0" w:tplc="3F48273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E31435"/>
    <w:multiLevelType w:val="hybridMultilevel"/>
    <w:tmpl w:val="C67617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B6495F"/>
    <w:multiLevelType w:val="hybridMultilevel"/>
    <w:tmpl w:val="F80EB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6348C5"/>
    <w:multiLevelType w:val="hybridMultilevel"/>
    <w:tmpl w:val="277E93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8"/>
  </w:num>
  <w:num w:numId="3">
    <w:abstractNumId w:val="8"/>
  </w:num>
  <w:num w:numId="4">
    <w:abstractNumId w:val="26"/>
  </w:num>
  <w:num w:numId="5">
    <w:abstractNumId w:val="24"/>
  </w:num>
  <w:num w:numId="6">
    <w:abstractNumId w:val="21"/>
  </w:num>
  <w:num w:numId="7">
    <w:abstractNumId w:val="11"/>
  </w:num>
  <w:num w:numId="8">
    <w:abstractNumId w:val="3"/>
  </w:num>
  <w:num w:numId="9">
    <w:abstractNumId w:val="23"/>
  </w:num>
  <w:num w:numId="10">
    <w:abstractNumId w:val="4"/>
  </w:num>
  <w:num w:numId="11">
    <w:abstractNumId w:val="17"/>
  </w:num>
  <w:num w:numId="12">
    <w:abstractNumId w:val="2"/>
  </w:num>
  <w:num w:numId="13">
    <w:abstractNumId w:val="5"/>
  </w:num>
  <w:num w:numId="14">
    <w:abstractNumId w:val="1"/>
  </w:num>
  <w:num w:numId="15">
    <w:abstractNumId w:val="19"/>
  </w:num>
  <w:num w:numId="16">
    <w:abstractNumId w:val="7"/>
  </w:num>
  <w:num w:numId="17">
    <w:abstractNumId w:val="28"/>
  </w:num>
  <w:num w:numId="18">
    <w:abstractNumId w:val="14"/>
  </w:num>
  <w:num w:numId="19">
    <w:abstractNumId w:val="9"/>
  </w:num>
  <w:num w:numId="20">
    <w:abstractNumId w:val="15"/>
  </w:num>
  <w:num w:numId="21">
    <w:abstractNumId w:val="10"/>
  </w:num>
  <w:num w:numId="22">
    <w:abstractNumId w:val="16"/>
  </w:num>
  <w:num w:numId="23">
    <w:abstractNumId w:val="12"/>
  </w:num>
  <w:num w:numId="24">
    <w:abstractNumId w:val="20"/>
  </w:num>
  <w:num w:numId="25">
    <w:abstractNumId w:val="27"/>
  </w:num>
  <w:num w:numId="26">
    <w:abstractNumId w:val="0"/>
  </w:num>
  <w:num w:numId="27">
    <w:abstractNumId w:val="22"/>
  </w:num>
  <w:num w:numId="28">
    <w:abstractNumId w:val="2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046A2"/>
    <w:rsid w:val="00012008"/>
    <w:rsid w:val="0002484F"/>
    <w:rsid w:val="00034C0B"/>
    <w:rsid w:val="0004298A"/>
    <w:rsid w:val="00046687"/>
    <w:rsid w:val="000508C4"/>
    <w:rsid w:val="00050D1B"/>
    <w:rsid w:val="000542A1"/>
    <w:rsid w:val="00054A08"/>
    <w:rsid w:val="00056661"/>
    <w:rsid w:val="00065561"/>
    <w:rsid w:val="00067935"/>
    <w:rsid w:val="00071CAA"/>
    <w:rsid w:val="00073AB1"/>
    <w:rsid w:val="000819E5"/>
    <w:rsid w:val="00081B39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E58A2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C569A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1E6E"/>
    <w:rsid w:val="0024337E"/>
    <w:rsid w:val="00246829"/>
    <w:rsid w:val="002558F8"/>
    <w:rsid w:val="00257F9B"/>
    <w:rsid w:val="002635CA"/>
    <w:rsid w:val="00263C4D"/>
    <w:rsid w:val="00293E12"/>
    <w:rsid w:val="002B11F1"/>
    <w:rsid w:val="002B69DF"/>
    <w:rsid w:val="002C56FA"/>
    <w:rsid w:val="002D00AC"/>
    <w:rsid w:val="002D038E"/>
    <w:rsid w:val="002E2282"/>
    <w:rsid w:val="002E2750"/>
    <w:rsid w:val="002E3413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1CB"/>
    <w:rsid w:val="00362BEB"/>
    <w:rsid w:val="00364E96"/>
    <w:rsid w:val="00367A3B"/>
    <w:rsid w:val="00383231"/>
    <w:rsid w:val="00386693"/>
    <w:rsid w:val="003932FF"/>
    <w:rsid w:val="003944BE"/>
    <w:rsid w:val="003B451D"/>
    <w:rsid w:val="003D05EC"/>
    <w:rsid w:val="003D4A61"/>
    <w:rsid w:val="003E000C"/>
    <w:rsid w:val="003E371A"/>
    <w:rsid w:val="003E6602"/>
    <w:rsid w:val="003E7DD1"/>
    <w:rsid w:val="00410E4C"/>
    <w:rsid w:val="004162E1"/>
    <w:rsid w:val="00430643"/>
    <w:rsid w:val="00430A31"/>
    <w:rsid w:val="0044293F"/>
    <w:rsid w:val="00442A37"/>
    <w:rsid w:val="00452150"/>
    <w:rsid w:val="004617BB"/>
    <w:rsid w:val="00461BF0"/>
    <w:rsid w:val="00472E3B"/>
    <w:rsid w:val="00473D60"/>
    <w:rsid w:val="00480092"/>
    <w:rsid w:val="00483BAA"/>
    <w:rsid w:val="00485C23"/>
    <w:rsid w:val="00497544"/>
    <w:rsid w:val="004B6E8A"/>
    <w:rsid w:val="004D49D5"/>
    <w:rsid w:val="004D67D1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38FE"/>
    <w:rsid w:val="0055473E"/>
    <w:rsid w:val="005566B2"/>
    <w:rsid w:val="005714A1"/>
    <w:rsid w:val="005744E6"/>
    <w:rsid w:val="0058095E"/>
    <w:rsid w:val="005841F8"/>
    <w:rsid w:val="00591986"/>
    <w:rsid w:val="005B0B74"/>
    <w:rsid w:val="005B25FB"/>
    <w:rsid w:val="005B7135"/>
    <w:rsid w:val="005D1355"/>
    <w:rsid w:val="005D1E03"/>
    <w:rsid w:val="005D7D38"/>
    <w:rsid w:val="005F2E73"/>
    <w:rsid w:val="005F6BBF"/>
    <w:rsid w:val="00613003"/>
    <w:rsid w:val="00614018"/>
    <w:rsid w:val="006179A3"/>
    <w:rsid w:val="00626EA3"/>
    <w:rsid w:val="00635ECE"/>
    <w:rsid w:val="006429BC"/>
    <w:rsid w:val="00643021"/>
    <w:rsid w:val="00643531"/>
    <w:rsid w:val="0064785C"/>
    <w:rsid w:val="006559FC"/>
    <w:rsid w:val="006615B6"/>
    <w:rsid w:val="00673AA3"/>
    <w:rsid w:val="006742AF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7380A"/>
    <w:rsid w:val="00886FBC"/>
    <w:rsid w:val="0089190D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D42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65B9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9F22BD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26C0"/>
    <w:rsid w:val="00A74D0C"/>
    <w:rsid w:val="00A82058"/>
    <w:rsid w:val="00A97938"/>
    <w:rsid w:val="00AB4557"/>
    <w:rsid w:val="00AB76C5"/>
    <w:rsid w:val="00AC24E2"/>
    <w:rsid w:val="00AC29C1"/>
    <w:rsid w:val="00AC7551"/>
    <w:rsid w:val="00AD4CA7"/>
    <w:rsid w:val="00AF2758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1A0F"/>
    <w:rsid w:val="00BA32F7"/>
    <w:rsid w:val="00BB2564"/>
    <w:rsid w:val="00BD356A"/>
    <w:rsid w:val="00BF1D68"/>
    <w:rsid w:val="00C11570"/>
    <w:rsid w:val="00C15202"/>
    <w:rsid w:val="00C15AF4"/>
    <w:rsid w:val="00C164DF"/>
    <w:rsid w:val="00C16AE0"/>
    <w:rsid w:val="00C16F23"/>
    <w:rsid w:val="00C20222"/>
    <w:rsid w:val="00C25D96"/>
    <w:rsid w:val="00C268C0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5DE"/>
    <w:rsid w:val="00D30DFC"/>
    <w:rsid w:val="00D31261"/>
    <w:rsid w:val="00D34455"/>
    <w:rsid w:val="00D359A5"/>
    <w:rsid w:val="00D45ABC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B08A5"/>
    <w:rsid w:val="00DB286D"/>
    <w:rsid w:val="00DC0DD0"/>
    <w:rsid w:val="00DC1020"/>
    <w:rsid w:val="00DC565A"/>
    <w:rsid w:val="00DC58B8"/>
    <w:rsid w:val="00DD05C2"/>
    <w:rsid w:val="00DD166A"/>
    <w:rsid w:val="00DE47B7"/>
    <w:rsid w:val="00DE57F4"/>
    <w:rsid w:val="00DF5249"/>
    <w:rsid w:val="00E03679"/>
    <w:rsid w:val="00E070FB"/>
    <w:rsid w:val="00E125EF"/>
    <w:rsid w:val="00E22D37"/>
    <w:rsid w:val="00E25EBF"/>
    <w:rsid w:val="00E311EC"/>
    <w:rsid w:val="00E334CA"/>
    <w:rsid w:val="00E4038E"/>
    <w:rsid w:val="00E51831"/>
    <w:rsid w:val="00E56CD4"/>
    <w:rsid w:val="00E6786D"/>
    <w:rsid w:val="00E86106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2CD6"/>
    <w:rsid w:val="00EF6A64"/>
    <w:rsid w:val="00F16CD2"/>
    <w:rsid w:val="00F34364"/>
    <w:rsid w:val="00F45B96"/>
    <w:rsid w:val="00F47565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1BC9"/>
    <w:rsid w:val="00FD6EF2"/>
    <w:rsid w:val="00FE40F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News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FA9A-20FF-4C90-97BF-033C13AAB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8</Pages>
  <Words>435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3140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Bereich Medienbildung PH Zürich</dc:creator>
  <cp:lastModifiedBy>Marriott, Steven (SRF)</cp:lastModifiedBy>
  <cp:revision>27</cp:revision>
  <cp:lastPrinted>2013-12-02T14:08:00Z</cp:lastPrinted>
  <dcterms:created xsi:type="dcterms:W3CDTF">2013-12-05T09:06:00Z</dcterms:created>
  <dcterms:modified xsi:type="dcterms:W3CDTF">2013-12-05T11:18:00Z</dcterms:modified>
  <cp:category>Zuma Vorlage phe</cp:category>
</cp:coreProperties>
</file>