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1BB" w:rsidRDefault="007F61BB" w:rsidP="007F61BB">
      <w:pPr>
        <w:rPr>
          <w:rFonts w:ascii="Arial" w:hAnsi="Arial"/>
          <w:b/>
          <w:sz w:val="20"/>
        </w:rPr>
      </w:pPr>
      <w:r w:rsidRPr="007F61BB">
        <w:rPr>
          <w:rFonts w:ascii="Arial" w:hAnsi="Arial"/>
          <w:b/>
          <w:sz w:val="20"/>
        </w:rPr>
        <w:t>Aufgabe 1</w:t>
      </w:r>
    </w:p>
    <w:p w:rsidR="00241882" w:rsidRPr="007F61BB" w:rsidRDefault="00C447F5" w:rsidP="007F61BB">
      <w:pPr>
        <w:rPr>
          <w:rFonts w:ascii="Arial" w:hAnsi="Arial"/>
          <w:sz w:val="20"/>
        </w:rPr>
      </w:pPr>
      <w:r w:rsidRPr="007F61BB">
        <w:rPr>
          <w:rFonts w:ascii="Arial" w:hAnsi="Arial"/>
          <w:sz w:val="20"/>
        </w:rPr>
        <w:t>Was bedeuten</w:t>
      </w:r>
      <w:r w:rsidR="00605711">
        <w:rPr>
          <w:rFonts w:ascii="Arial" w:hAnsi="Arial"/>
          <w:sz w:val="20"/>
        </w:rPr>
        <w:t xml:space="preserve"> Ihnen</w:t>
      </w:r>
      <w:r w:rsidRPr="007F61BB">
        <w:rPr>
          <w:rFonts w:ascii="Arial" w:hAnsi="Arial"/>
          <w:sz w:val="20"/>
        </w:rPr>
        <w:t xml:space="preserve"> Markenartikel?</w:t>
      </w:r>
    </w:p>
    <w:p w:rsidR="00241882" w:rsidRDefault="00615E6F" w:rsidP="00615E6F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</w:p>
    <w:p w:rsidR="00615E6F" w:rsidRPr="00615E6F" w:rsidRDefault="00615E6F" w:rsidP="00241882">
      <w:pPr>
        <w:rPr>
          <w:rFonts w:ascii="Arial" w:hAnsi="Arial"/>
          <w:sz w:val="20"/>
          <w:u w:val="single"/>
        </w:rPr>
      </w:pPr>
    </w:p>
    <w:p w:rsidR="007F61BB" w:rsidRPr="007F61BB" w:rsidRDefault="007F61BB" w:rsidP="007F61BB">
      <w:pPr>
        <w:rPr>
          <w:rFonts w:ascii="Arial" w:hAnsi="Arial"/>
          <w:b/>
          <w:sz w:val="20"/>
        </w:rPr>
      </w:pPr>
      <w:r w:rsidRPr="007F61BB">
        <w:rPr>
          <w:rFonts w:ascii="Arial" w:hAnsi="Arial"/>
          <w:b/>
          <w:sz w:val="20"/>
        </w:rPr>
        <w:t>Aufgabe 2</w:t>
      </w:r>
    </w:p>
    <w:p w:rsidR="00241882" w:rsidRPr="007F61BB" w:rsidRDefault="00340152" w:rsidP="007F61BB">
      <w:pPr>
        <w:rPr>
          <w:rFonts w:ascii="Arial" w:hAnsi="Arial"/>
          <w:sz w:val="20"/>
        </w:rPr>
      </w:pPr>
      <w:r w:rsidRPr="007F61BB">
        <w:rPr>
          <w:rFonts w:ascii="Arial" w:hAnsi="Arial"/>
          <w:sz w:val="20"/>
        </w:rPr>
        <w:t xml:space="preserve">Beantworte </w:t>
      </w:r>
      <w:r w:rsidR="00605711">
        <w:rPr>
          <w:rFonts w:ascii="Arial" w:hAnsi="Arial"/>
          <w:sz w:val="20"/>
        </w:rPr>
        <w:t xml:space="preserve">Sie </w:t>
      </w:r>
      <w:r w:rsidRPr="007F61BB">
        <w:rPr>
          <w:rFonts w:ascii="Arial" w:hAnsi="Arial"/>
          <w:sz w:val="20"/>
        </w:rPr>
        <w:t>die Fragen zum Film.</w:t>
      </w:r>
    </w:p>
    <w:p w:rsidR="00241882" w:rsidRPr="009212BC" w:rsidRDefault="00241882" w:rsidP="00241882">
      <w:pPr>
        <w:rPr>
          <w:rFonts w:ascii="Arial" w:hAnsi="Arial"/>
          <w:sz w:val="20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535"/>
        <w:gridCol w:w="6929"/>
      </w:tblGrid>
      <w:tr w:rsidR="00BA1807" w:rsidTr="00605711">
        <w:trPr>
          <w:trHeight w:hRule="exact" w:val="1644"/>
        </w:trPr>
        <w:tc>
          <w:tcPr>
            <w:tcW w:w="2535" w:type="dxa"/>
          </w:tcPr>
          <w:p w:rsidR="009212BC" w:rsidRDefault="00CD33E0" w:rsidP="0024188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5648" behindDoc="1" locked="0" layoutInCell="1" allowOverlap="1" wp14:anchorId="2A928209" wp14:editId="5193577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90805</wp:posOffset>
                  </wp:positionV>
                  <wp:extent cx="1472988" cy="82800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" r="327"/>
                          <a:stretch/>
                        </pic:blipFill>
                        <pic:spPr bwMode="auto">
                          <a:xfrm>
                            <a:off x="0" y="0"/>
                            <a:ext cx="1472988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29" w:type="dxa"/>
          </w:tcPr>
          <w:p w:rsidR="007C514F" w:rsidRDefault="00605711" w:rsidP="007C514F">
            <w:pPr>
              <w:spacing w:before="6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Warum kaufen die Messebesucher  </w:t>
            </w:r>
            <w:r w:rsidR="007C514F">
              <w:rPr>
                <w:rFonts w:ascii="Arial" w:hAnsi="Arial"/>
                <w:sz w:val="20"/>
              </w:rPr>
              <w:t>Sneaker</w:t>
            </w:r>
            <w:r w:rsidR="006E0B9B">
              <w:rPr>
                <w:rFonts w:ascii="Arial" w:hAnsi="Arial"/>
                <w:sz w:val="20"/>
              </w:rPr>
              <w:t>s</w:t>
            </w:r>
            <w:r w:rsidR="007C514F">
              <w:rPr>
                <w:rFonts w:ascii="Arial" w:hAnsi="Arial"/>
                <w:sz w:val="20"/>
              </w:rPr>
              <w:t>?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9212BC" w:rsidRDefault="009212BC" w:rsidP="00241882">
            <w:pPr>
              <w:rPr>
                <w:rFonts w:ascii="Arial" w:hAnsi="Arial"/>
                <w:sz w:val="24"/>
                <w:szCs w:val="24"/>
              </w:rPr>
            </w:pPr>
          </w:p>
          <w:p w:rsidR="009212BC" w:rsidRPr="009212BC" w:rsidRDefault="009212BC" w:rsidP="00241882">
            <w:pPr>
              <w:rPr>
                <w:rFonts w:ascii="Arial" w:hAnsi="Arial"/>
                <w:sz w:val="20"/>
                <w:u w:val="single"/>
              </w:rPr>
            </w:pPr>
          </w:p>
          <w:p w:rsidR="009212BC" w:rsidRDefault="009212BC" w:rsidP="00241882">
            <w:pPr>
              <w:rPr>
                <w:rFonts w:ascii="Arial" w:hAnsi="Arial"/>
                <w:sz w:val="24"/>
                <w:szCs w:val="24"/>
              </w:rPr>
            </w:pPr>
          </w:p>
          <w:p w:rsidR="009212BC" w:rsidRDefault="009212BC" w:rsidP="00241882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BA1807" w:rsidRPr="001A400E" w:rsidTr="00605711">
        <w:trPr>
          <w:trHeight w:hRule="exact" w:val="1644"/>
        </w:trPr>
        <w:tc>
          <w:tcPr>
            <w:tcW w:w="2535" w:type="dxa"/>
          </w:tcPr>
          <w:p w:rsidR="009212BC" w:rsidRPr="001A400E" w:rsidRDefault="007C514F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7696" behindDoc="1" locked="0" layoutInCell="1" allowOverlap="1" wp14:anchorId="36B42FE9" wp14:editId="399ED39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68580</wp:posOffset>
                  </wp:positionV>
                  <wp:extent cx="1471930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246" y="20887"/>
                      <wp:lineTo x="21246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" r="575"/>
                          <a:stretch/>
                        </pic:blipFill>
                        <pic:spPr bwMode="auto">
                          <a:xfrm>
                            <a:off x="0" y="0"/>
                            <a:ext cx="147193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29" w:type="dxa"/>
          </w:tcPr>
          <w:p w:rsidR="007C514F" w:rsidRDefault="00340A1B" w:rsidP="007C514F">
            <w:pPr>
              <w:spacing w:before="6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Erkläre</w:t>
            </w:r>
            <w:r w:rsidR="00823FD6">
              <w:rPr>
                <w:rFonts w:ascii="Arial" w:hAnsi="Arial"/>
                <w:sz w:val="20"/>
              </w:rPr>
              <w:t>n Sie</w:t>
            </w:r>
            <w:r>
              <w:rPr>
                <w:rFonts w:ascii="Arial" w:hAnsi="Arial"/>
                <w:sz w:val="20"/>
              </w:rPr>
              <w:t xml:space="preserve"> das Testergebnis.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7C514F" w:rsidRDefault="007C514F" w:rsidP="007C514F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1A400E" w:rsidRPr="001A400E" w:rsidRDefault="001A400E" w:rsidP="00241882">
            <w:pPr>
              <w:rPr>
                <w:rFonts w:ascii="Arial" w:hAnsi="Arial"/>
                <w:sz w:val="20"/>
              </w:rPr>
            </w:pPr>
          </w:p>
          <w:p w:rsidR="001A400E" w:rsidRPr="001A400E" w:rsidRDefault="001A400E" w:rsidP="00241882">
            <w:pPr>
              <w:rPr>
                <w:rFonts w:ascii="Arial" w:hAnsi="Arial"/>
                <w:sz w:val="20"/>
              </w:rPr>
            </w:pPr>
          </w:p>
          <w:p w:rsidR="001A400E" w:rsidRPr="001A400E" w:rsidRDefault="001A400E" w:rsidP="00241882">
            <w:pPr>
              <w:rPr>
                <w:rFonts w:ascii="Arial" w:hAnsi="Arial"/>
                <w:sz w:val="20"/>
              </w:rPr>
            </w:pPr>
          </w:p>
          <w:p w:rsidR="001A400E" w:rsidRPr="001A400E" w:rsidRDefault="001A400E" w:rsidP="00241882">
            <w:pPr>
              <w:rPr>
                <w:rFonts w:ascii="Arial" w:hAnsi="Arial"/>
                <w:sz w:val="20"/>
              </w:rPr>
            </w:pPr>
          </w:p>
        </w:tc>
      </w:tr>
      <w:tr w:rsidR="00BA1807" w:rsidRPr="00407AB6" w:rsidTr="00605711">
        <w:trPr>
          <w:trHeight w:hRule="exact" w:val="1644"/>
        </w:trPr>
        <w:tc>
          <w:tcPr>
            <w:tcW w:w="2535" w:type="dxa"/>
          </w:tcPr>
          <w:p w:rsidR="009212BC" w:rsidRPr="00407AB6" w:rsidRDefault="00CC162B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9744" behindDoc="1" locked="0" layoutInCell="1" allowOverlap="1" wp14:anchorId="7D7351A9" wp14:editId="4C10CC5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111760</wp:posOffset>
                  </wp:positionV>
                  <wp:extent cx="1471930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246" y="20887"/>
                      <wp:lineTo x="21246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" r="963"/>
                          <a:stretch/>
                        </pic:blipFill>
                        <pic:spPr bwMode="auto">
                          <a:xfrm>
                            <a:off x="0" y="0"/>
                            <a:ext cx="147193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29" w:type="dxa"/>
          </w:tcPr>
          <w:p w:rsidR="00CC162B" w:rsidRDefault="007F61BB" w:rsidP="00CC162B">
            <w:pPr>
              <w:spacing w:before="6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«Marken verkaufen ein Image»</w:t>
            </w:r>
            <w:r w:rsidR="006E0B9B">
              <w:rPr>
                <w:rFonts w:ascii="Arial" w:hAnsi="Arial"/>
                <w:sz w:val="20"/>
              </w:rPr>
              <w:t>. Was heisst das?</w:t>
            </w:r>
          </w:p>
          <w:p w:rsidR="00CC162B" w:rsidRDefault="00CC162B" w:rsidP="00CC162B">
            <w:pPr>
              <w:spacing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CC162B" w:rsidRDefault="00CC162B" w:rsidP="00CC162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CC162B" w:rsidRDefault="00CC162B" w:rsidP="00CC162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9212BC" w:rsidRPr="00407AB6" w:rsidRDefault="009212BC" w:rsidP="00241882">
            <w:pPr>
              <w:rPr>
                <w:rFonts w:ascii="Arial" w:hAnsi="Arial"/>
                <w:sz w:val="20"/>
              </w:rPr>
            </w:pPr>
          </w:p>
          <w:p w:rsidR="001A400E" w:rsidRDefault="001A400E" w:rsidP="00241882">
            <w:pPr>
              <w:rPr>
                <w:rFonts w:ascii="Arial" w:hAnsi="Arial"/>
                <w:sz w:val="20"/>
              </w:rPr>
            </w:pPr>
          </w:p>
          <w:p w:rsidR="000610EB" w:rsidRDefault="000610EB" w:rsidP="00241882">
            <w:pPr>
              <w:rPr>
                <w:rFonts w:ascii="Arial" w:hAnsi="Arial"/>
                <w:sz w:val="20"/>
              </w:rPr>
            </w:pPr>
          </w:p>
          <w:p w:rsidR="000610EB" w:rsidRPr="00407AB6" w:rsidRDefault="000610EB" w:rsidP="00241882">
            <w:pPr>
              <w:rPr>
                <w:rFonts w:ascii="Arial" w:hAnsi="Arial"/>
                <w:sz w:val="20"/>
              </w:rPr>
            </w:pPr>
          </w:p>
        </w:tc>
      </w:tr>
      <w:tr w:rsidR="00BA1807" w:rsidRPr="00407AB6" w:rsidTr="00605711">
        <w:trPr>
          <w:trHeight w:hRule="exact" w:val="1644"/>
        </w:trPr>
        <w:tc>
          <w:tcPr>
            <w:tcW w:w="2535" w:type="dxa"/>
          </w:tcPr>
          <w:p w:rsidR="006E0B9B" w:rsidRDefault="006E0B9B" w:rsidP="00241882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1792" behindDoc="1" locked="0" layoutInCell="1" allowOverlap="1" wp14:anchorId="3AA91A8E" wp14:editId="046C934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94615</wp:posOffset>
                  </wp:positionV>
                  <wp:extent cx="1470660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64" y="20903"/>
                      <wp:lineTo x="21264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" r="440"/>
                          <a:stretch/>
                        </pic:blipFill>
                        <pic:spPr bwMode="auto">
                          <a:xfrm>
                            <a:off x="0" y="0"/>
                            <a:ext cx="1470660" cy="82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2BC" w:rsidRPr="00407AB6" w:rsidRDefault="009212BC" w:rsidP="00241882">
            <w:pPr>
              <w:rPr>
                <w:rFonts w:ascii="Arial" w:hAnsi="Arial"/>
                <w:sz w:val="20"/>
              </w:rPr>
            </w:pPr>
          </w:p>
        </w:tc>
        <w:tc>
          <w:tcPr>
            <w:tcW w:w="6929" w:type="dxa"/>
          </w:tcPr>
          <w:p w:rsidR="006E0B9B" w:rsidRDefault="004C2117" w:rsidP="006E0B9B">
            <w:pPr>
              <w:spacing w:before="6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Warum sind Artikel von Spitzensportlern begehrt</w:t>
            </w:r>
            <w:r w:rsidR="006E0B9B">
              <w:rPr>
                <w:rFonts w:ascii="Arial" w:hAnsi="Arial"/>
                <w:sz w:val="20"/>
              </w:rPr>
              <w:t>?</w:t>
            </w:r>
          </w:p>
          <w:p w:rsidR="006E0B9B" w:rsidRDefault="006E0B9B" w:rsidP="006E0B9B">
            <w:pPr>
              <w:spacing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6E0B9B" w:rsidRDefault="006E0B9B" w:rsidP="006E0B9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6E0B9B" w:rsidRDefault="006E0B9B" w:rsidP="006E0B9B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031ED1" w:rsidRDefault="00031ED1" w:rsidP="00241882">
            <w:pPr>
              <w:rPr>
                <w:rFonts w:ascii="Arial" w:hAnsi="Arial"/>
                <w:sz w:val="20"/>
              </w:rPr>
            </w:pPr>
          </w:p>
          <w:p w:rsidR="00031ED1" w:rsidRPr="00407AB6" w:rsidRDefault="00031ED1" w:rsidP="00241882">
            <w:pPr>
              <w:rPr>
                <w:rFonts w:ascii="Arial" w:hAnsi="Arial"/>
                <w:sz w:val="20"/>
              </w:rPr>
            </w:pPr>
          </w:p>
        </w:tc>
      </w:tr>
      <w:tr w:rsidR="00BA1807" w:rsidRPr="00407AB6" w:rsidTr="00605711">
        <w:trPr>
          <w:trHeight w:hRule="exact" w:val="2036"/>
        </w:trPr>
        <w:tc>
          <w:tcPr>
            <w:tcW w:w="2535" w:type="dxa"/>
          </w:tcPr>
          <w:p w:rsidR="009212BC" w:rsidRDefault="00340152" w:rsidP="00241882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3840" behindDoc="1" locked="0" layoutInCell="1" allowOverlap="1" wp14:anchorId="7ABBB149" wp14:editId="0D8D32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172085</wp:posOffset>
                  </wp:positionV>
                  <wp:extent cx="147256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" b="126"/>
                          <a:stretch/>
                        </pic:blipFill>
                        <pic:spPr bwMode="auto">
                          <a:xfrm>
                            <a:off x="0" y="0"/>
                            <a:ext cx="1472565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152" w:rsidRDefault="00340152" w:rsidP="00241882">
            <w:pPr>
              <w:rPr>
                <w:rFonts w:ascii="Arial" w:hAnsi="Arial"/>
                <w:sz w:val="20"/>
              </w:rPr>
            </w:pPr>
          </w:p>
          <w:p w:rsidR="00C575FF" w:rsidRPr="002E389A" w:rsidRDefault="002E389A" w:rsidP="00241882">
            <w:pPr>
              <w:rPr>
                <w:rFonts w:ascii="Arial" w:hAnsi="Arial"/>
                <w:sz w:val="14"/>
                <w:szCs w:val="14"/>
              </w:rPr>
            </w:pPr>
            <w:r w:rsidRPr="002E389A">
              <w:rPr>
                <w:rFonts w:ascii="Arial" w:hAnsi="Arial"/>
                <w:sz w:val="14"/>
                <w:szCs w:val="14"/>
              </w:rPr>
              <w:t xml:space="preserve">Alle Bilder: SRF </w:t>
            </w:r>
            <w:proofErr w:type="spellStart"/>
            <w:r w:rsidRPr="002E389A">
              <w:rPr>
                <w:rFonts w:ascii="Arial" w:hAnsi="Arial"/>
                <w:sz w:val="14"/>
                <w:szCs w:val="14"/>
              </w:rPr>
              <w:t>mySchool</w:t>
            </w:r>
            <w:proofErr w:type="spellEnd"/>
          </w:p>
        </w:tc>
        <w:tc>
          <w:tcPr>
            <w:tcW w:w="6929" w:type="dxa"/>
          </w:tcPr>
          <w:p w:rsidR="00E42AB3" w:rsidRDefault="00823FD6" w:rsidP="007F61BB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Finden</w:t>
            </w:r>
            <w:r w:rsidR="0052270B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Sie es</w:t>
            </w:r>
            <w:r w:rsidR="0052270B">
              <w:rPr>
                <w:rFonts w:ascii="Arial" w:hAnsi="Arial"/>
                <w:sz w:val="20"/>
              </w:rPr>
              <w:t xml:space="preserve"> korrekt, dass gefälschte Produkte zerstört werden? </w:t>
            </w:r>
          </w:p>
          <w:p w:rsidR="00340152" w:rsidRDefault="0052270B" w:rsidP="007F61BB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Begründe</w:t>
            </w:r>
            <w:r w:rsidR="00823FD6">
              <w:rPr>
                <w:rFonts w:ascii="Arial" w:hAnsi="Arial"/>
                <w:sz w:val="20"/>
              </w:rPr>
              <w:t>n Sie Ihre</w:t>
            </w:r>
            <w:r>
              <w:rPr>
                <w:rFonts w:ascii="Arial" w:hAnsi="Arial"/>
                <w:sz w:val="20"/>
              </w:rPr>
              <w:t xml:space="preserve"> An</w:t>
            </w:r>
            <w:r w:rsidR="00E42AB3"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>wort.</w:t>
            </w:r>
          </w:p>
          <w:p w:rsidR="00340152" w:rsidRDefault="00340152" w:rsidP="00340152">
            <w:pPr>
              <w:spacing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340152" w:rsidRDefault="00340152" w:rsidP="00340152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340152" w:rsidRDefault="00340152" w:rsidP="00340152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C575FF" w:rsidRDefault="00C575FF" w:rsidP="00241882">
            <w:pPr>
              <w:rPr>
                <w:rFonts w:ascii="Arial" w:hAnsi="Arial"/>
                <w:sz w:val="20"/>
              </w:rPr>
            </w:pPr>
          </w:p>
          <w:p w:rsidR="00C575FF" w:rsidRDefault="00C575FF" w:rsidP="00241882">
            <w:pPr>
              <w:rPr>
                <w:rFonts w:ascii="Arial" w:hAnsi="Arial"/>
                <w:sz w:val="20"/>
              </w:rPr>
            </w:pPr>
          </w:p>
          <w:p w:rsidR="00C575FF" w:rsidRPr="00407AB6" w:rsidRDefault="00C575FF" w:rsidP="00241882">
            <w:pPr>
              <w:rPr>
                <w:rFonts w:ascii="Arial" w:hAnsi="Arial"/>
                <w:sz w:val="20"/>
              </w:rPr>
            </w:pPr>
          </w:p>
        </w:tc>
      </w:tr>
    </w:tbl>
    <w:p w:rsidR="007219EB" w:rsidRDefault="007219EB" w:rsidP="007219EB">
      <w:pPr>
        <w:rPr>
          <w:rFonts w:ascii="Arial" w:hAnsi="Arial"/>
          <w:sz w:val="20"/>
        </w:rPr>
      </w:pPr>
    </w:p>
    <w:p w:rsidR="00615E6F" w:rsidRPr="007F61BB" w:rsidRDefault="007F61BB" w:rsidP="007219EB">
      <w:pPr>
        <w:rPr>
          <w:rFonts w:ascii="Arial" w:hAnsi="Arial"/>
          <w:b/>
          <w:sz w:val="20"/>
        </w:rPr>
      </w:pPr>
      <w:r w:rsidRPr="007F61BB">
        <w:rPr>
          <w:rFonts w:ascii="Arial" w:hAnsi="Arial"/>
          <w:b/>
          <w:sz w:val="20"/>
        </w:rPr>
        <w:lastRenderedPageBreak/>
        <w:t>Aufgabe 3</w:t>
      </w:r>
    </w:p>
    <w:p w:rsidR="00241882" w:rsidRPr="007F61BB" w:rsidRDefault="00B8182C" w:rsidP="007F61BB">
      <w:pPr>
        <w:rPr>
          <w:rFonts w:ascii="Arial" w:hAnsi="Arial"/>
          <w:sz w:val="20"/>
        </w:rPr>
      </w:pPr>
      <w:r w:rsidRPr="007F61BB">
        <w:rPr>
          <w:rFonts w:ascii="Arial" w:hAnsi="Arial"/>
          <w:sz w:val="20"/>
        </w:rPr>
        <w:t>Wie setzt sich der Kaufpreis eines Sportschuhs zusammen?</w:t>
      </w:r>
    </w:p>
    <w:p w:rsidR="00B8182C" w:rsidRDefault="0060682B" w:rsidP="00B8182C">
      <w:pPr>
        <w:pStyle w:val="Listenabsatz"/>
        <w:ind w:left="357"/>
        <w:rPr>
          <w:rFonts w:ascii="Arial" w:hAnsi="Arial"/>
          <w:sz w:val="20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9F148B" wp14:editId="53E3E479">
                <wp:simplePos x="0" y="0"/>
                <wp:positionH relativeFrom="column">
                  <wp:posOffset>3494405</wp:posOffset>
                </wp:positionH>
                <wp:positionV relativeFrom="paragraph">
                  <wp:posOffset>138430</wp:posOffset>
                </wp:positionV>
                <wp:extent cx="254000" cy="262255"/>
                <wp:effectExtent l="0" t="0" r="0" b="444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E2" w:rsidRPr="00F47EE2" w:rsidRDefault="00F47EE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26" type="#_x0000_t202" style="position:absolute;left:0;text-align:left;margin-left:275.15pt;margin-top:10.9pt;width:20pt;height:2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" fillcolor="white [3201]" stroked="f" strokeweight=".5pt">
                <v:textbox>
                  <w:txbxContent>
                    <w:p w:rsidR="00F47EE2" w:rsidRPr="00F47EE2" w:rsidRDefault="00F47EE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47EE2" w:rsidRPr="00B8182C" w:rsidRDefault="007219EB" w:rsidP="00B8182C">
      <w:pPr>
        <w:pStyle w:val="Listenabsatz"/>
        <w:ind w:left="357"/>
        <w:rPr>
          <w:rFonts w:ascii="Arial" w:hAnsi="Arial"/>
          <w:sz w:val="20"/>
        </w:rPr>
      </w:pPr>
      <w:r>
        <w:rPr>
          <w:rFonts w:ascii="Arial" w:hAnsi="Arial"/>
          <w:noProof/>
          <w:sz w:val="24"/>
          <w:szCs w:val="24"/>
          <w:lang w:eastAsia="de-CH"/>
        </w:rPr>
        <w:drawing>
          <wp:anchor distT="0" distB="0" distL="114300" distR="114300" simplePos="0" relativeHeight="251684864" behindDoc="1" locked="0" layoutInCell="1" allowOverlap="1" wp14:anchorId="4D80DE6D" wp14:editId="63E1D549">
            <wp:simplePos x="0" y="0"/>
            <wp:positionH relativeFrom="column">
              <wp:posOffset>2662555</wp:posOffset>
            </wp:positionH>
            <wp:positionV relativeFrom="paragraph">
              <wp:posOffset>6985</wp:posOffset>
            </wp:positionV>
            <wp:extent cx="2926080" cy="1837055"/>
            <wp:effectExtent l="0" t="0" r="7620" b="0"/>
            <wp:wrapTight wrapText="bothSides">
              <wp:wrapPolygon edited="0">
                <wp:start x="0" y="0"/>
                <wp:lineTo x="0" y="21279"/>
                <wp:lineTo x="21516" y="21279"/>
                <wp:lineTo x="21516" y="0"/>
                <wp:lineTo x="0" y="0"/>
              </wp:wrapPolygon>
            </wp:wrapTight>
            <wp:docPr id="42" name="Grafik 42" descr="C:\Users\Hoegger\Pictures\2015-04-15 Schuh\Schu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egger\Pictures\2015-04-15 Schuh\Schuh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C03B9E" wp14:editId="0EBBFE09">
                <wp:simplePos x="0" y="0"/>
                <wp:positionH relativeFrom="column">
                  <wp:posOffset>3989595</wp:posOffset>
                </wp:positionH>
                <wp:positionV relativeFrom="paragraph">
                  <wp:posOffset>72390</wp:posOffset>
                </wp:positionV>
                <wp:extent cx="254000" cy="262255"/>
                <wp:effectExtent l="0" t="0" r="0" b="444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4" o:spid="_x0000_s1027" type="#_x0000_t202" style="position:absolute;left:0;text-align:left;margin-left:314.15pt;margin-top:5.7pt;width:20pt;height:2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BA1807" w:rsidRDefault="007219EB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0D4661" wp14:editId="6151F065">
                <wp:simplePos x="0" y="0"/>
                <wp:positionH relativeFrom="column">
                  <wp:posOffset>4138295</wp:posOffset>
                </wp:positionH>
                <wp:positionV relativeFrom="paragraph">
                  <wp:posOffset>189230</wp:posOffset>
                </wp:positionV>
                <wp:extent cx="101600" cy="538480"/>
                <wp:effectExtent l="0" t="0" r="31750" b="1397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538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14.9pt" to="333.8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" strokecolor="black [3213]" strokeweight="1.5pt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8047E2" wp14:editId="17525FE1">
                <wp:simplePos x="0" y="0"/>
                <wp:positionH relativeFrom="column">
                  <wp:posOffset>3623945</wp:posOffset>
                </wp:positionH>
                <wp:positionV relativeFrom="paragraph">
                  <wp:posOffset>108585</wp:posOffset>
                </wp:positionV>
                <wp:extent cx="28575" cy="619125"/>
                <wp:effectExtent l="0" t="0" r="28575" b="2857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19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5pt,8.55pt" to="287.6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" strokecolor="black [3213]" strokeweight="1.5pt"/>
            </w:pict>
          </mc:Fallback>
        </mc:AlternateContent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34E5BF" wp14:editId="5E5EB444">
                <wp:simplePos x="0" y="0"/>
                <wp:positionH relativeFrom="column">
                  <wp:posOffset>4309745</wp:posOffset>
                </wp:positionH>
                <wp:positionV relativeFrom="paragraph">
                  <wp:posOffset>48260</wp:posOffset>
                </wp:positionV>
                <wp:extent cx="254000" cy="262255"/>
                <wp:effectExtent l="0" t="0" r="0" b="444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6" o:spid="_x0000_s1028" type="#_x0000_t202" style="position:absolute;margin-left:339.35pt;margin-top:3.8pt;width:20pt;height:2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67369" wp14:editId="2DF673C3">
                <wp:simplePos x="0" y="0"/>
                <wp:positionH relativeFrom="column">
                  <wp:posOffset>4616450</wp:posOffset>
                </wp:positionH>
                <wp:positionV relativeFrom="paragraph">
                  <wp:posOffset>146685</wp:posOffset>
                </wp:positionV>
                <wp:extent cx="254000" cy="262255"/>
                <wp:effectExtent l="0" t="0" r="0" b="444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7" o:spid="_x0000_s1029" type="#_x0000_t202" style="position:absolute;margin-left:363.5pt;margin-top:11.55pt;width:20pt;height:2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C3D9FA" wp14:editId="0E8E395E">
                <wp:simplePos x="0" y="0"/>
                <wp:positionH relativeFrom="column">
                  <wp:posOffset>4911057</wp:posOffset>
                </wp:positionH>
                <wp:positionV relativeFrom="paragraph">
                  <wp:posOffset>209668</wp:posOffset>
                </wp:positionV>
                <wp:extent cx="254000" cy="262255"/>
                <wp:effectExtent l="0" t="0" r="0" b="444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1" o:spid="_x0000_s1030" type="#_x0000_t202" style="position:absolute;margin-left:386.7pt;margin-top:16.5pt;width:20pt;height:2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8182C">
        <w:rPr>
          <w:rFonts w:ascii="Arial" w:hAnsi="Arial"/>
          <w:sz w:val="20"/>
        </w:rPr>
        <w:t xml:space="preserve">A </w:t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</w:p>
    <w:p w:rsidR="00B8182C" w:rsidRDefault="007219EB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3B940F" wp14:editId="65ABACCF">
                <wp:simplePos x="0" y="0"/>
                <wp:positionH relativeFrom="column">
                  <wp:posOffset>4719320</wp:posOffset>
                </wp:positionH>
                <wp:positionV relativeFrom="paragraph">
                  <wp:posOffset>189230</wp:posOffset>
                </wp:positionV>
                <wp:extent cx="323850" cy="619125"/>
                <wp:effectExtent l="0" t="0" r="19050" b="2857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19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8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6pt,14.9pt" to="397.1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" strokecolor="black [3213]" strokeweight="1.5pt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11653C" wp14:editId="64655A2E">
                <wp:simplePos x="0" y="0"/>
                <wp:positionH relativeFrom="column">
                  <wp:posOffset>4414520</wp:posOffset>
                </wp:positionH>
                <wp:positionV relativeFrom="paragraph">
                  <wp:posOffset>84455</wp:posOffset>
                </wp:positionV>
                <wp:extent cx="95250" cy="571500"/>
                <wp:effectExtent l="0" t="0" r="1905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1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6pt,6.65pt" to="355.1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" strokecolor="black [3213]" strokeweight="1.5pt"/>
            </w:pict>
          </mc:Fallback>
        </mc:AlternateContent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417712" wp14:editId="2D81B7A5">
                <wp:simplePos x="0" y="0"/>
                <wp:positionH relativeFrom="column">
                  <wp:posOffset>5197908</wp:posOffset>
                </wp:positionH>
                <wp:positionV relativeFrom="paragraph">
                  <wp:posOffset>34290</wp:posOffset>
                </wp:positionV>
                <wp:extent cx="254000" cy="262255"/>
                <wp:effectExtent l="0" t="0" r="0" b="444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" o:spid="_x0000_s1031" type="#_x0000_t202" style="position:absolute;margin-left:409.3pt;margin-top:2.7pt;width:20pt;height:20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8182C">
        <w:rPr>
          <w:rFonts w:ascii="Arial" w:hAnsi="Arial"/>
          <w:sz w:val="20"/>
        </w:rPr>
        <w:t xml:space="preserve">B </w:t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</w:p>
    <w:p w:rsidR="00B8182C" w:rsidRDefault="007219EB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6F0111" wp14:editId="1188D7FF">
                <wp:simplePos x="0" y="0"/>
                <wp:positionH relativeFrom="column">
                  <wp:posOffset>5319395</wp:posOffset>
                </wp:positionH>
                <wp:positionV relativeFrom="paragraph">
                  <wp:posOffset>74930</wp:posOffset>
                </wp:positionV>
                <wp:extent cx="28575" cy="304800"/>
                <wp:effectExtent l="0" t="0" r="2857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4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0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85pt,5.9pt" to="421.1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" strokecolor="black [3213]" strokeweight="1.5pt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D31DEA" wp14:editId="432F7066">
                <wp:simplePos x="0" y="0"/>
                <wp:positionH relativeFrom="column">
                  <wp:posOffset>5043170</wp:posOffset>
                </wp:positionH>
                <wp:positionV relativeFrom="paragraph">
                  <wp:posOffset>36830</wp:posOffset>
                </wp:positionV>
                <wp:extent cx="152400" cy="400050"/>
                <wp:effectExtent l="0" t="0" r="1905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pt,2.9pt" to="409.1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" strokecolor="black [3213]" strokeweight="1.5pt"/>
            </w:pict>
          </mc:Fallback>
        </mc:AlternateContent>
      </w:r>
      <w:r w:rsidR="0060682B"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F7E375" wp14:editId="79DDB047">
                <wp:simplePos x="0" y="0"/>
                <wp:positionH relativeFrom="column">
                  <wp:posOffset>5483860</wp:posOffset>
                </wp:positionH>
                <wp:positionV relativeFrom="paragraph">
                  <wp:posOffset>31750</wp:posOffset>
                </wp:positionV>
                <wp:extent cx="254000" cy="262255"/>
                <wp:effectExtent l="0" t="0" r="0" b="444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82B" w:rsidRPr="00F47EE2" w:rsidRDefault="0060682B" w:rsidP="0060682B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9" o:spid="_x0000_s1032" type="#_x0000_t202" style="position:absolute;margin-left:431.8pt;margin-top:2.5pt;width:20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" fillcolor="white [3201]" stroked="f" strokeweight=".5pt">
                <v:textbox>
                  <w:txbxContent>
                    <w:p w:rsidR="0060682B" w:rsidRPr="00F47EE2" w:rsidRDefault="0060682B" w:rsidP="0060682B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B8182C">
        <w:rPr>
          <w:rFonts w:ascii="Arial" w:hAnsi="Arial"/>
          <w:sz w:val="20"/>
        </w:rPr>
        <w:t xml:space="preserve">C </w:t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</w:p>
    <w:p w:rsidR="00B8182C" w:rsidRDefault="007219EB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C09D83" wp14:editId="20677EE3">
                <wp:simplePos x="0" y="0"/>
                <wp:positionH relativeFrom="column">
                  <wp:posOffset>5481320</wp:posOffset>
                </wp:positionH>
                <wp:positionV relativeFrom="paragraph">
                  <wp:posOffset>74930</wp:posOffset>
                </wp:positionV>
                <wp:extent cx="104775" cy="85725"/>
                <wp:effectExtent l="0" t="0" r="28575" b="28575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85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1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pt,5.9pt" to="439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" strokecolor="black [3213]" strokeweight="1.5pt"/>
            </w:pict>
          </mc:Fallback>
        </mc:AlternateContent>
      </w:r>
      <w:r w:rsidR="00B8182C">
        <w:rPr>
          <w:rFonts w:ascii="Arial" w:hAnsi="Arial"/>
          <w:sz w:val="20"/>
        </w:rPr>
        <w:t xml:space="preserve">D </w:t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  <w:r w:rsidR="00B8182C">
        <w:rPr>
          <w:rFonts w:ascii="Arial" w:hAnsi="Arial"/>
          <w:sz w:val="20"/>
          <w:u w:val="single"/>
        </w:rPr>
        <w:tab/>
      </w:r>
    </w:p>
    <w:p w:rsidR="00B8182C" w:rsidRDefault="00B8182C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</w:rPr>
        <w:t xml:space="preserve">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</w:p>
    <w:p w:rsidR="00B8182C" w:rsidRDefault="00B8182C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</w:rPr>
        <w:t xml:space="preserve">F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</w:p>
    <w:p w:rsidR="00B8182C" w:rsidRPr="00B8182C" w:rsidRDefault="00B8182C" w:rsidP="00B8182C">
      <w:pPr>
        <w:spacing w:line="360" w:lineRule="auto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</w:rPr>
        <w:t xml:space="preserve">G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</w:p>
    <w:p w:rsidR="00BA1807" w:rsidRPr="007219EB" w:rsidRDefault="00BA1807" w:rsidP="00241882">
      <w:pPr>
        <w:rPr>
          <w:rFonts w:ascii="Arial" w:hAnsi="Arial"/>
          <w:sz w:val="20"/>
        </w:rPr>
      </w:pPr>
    </w:p>
    <w:p w:rsidR="00BA1807" w:rsidRPr="007219EB" w:rsidRDefault="002E389A" w:rsidP="00241882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78E9C2" wp14:editId="31ACAACB">
                <wp:simplePos x="0" y="0"/>
                <wp:positionH relativeFrom="column">
                  <wp:posOffset>2661285</wp:posOffset>
                </wp:positionH>
                <wp:positionV relativeFrom="paragraph">
                  <wp:posOffset>74295</wp:posOffset>
                </wp:positionV>
                <wp:extent cx="2926080" cy="135890"/>
                <wp:effectExtent l="0" t="0" r="7620" b="0"/>
                <wp:wrapTight wrapText="bothSides">
                  <wp:wrapPolygon edited="0">
                    <wp:start x="0" y="0"/>
                    <wp:lineTo x="0" y="18168"/>
                    <wp:lineTo x="21516" y="18168"/>
                    <wp:lineTo x="21516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89A" w:rsidRPr="002E389A" w:rsidRDefault="002E389A" w:rsidP="002E389A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2E389A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SRF </w:t>
                            </w:r>
                            <w:proofErr w:type="spellStart"/>
                            <w:r w:rsidRPr="002E389A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mySchool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3" type="#_x0000_t202" style="position:absolute;margin-left:209.55pt;margin-top:5.85pt;width:230.4pt;height:10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" stroked="f">
                <v:textbox inset="0,0,0,0">
                  <w:txbxContent>
                    <w:p w:rsidR="002E389A" w:rsidRPr="002E389A" w:rsidRDefault="002E389A" w:rsidP="002E389A">
                      <w:pPr>
                        <w:pStyle w:val="Beschriftung"/>
                        <w:rPr>
                          <w:rFonts w:ascii="Arial" w:hAnsi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2E389A">
                        <w:rPr>
                          <w:rFonts w:ascii="Arial" w:hAnsi="Arial"/>
                          <w:b w:val="0"/>
                          <w:color w:val="auto"/>
                          <w:sz w:val="14"/>
                          <w:szCs w:val="14"/>
                        </w:rPr>
                        <w:t xml:space="preserve">Bild: SRF </w:t>
                      </w:r>
                      <w:proofErr w:type="spellStart"/>
                      <w:r w:rsidRPr="002E389A">
                        <w:rPr>
                          <w:rFonts w:ascii="Arial" w:hAnsi="Arial"/>
                          <w:b w:val="0"/>
                          <w:color w:val="auto"/>
                          <w:sz w:val="14"/>
                          <w:szCs w:val="14"/>
                        </w:rPr>
                        <w:t>mySchool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389A" w:rsidRDefault="002E389A" w:rsidP="002E389A">
      <w:pPr>
        <w:rPr>
          <w:rFonts w:ascii="Arial" w:hAnsi="Arial"/>
          <w:sz w:val="20"/>
        </w:rPr>
      </w:pPr>
    </w:p>
    <w:p w:rsidR="002E389A" w:rsidRDefault="002E389A" w:rsidP="002E389A">
      <w:pPr>
        <w:rPr>
          <w:rFonts w:ascii="Arial" w:hAnsi="Arial"/>
          <w:sz w:val="20"/>
        </w:rPr>
      </w:pPr>
    </w:p>
    <w:p w:rsidR="002E389A" w:rsidRPr="002E389A" w:rsidRDefault="002E389A" w:rsidP="002E389A">
      <w:pPr>
        <w:rPr>
          <w:rFonts w:ascii="Arial" w:hAnsi="Arial"/>
          <w:b/>
          <w:sz w:val="20"/>
        </w:rPr>
      </w:pPr>
      <w:r w:rsidRPr="002E389A">
        <w:rPr>
          <w:rFonts w:ascii="Arial" w:hAnsi="Arial"/>
          <w:b/>
          <w:sz w:val="20"/>
        </w:rPr>
        <w:t>Aufgabe 4</w:t>
      </w:r>
    </w:p>
    <w:p w:rsidR="00615E6F" w:rsidRDefault="002E389A" w:rsidP="002E389A">
      <w:pPr>
        <w:rPr>
          <w:rFonts w:ascii="Arial" w:hAnsi="Arial"/>
          <w:noProof/>
          <w:sz w:val="24"/>
          <w:szCs w:val="24"/>
          <w:lang w:eastAsia="de-CH"/>
        </w:rPr>
      </w:pPr>
      <w:r>
        <w:rPr>
          <w:rFonts w:ascii="Arial" w:hAnsi="Arial"/>
          <w:sz w:val="20"/>
        </w:rPr>
        <w:t>Welche Punkte beinhalten die «</w:t>
      </w:r>
      <w:proofErr w:type="spellStart"/>
      <w:r w:rsidR="007219EB" w:rsidRPr="002E389A">
        <w:rPr>
          <w:rFonts w:ascii="Arial" w:hAnsi="Arial"/>
          <w:sz w:val="20"/>
        </w:rPr>
        <w:t>Work</w:t>
      </w:r>
      <w:r>
        <w:rPr>
          <w:rFonts w:ascii="Arial" w:hAnsi="Arial"/>
          <w:sz w:val="20"/>
        </w:rPr>
        <w:t>place</w:t>
      </w:r>
      <w:proofErr w:type="spellEnd"/>
      <w:r>
        <w:rPr>
          <w:rFonts w:ascii="Arial" w:hAnsi="Arial"/>
          <w:sz w:val="20"/>
        </w:rPr>
        <w:t xml:space="preserve"> Standards»</w:t>
      </w:r>
      <w:r w:rsidR="007219EB" w:rsidRPr="002E389A">
        <w:rPr>
          <w:rFonts w:ascii="Arial" w:hAnsi="Arial"/>
          <w:sz w:val="20"/>
        </w:rPr>
        <w:t>?</w:t>
      </w:r>
      <w:r w:rsidR="007219EB" w:rsidRPr="002E389A">
        <w:rPr>
          <w:rFonts w:ascii="Arial" w:hAnsi="Arial"/>
          <w:noProof/>
          <w:sz w:val="24"/>
          <w:szCs w:val="24"/>
          <w:lang w:eastAsia="de-CH"/>
        </w:rPr>
        <w:t xml:space="preserve"> </w:t>
      </w:r>
    </w:p>
    <w:p w:rsidR="002E389A" w:rsidRPr="002E389A" w:rsidRDefault="002E389A" w:rsidP="002E389A">
      <w:pPr>
        <w:rPr>
          <w:rFonts w:ascii="Arial" w:hAnsi="Arial"/>
          <w:sz w:val="20"/>
        </w:rPr>
      </w:pPr>
    </w:p>
    <w:p w:rsidR="002E389A" w:rsidRDefault="00812265" w:rsidP="00812265">
      <w:pPr>
        <w:spacing w:line="360" w:lineRule="auto"/>
        <w:contextualSpacing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265" w:rsidRDefault="00812265" w:rsidP="00812265">
      <w:pPr>
        <w:spacing w:line="360" w:lineRule="auto"/>
        <w:contextualSpacing/>
        <w:rPr>
          <w:rFonts w:ascii="Arial" w:hAnsi="Arial"/>
          <w:sz w:val="20"/>
          <w:u w:val="single"/>
        </w:rPr>
      </w:pPr>
    </w:p>
    <w:p w:rsidR="00812265" w:rsidRDefault="00812265" w:rsidP="00812265">
      <w:pPr>
        <w:spacing w:line="360" w:lineRule="auto"/>
        <w:contextualSpacing/>
        <w:rPr>
          <w:rFonts w:ascii="Arial" w:hAnsi="Arial"/>
          <w:sz w:val="20"/>
          <w:u w:val="single"/>
        </w:rPr>
      </w:pPr>
    </w:p>
    <w:p w:rsidR="002E389A" w:rsidRDefault="002E389A" w:rsidP="00812265">
      <w:pPr>
        <w:contextualSpacing/>
        <w:rPr>
          <w:rFonts w:ascii="Arial" w:hAnsi="Arial"/>
          <w:b/>
          <w:sz w:val="20"/>
        </w:rPr>
      </w:pPr>
      <w:r w:rsidRPr="002E389A">
        <w:rPr>
          <w:rFonts w:ascii="Arial" w:hAnsi="Arial"/>
          <w:b/>
          <w:sz w:val="20"/>
        </w:rPr>
        <w:t>Aufgabe 5</w:t>
      </w:r>
    </w:p>
    <w:p w:rsidR="002C5845" w:rsidRPr="002E389A" w:rsidRDefault="002C5845" w:rsidP="00812265">
      <w:pPr>
        <w:contextualSpacing/>
        <w:rPr>
          <w:rFonts w:ascii="Arial" w:hAnsi="Arial"/>
          <w:b/>
          <w:sz w:val="20"/>
        </w:rPr>
      </w:pPr>
      <w:r w:rsidRPr="002E389A">
        <w:rPr>
          <w:rFonts w:ascii="Arial" w:hAnsi="Arial"/>
          <w:sz w:val="20"/>
        </w:rPr>
        <w:t xml:space="preserve">Wie denkt Remi über diese </w:t>
      </w:r>
      <w:proofErr w:type="spellStart"/>
      <w:r w:rsidRPr="002E389A">
        <w:rPr>
          <w:rFonts w:ascii="Arial" w:hAnsi="Arial"/>
          <w:sz w:val="20"/>
        </w:rPr>
        <w:t>Entlöhnung</w:t>
      </w:r>
      <w:proofErr w:type="spellEnd"/>
      <w:r w:rsidRPr="002E389A">
        <w:rPr>
          <w:rFonts w:ascii="Arial" w:hAnsi="Arial"/>
          <w:sz w:val="20"/>
        </w:rPr>
        <w:t>?</w:t>
      </w:r>
      <w:r w:rsidR="002E389A">
        <w:rPr>
          <w:rFonts w:ascii="Arial" w:hAnsi="Arial"/>
          <w:b/>
          <w:sz w:val="20"/>
        </w:rPr>
        <w:t xml:space="preserve"> </w:t>
      </w:r>
      <w:r w:rsidRPr="002E389A">
        <w:rPr>
          <w:rFonts w:ascii="Arial" w:hAnsi="Arial"/>
          <w:sz w:val="20"/>
        </w:rPr>
        <w:t xml:space="preserve">Was </w:t>
      </w:r>
      <w:r w:rsidR="00823FD6">
        <w:rPr>
          <w:rFonts w:ascii="Arial" w:hAnsi="Arial"/>
          <w:sz w:val="20"/>
        </w:rPr>
        <w:t>halten Sie von</w:t>
      </w:r>
      <w:r w:rsidRPr="002E389A">
        <w:rPr>
          <w:rFonts w:ascii="Arial" w:hAnsi="Arial"/>
          <w:sz w:val="20"/>
        </w:rPr>
        <w:t xml:space="preserve"> seiner Antwort?</w:t>
      </w:r>
    </w:p>
    <w:p w:rsidR="00615E6F" w:rsidRDefault="00615E6F" w:rsidP="00050737">
      <w:pPr>
        <w:rPr>
          <w:rFonts w:ascii="Arial" w:hAnsi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8"/>
        <w:gridCol w:w="6668"/>
      </w:tblGrid>
      <w:tr w:rsidR="00050737" w:rsidTr="00812265">
        <w:trPr>
          <w:trHeight w:hRule="exact" w:val="1644"/>
        </w:trPr>
        <w:tc>
          <w:tcPr>
            <w:tcW w:w="2618" w:type="dxa"/>
          </w:tcPr>
          <w:p w:rsidR="00050737" w:rsidRDefault="00050737" w:rsidP="00050737">
            <w:pPr>
              <w:rPr>
                <w:rFonts w:ascii="Arial" w:hAnsi="Arial"/>
                <w:sz w:val="20"/>
              </w:rPr>
            </w:pPr>
          </w:p>
          <w:p w:rsidR="00050737" w:rsidRDefault="00812265" w:rsidP="00050737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9533E02" wp14:editId="697EAA3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857250</wp:posOffset>
                      </wp:positionV>
                      <wp:extent cx="147256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256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2265" w:rsidRPr="00812265" w:rsidRDefault="00812265" w:rsidP="00812265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12265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Bild: SRF </w:t>
                                  </w:r>
                                  <w:proofErr w:type="spellStart"/>
                                  <w:r w:rsidRPr="00812265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mySchool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19" o:spid="_x0000_s1034" type="#_x0000_t202" style="position:absolute;margin-left:.1pt;margin-top:67.5pt;width:115.95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" stroked="f">
                      <v:textbox style="mso-fit-shape-to-text:t" inset="0,0,0,0">
                        <w:txbxContent>
                          <w:p w:rsidR="00812265" w:rsidRPr="00812265" w:rsidRDefault="00812265" w:rsidP="00812265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12265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SRF </w:t>
                            </w:r>
                            <w:proofErr w:type="spellStart"/>
                            <w:r w:rsidRPr="00812265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mySchool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1581C">
              <w:rPr>
                <w:noProof/>
                <w:lang w:eastAsia="de-CH"/>
              </w:rPr>
              <w:drawing>
                <wp:anchor distT="0" distB="0" distL="114300" distR="114300" simplePos="0" relativeHeight="251716608" behindDoc="1" locked="0" layoutInCell="1" allowOverlap="1" wp14:anchorId="6EBAAEF0" wp14:editId="0AD624B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-27305</wp:posOffset>
                  </wp:positionV>
                  <wp:extent cx="1472565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2565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737" w:rsidRDefault="00050737" w:rsidP="00050737">
            <w:pPr>
              <w:rPr>
                <w:rFonts w:ascii="Arial" w:hAnsi="Arial"/>
                <w:sz w:val="20"/>
              </w:rPr>
            </w:pPr>
          </w:p>
          <w:p w:rsidR="00050737" w:rsidRDefault="00050737" w:rsidP="00050737">
            <w:pPr>
              <w:rPr>
                <w:rFonts w:ascii="Arial" w:hAnsi="Arial"/>
                <w:sz w:val="20"/>
              </w:rPr>
            </w:pPr>
          </w:p>
        </w:tc>
        <w:tc>
          <w:tcPr>
            <w:tcW w:w="6668" w:type="dxa"/>
          </w:tcPr>
          <w:p w:rsidR="00797FE3" w:rsidRDefault="00797FE3" w:rsidP="00797FE3">
            <w:pPr>
              <w:spacing w:before="120" w:line="360" w:lineRule="auto"/>
              <w:rPr>
                <w:rFonts w:ascii="Arial" w:hAnsi="Arial"/>
                <w:sz w:val="20"/>
              </w:rPr>
            </w:pPr>
            <w:r w:rsidRPr="009212BC">
              <w:rPr>
                <w:rFonts w:ascii="Arial" w:hAnsi="Arial"/>
                <w:sz w:val="20"/>
              </w:rPr>
              <w:t>______________________________________</w:t>
            </w:r>
            <w:r>
              <w:rPr>
                <w:rFonts w:ascii="Arial" w:hAnsi="Arial"/>
                <w:sz w:val="20"/>
              </w:rPr>
              <w:t>____________________</w:t>
            </w:r>
          </w:p>
          <w:p w:rsidR="00797FE3" w:rsidRDefault="00797FE3" w:rsidP="00797FE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797FE3" w:rsidRDefault="00797FE3" w:rsidP="00797FE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797FE3" w:rsidRDefault="00797FE3" w:rsidP="00797FE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</w:t>
            </w:r>
          </w:p>
          <w:p w:rsidR="00050737" w:rsidRDefault="00050737" w:rsidP="00050737">
            <w:pPr>
              <w:spacing w:before="60"/>
              <w:rPr>
                <w:rFonts w:ascii="Arial" w:hAnsi="Arial"/>
                <w:sz w:val="20"/>
              </w:rPr>
            </w:pPr>
          </w:p>
        </w:tc>
      </w:tr>
    </w:tbl>
    <w:p w:rsidR="000B3CB0" w:rsidRDefault="000B3CB0" w:rsidP="002C5845">
      <w:pPr>
        <w:rPr>
          <w:rFonts w:ascii="Arial" w:hAnsi="Arial"/>
          <w:sz w:val="20"/>
        </w:rPr>
      </w:pPr>
    </w:p>
    <w:p w:rsidR="00812265" w:rsidRDefault="00812265" w:rsidP="002C5845">
      <w:pPr>
        <w:rPr>
          <w:rFonts w:ascii="Arial" w:hAnsi="Arial"/>
          <w:sz w:val="20"/>
        </w:rPr>
      </w:pPr>
    </w:p>
    <w:p w:rsidR="00760CB0" w:rsidRDefault="00760CB0" w:rsidP="002C5845">
      <w:pPr>
        <w:rPr>
          <w:rFonts w:ascii="Arial" w:hAnsi="Arial"/>
          <w:sz w:val="20"/>
        </w:rPr>
      </w:pPr>
    </w:p>
    <w:p w:rsidR="00812265" w:rsidRPr="00812265" w:rsidRDefault="00812265" w:rsidP="00812265">
      <w:pPr>
        <w:rPr>
          <w:rFonts w:ascii="Arial" w:hAnsi="Arial"/>
          <w:b/>
          <w:sz w:val="20"/>
        </w:rPr>
      </w:pPr>
      <w:r w:rsidRPr="00812265">
        <w:rPr>
          <w:rFonts w:ascii="Arial" w:hAnsi="Arial"/>
          <w:b/>
          <w:sz w:val="20"/>
        </w:rPr>
        <w:t>Aufgabe 6</w:t>
      </w:r>
    </w:p>
    <w:p w:rsidR="00812265" w:rsidRPr="00812265" w:rsidRDefault="00812265" w:rsidP="00812265">
      <w:pPr>
        <w:rPr>
          <w:rFonts w:ascii="Arial" w:hAnsi="Arial"/>
          <w:sz w:val="20"/>
        </w:rPr>
      </w:pPr>
      <w:r w:rsidRPr="00812265">
        <w:rPr>
          <w:rFonts w:ascii="Arial" w:hAnsi="Arial"/>
          <w:sz w:val="20"/>
        </w:rPr>
        <w:t>Befrage</w:t>
      </w:r>
      <w:r w:rsidR="00F0293E">
        <w:rPr>
          <w:rFonts w:ascii="Arial" w:hAnsi="Arial"/>
          <w:sz w:val="20"/>
        </w:rPr>
        <w:t>n Sie</w:t>
      </w:r>
      <w:r w:rsidRPr="00812265">
        <w:rPr>
          <w:rFonts w:ascii="Arial" w:hAnsi="Arial"/>
          <w:sz w:val="20"/>
        </w:rPr>
        <w:t xml:space="preserve"> zwei </w:t>
      </w:r>
      <w:proofErr w:type="spellStart"/>
      <w:r w:rsidRPr="00812265">
        <w:rPr>
          <w:rFonts w:ascii="Arial" w:hAnsi="Arial"/>
          <w:sz w:val="20"/>
        </w:rPr>
        <w:t>MitschülerInnen</w:t>
      </w:r>
      <w:proofErr w:type="spellEnd"/>
      <w:r w:rsidRPr="00812265">
        <w:rPr>
          <w:rFonts w:ascii="Arial" w:hAnsi="Arial"/>
          <w:sz w:val="20"/>
        </w:rPr>
        <w:t>, wie sie über diese Aussage denken und notiere</w:t>
      </w:r>
      <w:r w:rsidR="00F0293E">
        <w:rPr>
          <w:rFonts w:ascii="Arial" w:hAnsi="Arial"/>
          <w:sz w:val="20"/>
        </w:rPr>
        <w:t>n</w:t>
      </w:r>
      <w:r w:rsidR="00F406DF">
        <w:rPr>
          <w:rFonts w:ascii="Arial" w:hAnsi="Arial"/>
          <w:sz w:val="20"/>
        </w:rPr>
        <w:t xml:space="preserve"> Sie i</w:t>
      </w:r>
      <w:r w:rsidR="00F0293E">
        <w:rPr>
          <w:rFonts w:ascii="Arial" w:hAnsi="Arial"/>
          <w:sz w:val="20"/>
        </w:rPr>
        <w:t>hre</w:t>
      </w:r>
      <w:r w:rsidRPr="00812265">
        <w:rPr>
          <w:rFonts w:ascii="Arial" w:hAnsi="Arial"/>
          <w:sz w:val="20"/>
        </w:rPr>
        <w:t xml:space="preserve"> Antwo</w:t>
      </w:r>
      <w:r w:rsidRPr="00812265">
        <w:rPr>
          <w:rFonts w:ascii="Arial" w:hAnsi="Arial"/>
          <w:sz w:val="20"/>
        </w:rPr>
        <w:t>r</w:t>
      </w:r>
      <w:r w:rsidRPr="00812265">
        <w:rPr>
          <w:rFonts w:ascii="Arial" w:hAnsi="Arial"/>
          <w:sz w:val="20"/>
        </w:rPr>
        <w:t>ten in Stichworten.</w:t>
      </w:r>
    </w:p>
    <w:p w:rsidR="00812265" w:rsidRDefault="00812265" w:rsidP="002C5845">
      <w:pPr>
        <w:rPr>
          <w:rFonts w:ascii="Arial" w:hAnsi="Arial"/>
          <w:sz w:val="20"/>
        </w:rPr>
      </w:pPr>
    </w:p>
    <w:p w:rsidR="00812265" w:rsidRPr="00812265" w:rsidRDefault="00812265" w:rsidP="00812265">
      <w:pPr>
        <w:spacing w:line="360" w:lineRule="auto"/>
        <w:contextualSpacing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12265" w:rsidRPr="00812265" w:rsidSect="0047618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37" w:rsidRDefault="00C8653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36E2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8653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86537">
            <w:fldChar w:fldCharType="begin"/>
          </w:r>
          <w:r w:rsidR="00C86537">
            <w:instrText xml:space="preserve"> NUMPAGES   \* MERGEFORMAT </w:instrText>
          </w:r>
          <w:r w:rsidR="00C86537">
            <w:fldChar w:fldCharType="separate"/>
          </w:r>
          <w:r w:rsidR="00C86537" w:rsidRPr="00C8653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8653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36E2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8653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86537">
            <w:fldChar w:fldCharType="begin"/>
          </w:r>
          <w:r w:rsidR="00C86537">
            <w:instrText xml:space="preserve"> NUMPAGES   \* MERGEFORMAT </w:instrText>
          </w:r>
          <w:r w:rsidR="00C86537">
            <w:fldChar w:fldCharType="separate"/>
          </w:r>
          <w:r w:rsidR="00C86537" w:rsidRPr="00C8653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8653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37" w:rsidRDefault="00C8653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C86537" w:rsidTr="0062319D">
      <w:trPr>
        <w:trHeight w:hRule="exact" w:val="227"/>
      </w:trPr>
      <w:tc>
        <w:tcPr>
          <w:tcW w:w="9356" w:type="dxa"/>
          <w:gridSpan w:val="2"/>
        </w:tcPr>
        <w:p w:rsidR="00C86537" w:rsidRPr="008103E2" w:rsidRDefault="00C86537" w:rsidP="0062319D">
          <w:pPr>
            <w:pStyle w:val="Kopfzeile"/>
            <w:rPr>
              <w:rFonts w:ascii="Arial" w:hAnsi="Arial"/>
              <w:sz w:val="20"/>
            </w:rPr>
          </w:pPr>
        </w:p>
      </w:tc>
    </w:tr>
    <w:tr w:rsidR="00C86537" w:rsidTr="0062319D">
      <w:trPr>
        <w:trHeight w:hRule="exact" w:val="624"/>
      </w:trPr>
      <w:tc>
        <w:tcPr>
          <w:tcW w:w="5738" w:type="dxa"/>
          <w:vMerge w:val="restart"/>
        </w:tcPr>
        <w:p w:rsidR="00C86537" w:rsidRDefault="00C86537" w:rsidP="0062319D">
          <w:pPr>
            <w:pStyle w:val="Kopfzeile"/>
          </w:pPr>
          <w:r>
            <w:rPr>
              <w:noProof/>
            </w:rPr>
            <w:drawing>
              <wp:inline distT="0" distB="0" distL="0" distR="0" wp14:anchorId="0D82B60D" wp14:editId="6A8ECDF0">
                <wp:extent cx="1982237" cy="5040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C86537" w:rsidRPr="002D01FD" w:rsidRDefault="00C86537" w:rsidP="00623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3</w:t>
          </w:r>
          <w:bookmarkStart w:id="0" w:name="_GoBack"/>
          <w:bookmarkEnd w:id="0"/>
        </w:p>
      </w:tc>
    </w:tr>
    <w:tr w:rsidR="00C86537" w:rsidTr="0062319D">
      <w:trPr>
        <w:trHeight w:hRule="exact" w:val="195"/>
      </w:trPr>
      <w:tc>
        <w:tcPr>
          <w:tcW w:w="5738" w:type="dxa"/>
          <w:vMerge/>
        </w:tcPr>
        <w:p w:rsidR="00C86537" w:rsidRDefault="00C86537" w:rsidP="0062319D">
          <w:pPr>
            <w:pStyle w:val="Kopfzeile"/>
          </w:pPr>
        </w:p>
      </w:tc>
      <w:tc>
        <w:tcPr>
          <w:tcW w:w="3618" w:type="dxa"/>
          <w:vAlign w:val="bottom"/>
        </w:tcPr>
        <w:p w:rsidR="00C86537" w:rsidRPr="002D01FD" w:rsidRDefault="00C86537" w:rsidP="00623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86537" w:rsidTr="0062319D">
      <w:trPr>
        <w:trHeight w:hRule="exact" w:val="227"/>
      </w:trPr>
      <w:tc>
        <w:tcPr>
          <w:tcW w:w="9356" w:type="dxa"/>
          <w:gridSpan w:val="2"/>
        </w:tcPr>
        <w:p w:rsidR="00C86537" w:rsidRDefault="00C86537" w:rsidP="0062319D">
          <w:pPr>
            <w:pStyle w:val="Kopfzeile"/>
          </w:pPr>
        </w:p>
      </w:tc>
    </w:tr>
    <w:tr w:rsidR="00C86537" w:rsidRPr="00A87B14" w:rsidTr="0062319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86537" w:rsidRPr="00A87B14" w:rsidRDefault="00C86537" w:rsidP="0062319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6696F">
            <w:rPr>
              <w:rFonts w:ascii="Arial" w:hAnsi="Arial"/>
              <w:b/>
              <w:sz w:val="18"/>
              <w:szCs w:val="18"/>
            </w:rPr>
            <w:t>Marken – Sind sie’s wert?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2806"/>
      <w:gridCol w:w="3618"/>
    </w:tblGrid>
    <w:tr w:rsidR="004B7485" w:rsidTr="00F30921">
      <w:trPr>
        <w:trHeight w:val="227"/>
      </w:trPr>
      <w:tc>
        <w:tcPr>
          <w:tcW w:w="9356" w:type="dxa"/>
          <w:gridSpan w:val="4"/>
          <w:vAlign w:val="center"/>
        </w:tcPr>
        <w:p w:rsidR="004B7485" w:rsidRPr="00092BCF" w:rsidRDefault="004B7485" w:rsidP="00F30921">
          <w:pPr>
            <w:pStyle w:val="Kopfzeile"/>
            <w:rPr>
              <w:rFonts w:ascii="Arial" w:hAnsi="Arial"/>
              <w:sz w:val="20"/>
            </w:rPr>
          </w:pPr>
        </w:p>
      </w:tc>
    </w:tr>
    <w:tr w:rsidR="004B7485" w:rsidTr="00F30921">
      <w:trPr>
        <w:trHeight w:hRule="exact" w:val="624"/>
      </w:trPr>
      <w:tc>
        <w:tcPr>
          <w:tcW w:w="5738" w:type="dxa"/>
          <w:gridSpan w:val="3"/>
          <w:vMerge w:val="restart"/>
        </w:tcPr>
        <w:p w:rsidR="004B7485" w:rsidRDefault="004B7485" w:rsidP="00F3092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F8D876" wp14:editId="0494F2A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B7485" w:rsidRDefault="004B7485" w:rsidP="00F30921">
          <w:pPr>
            <w:pStyle w:val="Kopfzeile"/>
          </w:pPr>
        </w:p>
        <w:p w:rsidR="004B7485" w:rsidRPr="0008046F" w:rsidRDefault="004B7485" w:rsidP="00F30921">
          <w:pPr>
            <w:jc w:val="center"/>
          </w:pPr>
        </w:p>
      </w:tc>
      <w:tc>
        <w:tcPr>
          <w:tcW w:w="3618" w:type="dxa"/>
          <w:vAlign w:val="bottom"/>
        </w:tcPr>
        <w:p w:rsidR="004B7485" w:rsidRPr="002D01FD" w:rsidRDefault="004B7485" w:rsidP="004B74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</w:tc>
    </w:tr>
    <w:tr w:rsidR="004B7485" w:rsidTr="00F30921">
      <w:trPr>
        <w:trHeight w:hRule="exact" w:val="195"/>
      </w:trPr>
      <w:tc>
        <w:tcPr>
          <w:tcW w:w="5738" w:type="dxa"/>
          <w:gridSpan w:val="3"/>
          <w:vMerge/>
        </w:tcPr>
        <w:p w:rsidR="004B7485" w:rsidRDefault="004B7485" w:rsidP="00F30921">
          <w:pPr>
            <w:pStyle w:val="Kopfzeile"/>
          </w:pPr>
        </w:p>
      </w:tc>
      <w:tc>
        <w:tcPr>
          <w:tcW w:w="3618" w:type="dxa"/>
          <w:vAlign w:val="bottom"/>
        </w:tcPr>
        <w:p w:rsidR="004B7485" w:rsidRPr="002D01FD" w:rsidRDefault="004B7485" w:rsidP="00F3092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B7485" w:rsidTr="00F30921">
      <w:trPr>
        <w:trHeight w:hRule="exact" w:val="227"/>
      </w:trPr>
      <w:tc>
        <w:tcPr>
          <w:tcW w:w="9356" w:type="dxa"/>
          <w:gridSpan w:val="4"/>
        </w:tcPr>
        <w:p w:rsidR="004B7485" w:rsidRPr="00092BCF" w:rsidRDefault="004B7485" w:rsidP="00F30921">
          <w:pPr>
            <w:pStyle w:val="Kopfzeile"/>
            <w:rPr>
              <w:rFonts w:ascii="Arial" w:hAnsi="Arial"/>
              <w:sz w:val="20"/>
            </w:rPr>
          </w:pPr>
        </w:p>
      </w:tc>
    </w:tr>
    <w:tr w:rsidR="004B7485" w:rsidTr="00F30921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B7485" w:rsidRPr="0070624B" w:rsidRDefault="004B7485" w:rsidP="00F30921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612C89BD" wp14:editId="04ACF88C">
                <wp:extent cx="1665835" cy="936000"/>
                <wp:effectExtent l="0" t="0" r="0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ken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5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4B7485" w:rsidRPr="002D01FD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B7485" w:rsidTr="00F30921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B7485" w:rsidRDefault="004B7485" w:rsidP="00F3092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4B7485" w:rsidRPr="006F2C9E" w:rsidRDefault="004B7485" w:rsidP="00F3092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Marken –</w:t>
          </w:r>
          <w:r w:rsidRPr="00F97A9B">
            <w:rPr>
              <w:rFonts w:ascii="Arial" w:hAnsi="Arial"/>
              <w:b/>
              <w:sz w:val="24"/>
              <w:szCs w:val="24"/>
            </w:rPr>
            <w:t xml:space="preserve"> </w:t>
          </w:r>
          <w:r>
            <w:rPr>
              <w:rFonts w:ascii="Arial" w:hAnsi="Arial"/>
              <w:b/>
              <w:sz w:val="24"/>
              <w:szCs w:val="24"/>
            </w:rPr>
            <w:t>Sind sie’s wert?</w:t>
          </w:r>
        </w:p>
      </w:tc>
    </w:tr>
    <w:tr w:rsidR="004B7485" w:rsidTr="00F30921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B7485" w:rsidRDefault="004B7485" w:rsidP="00F3092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7485" w:rsidRDefault="004B7485" w:rsidP="00F30921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4B7485" w:rsidRPr="006F2C9E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4B7485" w:rsidRPr="00471F78" w:rsidRDefault="004B7485" w:rsidP="00F30921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B7485" w:rsidRPr="0070624B" w:rsidRDefault="004B7485" w:rsidP="00F30921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15</w:t>
          </w:r>
          <w:r w:rsidRPr="00F97A9B">
            <w:rPr>
              <w:rFonts w:ascii="Arial" w:hAnsi="Arial"/>
              <w:sz w:val="18"/>
              <w:szCs w:val="18"/>
            </w:rPr>
            <w:t>:4</w:t>
          </w:r>
          <w:r>
            <w:rPr>
              <w:rFonts w:ascii="Arial" w:hAnsi="Arial"/>
              <w:sz w:val="18"/>
              <w:szCs w:val="18"/>
            </w:rPr>
            <w:t>1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19"/>
  </w:num>
  <w:num w:numId="7">
    <w:abstractNumId w:val="10"/>
  </w:num>
  <w:num w:numId="8">
    <w:abstractNumId w:val="3"/>
  </w:num>
  <w:num w:numId="9">
    <w:abstractNumId w:val="21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"/>
  </w:num>
  <w:num w:numId="24">
    <w:abstractNumId w:val="1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457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12008"/>
    <w:rsid w:val="00031ED1"/>
    <w:rsid w:val="00034C0B"/>
    <w:rsid w:val="0003619F"/>
    <w:rsid w:val="0004298A"/>
    <w:rsid w:val="00046687"/>
    <w:rsid w:val="00050737"/>
    <w:rsid w:val="000508C4"/>
    <w:rsid w:val="000542A1"/>
    <w:rsid w:val="00054A08"/>
    <w:rsid w:val="00056661"/>
    <w:rsid w:val="000610EB"/>
    <w:rsid w:val="00065561"/>
    <w:rsid w:val="00071CAA"/>
    <w:rsid w:val="00073AB1"/>
    <w:rsid w:val="00074F7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2A11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94C95"/>
    <w:rsid w:val="002B11F1"/>
    <w:rsid w:val="002B69DF"/>
    <w:rsid w:val="002C56FA"/>
    <w:rsid w:val="002C5845"/>
    <w:rsid w:val="002D00AC"/>
    <w:rsid w:val="002E2750"/>
    <w:rsid w:val="002E389A"/>
    <w:rsid w:val="002F2D5C"/>
    <w:rsid w:val="002F3750"/>
    <w:rsid w:val="002F58BB"/>
    <w:rsid w:val="00300722"/>
    <w:rsid w:val="003027C9"/>
    <w:rsid w:val="00313588"/>
    <w:rsid w:val="003230FB"/>
    <w:rsid w:val="00323D0D"/>
    <w:rsid w:val="00323E82"/>
    <w:rsid w:val="00330A77"/>
    <w:rsid w:val="003354C8"/>
    <w:rsid w:val="00335568"/>
    <w:rsid w:val="00336D76"/>
    <w:rsid w:val="00340152"/>
    <w:rsid w:val="00340A1B"/>
    <w:rsid w:val="003429F6"/>
    <w:rsid w:val="0034512E"/>
    <w:rsid w:val="00347764"/>
    <w:rsid w:val="00362BEB"/>
    <w:rsid w:val="00367A3B"/>
    <w:rsid w:val="00374CE3"/>
    <w:rsid w:val="00381EBF"/>
    <w:rsid w:val="00383231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30A31"/>
    <w:rsid w:val="00436E21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6BC2"/>
    <w:rsid w:val="004B6E8A"/>
    <w:rsid w:val="004B7485"/>
    <w:rsid w:val="004B7AA8"/>
    <w:rsid w:val="004C2117"/>
    <w:rsid w:val="004D49D5"/>
    <w:rsid w:val="004E267D"/>
    <w:rsid w:val="004E5D66"/>
    <w:rsid w:val="0050005B"/>
    <w:rsid w:val="00502146"/>
    <w:rsid w:val="00516997"/>
    <w:rsid w:val="00517F71"/>
    <w:rsid w:val="0052112C"/>
    <w:rsid w:val="0052270B"/>
    <w:rsid w:val="005248DE"/>
    <w:rsid w:val="00524DCA"/>
    <w:rsid w:val="005301DE"/>
    <w:rsid w:val="00531E46"/>
    <w:rsid w:val="00537C46"/>
    <w:rsid w:val="005469AD"/>
    <w:rsid w:val="0055473E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05711"/>
    <w:rsid w:val="0060682B"/>
    <w:rsid w:val="00614018"/>
    <w:rsid w:val="00615E6F"/>
    <w:rsid w:val="006179A3"/>
    <w:rsid w:val="00626EA3"/>
    <w:rsid w:val="0064785C"/>
    <w:rsid w:val="006514B0"/>
    <w:rsid w:val="006559FC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C6279"/>
    <w:rsid w:val="006D6A31"/>
    <w:rsid w:val="006E0B9B"/>
    <w:rsid w:val="006E2F5F"/>
    <w:rsid w:val="006E317C"/>
    <w:rsid w:val="006F0AE2"/>
    <w:rsid w:val="006F36AE"/>
    <w:rsid w:val="00701D98"/>
    <w:rsid w:val="0070285A"/>
    <w:rsid w:val="007060CB"/>
    <w:rsid w:val="00706920"/>
    <w:rsid w:val="007177EF"/>
    <w:rsid w:val="007179A6"/>
    <w:rsid w:val="00717BDA"/>
    <w:rsid w:val="007219EB"/>
    <w:rsid w:val="00727221"/>
    <w:rsid w:val="00760CB0"/>
    <w:rsid w:val="00766C9D"/>
    <w:rsid w:val="007710E0"/>
    <w:rsid w:val="0077741F"/>
    <w:rsid w:val="007776A8"/>
    <w:rsid w:val="00797FE3"/>
    <w:rsid w:val="007A3429"/>
    <w:rsid w:val="007B0B1A"/>
    <w:rsid w:val="007C514F"/>
    <w:rsid w:val="007D0F0A"/>
    <w:rsid w:val="007D6281"/>
    <w:rsid w:val="007F47DB"/>
    <w:rsid w:val="007F5172"/>
    <w:rsid w:val="007F5CA3"/>
    <w:rsid w:val="007F61BB"/>
    <w:rsid w:val="00811096"/>
    <w:rsid w:val="00812265"/>
    <w:rsid w:val="00823FD6"/>
    <w:rsid w:val="00837C30"/>
    <w:rsid w:val="00852795"/>
    <w:rsid w:val="00854008"/>
    <w:rsid w:val="00854AFE"/>
    <w:rsid w:val="00860E34"/>
    <w:rsid w:val="00866D9A"/>
    <w:rsid w:val="0087056F"/>
    <w:rsid w:val="008730DE"/>
    <w:rsid w:val="0087398B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2BC"/>
    <w:rsid w:val="00923690"/>
    <w:rsid w:val="00927027"/>
    <w:rsid w:val="009362F4"/>
    <w:rsid w:val="00937B92"/>
    <w:rsid w:val="00940797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B548D"/>
    <w:rsid w:val="009B65BF"/>
    <w:rsid w:val="009B6AB6"/>
    <w:rsid w:val="009D4F54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48C9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2D9B"/>
    <w:rsid w:val="00B72BCE"/>
    <w:rsid w:val="00B76D1B"/>
    <w:rsid w:val="00B8182C"/>
    <w:rsid w:val="00B87E56"/>
    <w:rsid w:val="00B91D64"/>
    <w:rsid w:val="00BA1807"/>
    <w:rsid w:val="00BB1E9C"/>
    <w:rsid w:val="00BB2564"/>
    <w:rsid w:val="00BC0EBF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7F5"/>
    <w:rsid w:val="00C52C83"/>
    <w:rsid w:val="00C575FF"/>
    <w:rsid w:val="00C61096"/>
    <w:rsid w:val="00C65946"/>
    <w:rsid w:val="00C67958"/>
    <w:rsid w:val="00C712A2"/>
    <w:rsid w:val="00C75C8B"/>
    <w:rsid w:val="00C8116B"/>
    <w:rsid w:val="00C826FA"/>
    <w:rsid w:val="00C86537"/>
    <w:rsid w:val="00C97378"/>
    <w:rsid w:val="00C979AA"/>
    <w:rsid w:val="00CA50BD"/>
    <w:rsid w:val="00CB15CC"/>
    <w:rsid w:val="00CB2E4A"/>
    <w:rsid w:val="00CB5761"/>
    <w:rsid w:val="00CB749C"/>
    <w:rsid w:val="00CC162B"/>
    <w:rsid w:val="00CC19D9"/>
    <w:rsid w:val="00CC4B43"/>
    <w:rsid w:val="00CD31DF"/>
    <w:rsid w:val="00CD33E0"/>
    <w:rsid w:val="00CE077F"/>
    <w:rsid w:val="00CE62FC"/>
    <w:rsid w:val="00D01C17"/>
    <w:rsid w:val="00D06629"/>
    <w:rsid w:val="00D06954"/>
    <w:rsid w:val="00D13029"/>
    <w:rsid w:val="00D13C66"/>
    <w:rsid w:val="00D14A49"/>
    <w:rsid w:val="00D30DFC"/>
    <w:rsid w:val="00D31261"/>
    <w:rsid w:val="00D314C7"/>
    <w:rsid w:val="00D34455"/>
    <w:rsid w:val="00D359A5"/>
    <w:rsid w:val="00D37794"/>
    <w:rsid w:val="00D45DAD"/>
    <w:rsid w:val="00D47736"/>
    <w:rsid w:val="00D60AEC"/>
    <w:rsid w:val="00D63433"/>
    <w:rsid w:val="00D67A34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69F"/>
    <w:rsid w:val="00DA47C3"/>
    <w:rsid w:val="00DB05E1"/>
    <w:rsid w:val="00DB1744"/>
    <w:rsid w:val="00DC0DD0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42AB3"/>
    <w:rsid w:val="00E50241"/>
    <w:rsid w:val="00E51FE8"/>
    <w:rsid w:val="00E56CD4"/>
    <w:rsid w:val="00E6786D"/>
    <w:rsid w:val="00E8288A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E6FA0"/>
    <w:rsid w:val="00EF6A64"/>
    <w:rsid w:val="00F0293E"/>
    <w:rsid w:val="00F1581C"/>
    <w:rsid w:val="00F16CD2"/>
    <w:rsid w:val="00F27187"/>
    <w:rsid w:val="00F2761F"/>
    <w:rsid w:val="00F406DF"/>
    <w:rsid w:val="00F45B96"/>
    <w:rsid w:val="00F47E7F"/>
    <w:rsid w:val="00F47EE2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0EFA1-4595-41D0-BE74-18CA5A57B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132</Words>
  <Characters>2699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2826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Marken – Sind sie’s wert?</dc:title>
  <dc:creator>Roman Hoegger</dc:creator>
  <cp:lastModifiedBy>Marriott, Steven (SRF)</cp:lastModifiedBy>
  <cp:revision>14</cp:revision>
  <cp:lastPrinted>2014-02-12T15:50:00Z</cp:lastPrinted>
  <dcterms:created xsi:type="dcterms:W3CDTF">2015-06-17T13:48:00Z</dcterms:created>
  <dcterms:modified xsi:type="dcterms:W3CDTF">2015-06-23T13:23:00Z</dcterms:modified>
  <cp:category>Zuma Vorlage phe</cp:category>
</cp:coreProperties>
</file>