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080"/>
      </w:tblGrid>
      <w:tr w:rsidR="003B10AD" w:rsidTr="003B10AD">
        <w:tc>
          <w:tcPr>
            <w:tcW w:w="9356" w:type="dxa"/>
            <w:gridSpan w:val="2"/>
          </w:tcPr>
          <w:p w:rsidR="003B10AD" w:rsidRPr="00D432C6" w:rsidRDefault="003B10AD" w:rsidP="003B10A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3B10AD" w:rsidTr="00C05A61">
        <w:tc>
          <w:tcPr>
            <w:tcW w:w="1276" w:type="dxa"/>
            <w:vAlign w:val="bottom"/>
          </w:tcPr>
          <w:p w:rsidR="003B10AD" w:rsidRPr="003B10AD" w:rsidRDefault="003B10AD" w:rsidP="003B10AD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>Aufgabe 1</w:t>
            </w:r>
          </w:p>
        </w:tc>
        <w:tc>
          <w:tcPr>
            <w:tcW w:w="8080" w:type="dxa"/>
          </w:tcPr>
          <w:p w:rsidR="003B10AD" w:rsidRPr="003B10AD" w:rsidRDefault="00F54721" w:rsidP="003B10AD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7CC7FE59" wp14:editId="1F75A514">
                  <wp:extent cx="110465" cy="126000"/>
                  <wp:effectExtent l="0" t="0" r="4445" b="762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0AD" w:rsidTr="003B10AD">
        <w:tc>
          <w:tcPr>
            <w:tcW w:w="9356" w:type="dxa"/>
            <w:gridSpan w:val="2"/>
          </w:tcPr>
          <w:p w:rsidR="003B10AD" w:rsidRPr="003B10AD" w:rsidRDefault="003B10AD" w:rsidP="003B10A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3B10AD" w:rsidTr="007739C1">
        <w:tc>
          <w:tcPr>
            <w:tcW w:w="9356" w:type="dxa"/>
            <w:gridSpan w:val="2"/>
          </w:tcPr>
          <w:p w:rsidR="003B10AD" w:rsidRPr="007739C1" w:rsidRDefault="009B0547" w:rsidP="007739C1">
            <w:pPr>
              <w:rPr>
                <w:rFonts w:ascii="Arial" w:hAnsi="Arial"/>
                <w:sz w:val="20"/>
                <w:szCs w:val="20"/>
              </w:rPr>
            </w:pPr>
            <w:r w:rsidRPr="007739C1">
              <w:rPr>
                <w:rFonts w:ascii="Arial" w:hAnsi="Arial"/>
                <w:sz w:val="20"/>
                <w:szCs w:val="20"/>
              </w:rPr>
              <w:t>Lesen Sie den beigelegten Zeitungsartikel durch und beantworten Sie die Fragen.</w:t>
            </w:r>
          </w:p>
        </w:tc>
      </w:tr>
    </w:tbl>
    <w:p w:rsidR="005F2E73" w:rsidRPr="007739C1" w:rsidRDefault="005F2E73" w:rsidP="003B10AD">
      <w:pPr>
        <w:rPr>
          <w:rFonts w:ascii="Arial" w:hAnsi="Arial"/>
          <w:sz w:val="20"/>
          <w:szCs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8080"/>
      </w:tblGrid>
      <w:tr w:rsidR="007739C1" w:rsidRPr="007739C1" w:rsidTr="0022552A">
        <w:tc>
          <w:tcPr>
            <w:tcW w:w="709" w:type="dxa"/>
          </w:tcPr>
          <w:p w:rsidR="007739C1" w:rsidRPr="007739C1" w:rsidRDefault="007739C1" w:rsidP="00150072">
            <w:pPr>
              <w:pStyle w:val="Listenabsatz"/>
              <w:numPr>
                <w:ilvl w:val="0"/>
                <w:numId w:val="37"/>
              </w:num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</w:tcPr>
          <w:p w:rsidR="007739C1" w:rsidRPr="007739C1" w:rsidRDefault="007739C1" w:rsidP="00150072">
            <w:pPr>
              <w:rPr>
                <w:rFonts w:ascii="Arial" w:hAnsi="Arial"/>
                <w:sz w:val="20"/>
                <w:szCs w:val="20"/>
              </w:rPr>
            </w:pPr>
            <w:r w:rsidRPr="007739C1">
              <w:rPr>
                <w:rFonts w:ascii="Arial" w:hAnsi="Arial"/>
                <w:sz w:val="20"/>
                <w:szCs w:val="20"/>
              </w:rPr>
              <w:t>Erklären Sie, weshalb es Regelungen braucht.</w:t>
            </w:r>
          </w:p>
        </w:tc>
      </w:tr>
      <w:tr w:rsidR="007739C1" w:rsidRPr="007739C1" w:rsidTr="00563DCF">
        <w:tc>
          <w:tcPr>
            <w:tcW w:w="709" w:type="dxa"/>
          </w:tcPr>
          <w:p w:rsidR="007739C1" w:rsidRPr="007739C1" w:rsidRDefault="007739C1" w:rsidP="0015007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</w:tcPr>
          <w:p w:rsidR="007739C1" w:rsidRPr="007739C1" w:rsidRDefault="007739C1" w:rsidP="0015007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7739C1" w:rsidRPr="007739C1" w:rsidTr="00150072">
        <w:tc>
          <w:tcPr>
            <w:tcW w:w="709" w:type="dxa"/>
          </w:tcPr>
          <w:p w:rsidR="007739C1" w:rsidRPr="007739C1" w:rsidRDefault="007739C1" w:rsidP="0015007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</w:tcPr>
          <w:p w:rsidR="007739C1" w:rsidRPr="007739C1" w:rsidRDefault="007739C1" w:rsidP="00150072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 w:rsidRPr="007739C1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7739C1" w:rsidRPr="007739C1" w:rsidTr="007739C1">
        <w:tc>
          <w:tcPr>
            <w:tcW w:w="709" w:type="dxa"/>
          </w:tcPr>
          <w:p w:rsidR="007739C1" w:rsidRPr="007739C1" w:rsidRDefault="007739C1" w:rsidP="007739C1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</w:tcPr>
          <w:p w:rsidR="007739C1" w:rsidRPr="007739C1" w:rsidRDefault="007739C1" w:rsidP="007739C1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7739C1" w:rsidRPr="007739C1" w:rsidTr="007739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739C1" w:rsidRPr="007739C1" w:rsidRDefault="007739C1" w:rsidP="007739C1">
            <w:pPr>
              <w:pStyle w:val="Listenabsatz"/>
              <w:numPr>
                <w:ilvl w:val="0"/>
                <w:numId w:val="37"/>
              </w:num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739C1" w:rsidRPr="007739C1" w:rsidRDefault="007739C1" w:rsidP="00150072">
            <w:pPr>
              <w:rPr>
                <w:rFonts w:ascii="Arial" w:hAnsi="Arial"/>
                <w:sz w:val="20"/>
                <w:szCs w:val="20"/>
              </w:rPr>
            </w:pPr>
            <w:r w:rsidRPr="007739C1">
              <w:rPr>
                <w:rFonts w:ascii="Arial" w:hAnsi="Arial"/>
                <w:sz w:val="20"/>
                <w:szCs w:val="20"/>
              </w:rPr>
              <w:t>Wer darf an einer Schule solche Regelungen bestimmen?</w:t>
            </w:r>
          </w:p>
        </w:tc>
      </w:tr>
      <w:tr w:rsidR="007739C1" w:rsidRPr="007739C1" w:rsidTr="007739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739C1" w:rsidRPr="007739C1" w:rsidRDefault="007739C1" w:rsidP="0015007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739C1" w:rsidRPr="007739C1" w:rsidRDefault="007739C1" w:rsidP="0015007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7739C1" w:rsidRPr="007739C1" w:rsidTr="007739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739C1" w:rsidRPr="007739C1" w:rsidRDefault="007739C1" w:rsidP="0015007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739C1" w:rsidRPr="007739C1" w:rsidRDefault="007739C1" w:rsidP="00D33819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 w:rsidRPr="007739C1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7739C1" w:rsidRPr="007739C1" w:rsidTr="007739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739C1" w:rsidRPr="007739C1" w:rsidRDefault="007739C1" w:rsidP="0015007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739C1" w:rsidRPr="007739C1" w:rsidRDefault="007739C1" w:rsidP="0015007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7739C1" w:rsidRPr="007739C1" w:rsidTr="007739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739C1" w:rsidRPr="007739C1" w:rsidRDefault="007739C1" w:rsidP="007739C1">
            <w:pPr>
              <w:pStyle w:val="Listenabsatz"/>
              <w:numPr>
                <w:ilvl w:val="0"/>
                <w:numId w:val="37"/>
              </w:num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739C1" w:rsidRPr="007739C1" w:rsidRDefault="007739C1" w:rsidP="00150072">
            <w:pPr>
              <w:rPr>
                <w:rFonts w:ascii="Arial" w:hAnsi="Arial"/>
                <w:sz w:val="20"/>
                <w:szCs w:val="20"/>
              </w:rPr>
            </w:pPr>
            <w:r w:rsidRPr="007739C1">
              <w:rPr>
                <w:rFonts w:ascii="Arial" w:hAnsi="Arial"/>
                <w:sz w:val="20"/>
                <w:szCs w:val="20"/>
              </w:rPr>
              <w:t>Begründen Sie, ob Sie Gel</w:t>
            </w:r>
            <w:r w:rsidR="00C74F77">
              <w:rPr>
                <w:rFonts w:ascii="Arial" w:hAnsi="Arial"/>
                <w:sz w:val="20"/>
                <w:szCs w:val="20"/>
              </w:rPr>
              <w:t>d</w:t>
            </w:r>
            <w:r w:rsidRPr="007739C1">
              <w:rPr>
                <w:rFonts w:ascii="Arial" w:hAnsi="Arial"/>
                <w:sz w:val="20"/>
                <w:szCs w:val="20"/>
              </w:rPr>
              <w:t>bussen angemessen finden.</w:t>
            </w:r>
          </w:p>
        </w:tc>
      </w:tr>
      <w:tr w:rsidR="007739C1" w:rsidRPr="007739C1" w:rsidTr="007739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739C1" w:rsidRPr="007739C1" w:rsidRDefault="007739C1" w:rsidP="0015007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739C1" w:rsidRPr="007739C1" w:rsidRDefault="007739C1" w:rsidP="0015007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7739C1" w:rsidRPr="007739C1" w:rsidTr="00E27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739C1" w:rsidRPr="007739C1" w:rsidRDefault="007739C1" w:rsidP="0015007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739C1" w:rsidRPr="007739C1" w:rsidRDefault="007739C1" w:rsidP="00150072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 w:rsidRPr="007739C1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E274BC" w:rsidRPr="007739C1" w:rsidTr="00E27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E274BC" w:rsidRPr="007739C1" w:rsidRDefault="00E274BC" w:rsidP="0015007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74BC" w:rsidRPr="007739C1" w:rsidRDefault="00E274BC" w:rsidP="0015007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274BC" w:rsidRPr="007739C1" w:rsidTr="00E27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E274BC" w:rsidRPr="007739C1" w:rsidRDefault="00E274BC" w:rsidP="00E274BC">
            <w:pPr>
              <w:pStyle w:val="Listenabsatz"/>
              <w:numPr>
                <w:ilvl w:val="0"/>
                <w:numId w:val="37"/>
              </w:num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74BC" w:rsidRPr="00D33819" w:rsidRDefault="00E274BC" w:rsidP="00D33819">
            <w:pPr>
              <w:rPr>
                <w:rFonts w:ascii="Arial" w:hAnsi="Arial"/>
                <w:sz w:val="20"/>
                <w:szCs w:val="20"/>
              </w:rPr>
            </w:pPr>
            <w:r w:rsidRPr="00D33819">
              <w:rPr>
                <w:rFonts w:ascii="Arial" w:hAnsi="Arial"/>
                <w:sz w:val="20"/>
                <w:szCs w:val="20"/>
              </w:rPr>
              <w:t>Sehen Sie als Lernende eine Möglichkeit, Regelungen aus der Schulordnung zu entfernen? Wenn ja, welche?</w:t>
            </w:r>
          </w:p>
        </w:tc>
      </w:tr>
      <w:tr w:rsidR="00E274BC" w:rsidRPr="007739C1" w:rsidTr="00E27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E274BC" w:rsidRPr="007739C1" w:rsidRDefault="00E274BC" w:rsidP="0015007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74BC" w:rsidRPr="007739C1" w:rsidRDefault="00E274BC" w:rsidP="0015007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E274BC" w:rsidRPr="007739C1" w:rsidTr="00D338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E274BC" w:rsidRPr="007739C1" w:rsidRDefault="00E274BC" w:rsidP="0015007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274BC" w:rsidRPr="007739C1" w:rsidRDefault="00E274BC" w:rsidP="00150072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 w:rsidRPr="007739C1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D33819" w:rsidRPr="007739C1" w:rsidTr="00D338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33819" w:rsidRPr="00D33819" w:rsidRDefault="00D33819" w:rsidP="0015007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3819" w:rsidRPr="00D33819" w:rsidRDefault="00D33819" w:rsidP="0015007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D33819" w:rsidRPr="00D33819" w:rsidTr="00D338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33819" w:rsidRPr="00D33819" w:rsidRDefault="00D33819" w:rsidP="00D33819">
            <w:pPr>
              <w:pStyle w:val="Listenabsatz"/>
              <w:numPr>
                <w:ilvl w:val="0"/>
                <w:numId w:val="37"/>
              </w:num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3819" w:rsidRPr="00D33819" w:rsidRDefault="00E357E2" w:rsidP="0015007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Hätten Sie Lust</w:t>
            </w:r>
            <w:r w:rsidR="00D33819" w:rsidRPr="00D33819">
              <w:rPr>
                <w:rFonts w:ascii="Arial" w:hAnsi="Arial"/>
                <w:sz w:val="20"/>
                <w:szCs w:val="20"/>
              </w:rPr>
              <w:t xml:space="preserve"> zu regieren? Was würden Sie in Ihrem Alltag / Schule / Betrieb verändern, wenn Sie regieren könnten?</w:t>
            </w:r>
          </w:p>
        </w:tc>
      </w:tr>
      <w:tr w:rsidR="00D33819" w:rsidRPr="007739C1" w:rsidTr="00D338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33819" w:rsidRPr="00D33819" w:rsidRDefault="00D33819" w:rsidP="0015007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3819" w:rsidRPr="00D33819" w:rsidRDefault="00D33819" w:rsidP="0015007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D33819" w:rsidRPr="007739C1" w:rsidTr="00D338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33819" w:rsidRPr="00D33819" w:rsidRDefault="00D33819" w:rsidP="0015007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3819" w:rsidRPr="00D33819" w:rsidRDefault="00D33819" w:rsidP="00150072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 w:rsidRPr="00D33819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</w:t>
            </w:r>
          </w:p>
        </w:tc>
      </w:tr>
      <w:tr w:rsidR="00D30AEF" w:rsidTr="00150072">
        <w:tc>
          <w:tcPr>
            <w:tcW w:w="1276" w:type="dxa"/>
            <w:gridSpan w:val="2"/>
            <w:vAlign w:val="bottom"/>
          </w:tcPr>
          <w:p w:rsidR="00D30AEF" w:rsidRPr="003B10AD" w:rsidRDefault="00D30AEF" w:rsidP="00D30AEF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2</w:t>
            </w:r>
          </w:p>
        </w:tc>
        <w:tc>
          <w:tcPr>
            <w:tcW w:w="8080" w:type="dxa"/>
          </w:tcPr>
          <w:p w:rsidR="00D30AEF" w:rsidRPr="003B10AD" w:rsidRDefault="00D30AEF" w:rsidP="00150072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6DF52E17" wp14:editId="71F61BE4">
                  <wp:extent cx="110465" cy="126000"/>
                  <wp:effectExtent l="0" t="0" r="4445" b="762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AEF" w:rsidTr="00150072">
        <w:tc>
          <w:tcPr>
            <w:tcW w:w="9356" w:type="dxa"/>
            <w:gridSpan w:val="3"/>
          </w:tcPr>
          <w:p w:rsidR="00D30AEF" w:rsidRPr="003B10AD" w:rsidRDefault="00D30AEF" w:rsidP="0015007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D30AEF" w:rsidTr="00150072">
        <w:tc>
          <w:tcPr>
            <w:tcW w:w="9356" w:type="dxa"/>
            <w:gridSpan w:val="3"/>
          </w:tcPr>
          <w:p w:rsidR="00D30AEF" w:rsidRDefault="00D30AEF" w:rsidP="00D30AEF">
            <w:pPr>
              <w:rPr>
                <w:rFonts w:ascii="Arial" w:hAnsi="Arial"/>
                <w:sz w:val="20"/>
                <w:szCs w:val="20"/>
              </w:rPr>
            </w:pPr>
            <w:r w:rsidRPr="00D30AEF">
              <w:rPr>
                <w:rFonts w:ascii="Arial" w:hAnsi="Arial"/>
                <w:sz w:val="20"/>
                <w:szCs w:val="20"/>
              </w:rPr>
              <w:lastRenderedPageBreak/>
              <w:t>Schauen Sie sich die erste Filmsequenz (00:20-01:10) an. Was bedeutet «</w:t>
            </w:r>
            <w:r w:rsidR="00AE26CC">
              <w:rPr>
                <w:rFonts w:ascii="Arial" w:hAnsi="Arial"/>
                <w:sz w:val="20"/>
                <w:szCs w:val="20"/>
              </w:rPr>
              <w:t>r</w:t>
            </w:r>
            <w:r w:rsidRPr="00D30AEF">
              <w:rPr>
                <w:rFonts w:ascii="Arial" w:hAnsi="Arial"/>
                <w:sz w:val="20"/>
                <w:szCs w:val="20"/>
              </w:rPr>
              <w:t xml:space="preserve">egieren»? </w:t>
            </w:r>
          </w:p>
          <w:p w:rsidR="00D30AEF" w:rsidRPr="00D30AEF" w:rsidRDefault="00D30AEF" w:rsidP="00D30AEF">
            <w:pPr>
              <w:rPr>
                <w:rFonts w:ascii="Arial" w:hAnsi="Arial"/>
                <w:sz w:val="20"/>
                <w:szCs w:val="20"/>
              </w:rPr>
            </w:pPr>
            <w:r w:rsidRPr="00D30AEF">
              <w:rPr>
                <w:rFonts w:ascii="Arial" w:hAnsi="Arial"/>
                <w:sz w:val="20"/>
                <w:szCs w:val="20"/>
              </w:rPr>
              <w:t>Notieren Sie passende Synonyme.</w:t>
            </w:r>
          </w:p>
        </w:tc>
      </w:tr>
      <w:tr w:rsidR="00D30AEF" w:rsidTr="00150072">
        <w:tc>
          <w:tcPr>
            <w:tcW w:w="9356" w:type="dxa"/>
            <w:gridSpan w:val="3"/>
          </w:tcPr>
          <w:p w:rsidR="00D30AEF" w:rsidRPr="00D30AEF" w:rsidRDefault="00D30AEF" w:rsidP="00D30AEF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D30AEF" w:rsidTr="00150072">
        <w:tc>
          <w:tcPr>
            <w:tcW w:w="9356" w:type="dxa"/>
            <w:gridSpan w:val="3"/>
          </w:tcPr>
          <w:p w:rsidR="00D30AEF" w:rsidRPr="00D30AEF" w:rsidRDefault="00D30AEF" w:rsidP="00D30AEF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 w:rsidRPr="007739C1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  <w:tr w:rsidR="00D30AEF" w:rsidTr="00150072">
        <w:tc>
          <w:tcPr>
            <w:tcW w:w="9356" w:type="dxa"/>
            <w:gridSpan w:val="3"/>
          </w:tcPr>
          <w:p w:rsidR="00D30AEF" w:rsidRPr="00D30AEF" w:rsidRDefault="00D30AEF" w:rsidP="00D30AEF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30AEF" w:rsidRPr="007739C1" w:rsidRDefault="00D30AEF" w:rsidP="00D30AEF">
      <w:pPr>
        <w:rPr>
          <w:rFonts w:ascii="Arial" w:hAnsi="Arial"/>
          <w:sz w:val="20"/>
          <w:szCs w:val="20"/>
        </w:rPr>
      </w:pPr>
    </w:p>
    <w:p w:rsidR="00AA1A8F" w:rsidRDefault="00AA1A8F" w:rsidP="00E274BC">
      <w:pPr>
        <w:jc w:val="both"/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6D50AD" w:rsidRPr="003B10AD" w:rsidTr="00150072">
        <w:tc>
          <w:tcPr>
            <w:tcW w:w="1276" w:type="dxa"/>
            <w:vAlign w:val="bottom"/>
          </w:tcPr>
          <w:p w:rsidR="006D50AD" w:rsidRPr="003B10AD" w:rsidRDefault="006D50AD" w:rsidP="006D50AD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3</w:t>
            </w:r>
          </w:p>
        </w:tc>
        <w:tc>
          <w:tcPr>
            <w:tcW w:w="8080" w:type="dxa"/>
          </w:tcPr>
          <w:p w:rsidR="006D50AD" w:rsidRPr="003B10AD" w:rsidRDefault="006D50AD" w:rsidP="00150072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347E2CDB" wp14:editId="678B91F7">
                  <wp:extent cx="110465" cy="126000"/>
                  <wp:effectExtent l="0" t="0" r="4445" b="762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0AD" w:rsidRPr="003B10AD" w:rsidTr="00150072">
        <w:tc>
          <w:tcPr>
            <w:tcW w:w="9356" w:type="dxa"/>
            <w:gridSpan w:val="2"/>
          </w:tcPr>
          <w:p w:rsidR="006D50AD" w:rsidRPr="003B10AD" w:rsidRDefault="006D50AD" w:rsidP="0015007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D50AD" w:rsidRPr="00D30AEF" w:rsidTr="00150072">
        <w:tc>
          <w:tcPr>
            <w:tcW w:w="9356" w:type="dxa"/>
            <w:gridSpan w:val="2"/>
          </w:tcPr>
          <w:p w:rsidR="006D50AD" w:rsidRPr="00281B86" w:rsidRDefault="00281B86" w:rsidP="005B5A82">
            <w:pPr>
              <w:rPr>
                <w:rFonts w:ascii="Arial" w:hAnsi="Arial"/>
                <w:sz w:val="20"/>
                <w:szCs w:val="20"/>
              </w:rPr>
            </w:pPr>
            <w:r w:rsidRPr="00281B86">
              <w:rPr>
                <w:rFonts w:ascii="Arial" w:hAnsi="Arial"/>
                <w:sz w:val="20"/>
                <w:szCs w:val="20"/>
              </w:rPr>
              <w:t xml:space="preserve">Schauen Sie sich die Filmsequenz </w:t>
            </w:r>
            <w:r>
              <w:rPr>
                <w:rFonts w:ascii="Arial" w:hAnsi="Arial"/>
                <w:sz w:val="20"/>
                <w:szCs w:val="20"/>
              </w:rPr>
              <w:t>(</w:t>
            </w:r>
            <w:r w:rsidRPr="00281B86">
              <w:rPr>
                <w:rFonts w:ascii="Arial" w:hAnsi="Arial"/>
                <w:sz w:val="20"/>
                <w:szCs w:val="20"/>
              </w:rPr>
              <w:t>01:</w:t>
            </w:r>
            <w:r>
              <w:rPr>
                <w:rFonts w:ascii="Arial" w:hAnsi="Arial"/>
                <w:sz w:val="20"/>
                <w:szCs w:val="20"/>
              </w:rPr>
              <w:t>11-</w:t>
            </w:r>
            <w:r w:rsidRPr="00281B86">
              <w:rPr>
                <w:rFonts w:ascii="Arial" w:hAnsi="Arial"/>
                <w:sz w:val="20"/>
                <w:szCs w:val="20"/>
              </w:rPr>
              <w:t xml:space="preserve">02:20) an. </w:t>
            </w:r>
          </w:p>
        </w:tc>
      </w:tr>
    </w:tbl>
    <w:p w:rsidR="006D50AD" w:rsidRDefault="006D50AD" w:rsidP="00E274BC">
      <w:pPr>
        <w:jc w:val="both"/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647"/>
      </w:tblGrid>
      <w:tr w:rsidR="00281B86" w:rsidRPr="007739C1" w:rsidTr="00150072">
        <w:tc>
          <w:tcPr>
            <w:tcW w:w="709" w:type="dxa"/>
          </w:tcPr>
          <w:p w:rsidR="00281B86" w:rsidRPr="007739C1" w:rsidRDefault="00281B86" w:rsidP="00281B86">
            <w:pPr>
              <w:pStyle w:val="Listenabsatz"/>
              <w:numPr>
                <w:ilvl w:val="0"/>
                <w:numId w:val="48"/>
              </w:num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</w:tcPr>
          <w:p w:rsidR="00281B86" w:rsidRPr="007739C1" w:rsidRDefault="005B5A82" w:rsidP="00150072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Beschreiben Sie die Begriffe «direkte Wahl» und «indirekte Wahl»</w:t>
            </w:r>
            <w:r w:rsidRPr="00281B86">
              <w:rPr>
                <w:rFonts w:ascii="Arial" w:hAnsi="Arial"/>
                <w:sz w:val="20"/>
                <w:szCs w:val="20"/>
              </w:rPr>
              <w:t>.</w:t>
            </w:r>
          </w:p>
        </w:tc>
      </w:tr>
      <w:tr w:rsidR="00281B86" w:rsidRPr="007739C1" w:rsidTr="00150072">
        <w:tc>
          <w:tcPr>
            <w:tcW w:w="709" w:type="dxa"/>
          </w:tcPr>
          <w:p w:rsidR="00281B86" w:rsidRPr="007739C1" w:rsidRDefault="00281B86" w:rsidP="0015007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</w:tcPr>
          <w:p w:rsidR="00281B86" w:rsidRPr="007739C1" w:rsidRDefault="00281B86" w:rsidP="0015007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281B86" w:rsidRPr="007739C1" w:rsidTr="00150072">
        <w:tc>
          <w:tcPr>
            <w:tcW w:w="709" w:type="dxa"/>
          </w:tcPr>
          <w:p w:rsidR="00281B86" w:rsidRPr="007739C1" w:rsidRDefault="00281B86" w:rsidP="0015007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</w:tcPr>
          <w:p w:rsidR="00281B86" w:rsidRPr="007739C1" w:rsidRDefault="00281B86" w:rsidP="00150072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 w:rsidRPr="007739C1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281B86" w:rsidRPr="007739C1" w:rsidTr="00150072">
        <w:tc>
          <w:tcPr>
            <w:tcW w:w="709" w:type="dxa"/>
          </w:tcPr>
          <w:p w:rsidR="00281B86" w:rsidRPr="007739C1" w:rsidRDefault="00281B86" w:rsidP="00150072">
            <w:pPr>
              <w:pStyle w:val="Listenabsatz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</w:tcPr>
          <w:p w:rsidR="00281B86" w:rsidRPr="007739C1" w:rsidRDefault="00281B86" w:rsidP="0015007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281B86" w:rsidRPr="007739C1" w:rsidTr="001500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281B86" w:rsidRPr="007739C1" w:rsidRDefault="00281B86" w:rsidP="00281B86">
            <w:pPr>
              <w:pStyle w:val="Listenabsatz"/>
              <w:numPr>
                <w:ilvl w:val="0"/>
                <w:numId w:val="48"/>
              </w:num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:rsidR="00281B86" w:rsidRPr="005B5A82" w:rsidRDefault="005B5A82" w:rsidP="005B5A82">
            <w:pPr>
              <w:rPr>
                <w:rFonts w:ascii="Arial" w:hAnsi="Arial"/>
                <w:sz w:val="20"/>
                <w:szCs w:val="20"/>
              </w:rPr>
            </w:pPr>
            <w:r w:rsidRPr="005B5A82">
              <w:rPr>
                <w:rFonts w:ascii="Arial" w:hAnsi="Arial"/>
                <w:sz w:val="20"/>
                <w:szCs w:val="20"/>
              </w:rPr>
              <w:t xml:space="preserve">Füllen Sie unten stehende Tabelle zur </w:t>
            </w:r>
            <w:r>
              <w:rPr>
                <w:rFonts w:ascii="Arial" w:hAnsi="Arial"/>
                <w:sz w:val="20"/>
                <w:szCs w:val="20"/>
              </w:rPr>
              <w:t>Regierungswahl in verschiedenen Ländern aus.</w:t>
            </w:r>
          </w:p>
        </w:tc>
      </w:tr>
    </w:tbl>
    <w:p w:rsidR="00281B86" w:rsidRDefault="00281B86" w:rsidP="00E274BC">
      <w:pPr>
        <w:jc w:val="both"/>
      </w:pPr>
    </w:p>
    <w:tbl>
      <w:tblPr>
        <w:tblStyle w:val="Tabellenraster"/>
        <w:tblW w:w="4536" w:type="dxa"/>
        <w:jc w:val="center"/>
        <w:tblLook w:val="04A0" w:firstRow="1" w:lastRow="0" w:firstColumn="1" w:lastColumn="0" w:noHBand="0" w:noVBand="1"/>
      </w:tblPr>
      <w:tblGrid>
        <w:gridCol w:w="1690"/>
        <w:gridCol w:w="1423"/>
        <w:gridCol w:w="1423"/>
      </w:tblGrid>
      <w:tr w:rsidR="005B5A82" w:rsidRPr="00B472E8" w:rsidTr="00E87B54">
        <w:trPr>
          <w:trHeight w:val="454"/>
          <w:jc w:val="center"/>
        </w:trPr>
        <w:tc>
          <w:tcPr>
            <w:tcW w:w="3070" w:type="dxa"/>
            <w:tcBorders>
              <w:top w:val="nil"/>
              <w:left w:val="nil"/>
            </w:tcBorders>
          </w:tcPr>
          <w:p w:rsidR="005B5A82" w:rsidRPr="005B5A82" w:rsidRDefault="005B5A82" w:rsidP="00150072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71" w:type="dxa"/>
          </w:tcPr>
          <w:p w:rsidR="005B5A82" w:rsidRPr="005B5A82" w:rsidRDefault="005B5A82" w:rsidP="00150072">
            <w:pPr>
              <w:rPr>
                <w:rFonts w:ascii="Arial" w:hAnsi="Arial"/>
                <w:sz w:val="20"/>
                <w:szCs w:val="20"/>
              </w:rPr>
            </w:pPr>
            <w:r w:rsidRPr="005B5A82">
              <w:rPr>
                <w:rFonts w:ascii="Arial" w:hAnsi="Arial"/>
                <w:sz w:val="20"/>
                <w:szCs w:val="20"/>
              </w:rPr>
              <w:t>direkt</w:t>
            </w:r>
          </w:p>
        </w:tc>
        <w:tc>
          <w:tcPr>
            <w:tcW w:w="3071" w:type="dxa"/>
          </w:tcPr>
          <w:p w:rsidR="005B5A82" w:rsidRPr="005B5A82" w:rsidRDefault="005B5A82" w:rsidP="00150072">
            <w:pPr>
              <w:rPr>
                <w:rFonts w:ascii="Arial" w:hAnsi="Arial"/>
                <w:sz w:val="20"/>
                <w:szCs w:val="20"/>
              </w:rPr>
            </w:pPr>
            <w:r w:rsidRPr="005B5A82">
              <w:rPr>
                <w:rFonts w:ascii="Arial" w:hAnsi="Arial"/>
                <w:sz w:val="20"/>
                <w:szCs w:val="20"/>
              </w:rPr>
              <w:t>indirekt</w:t>
            </w:r>
          </w:p>
        </w:tc>
      </w:tr>
      <w:tr w:rsidR="005B5A82" w:rsidRPr="00B472E8" w:rsidTr="004D12E3">
        <w:trPr>
          <w:trHeight w:val="454"/>
          <w:jc w:val="center"/>
        </w:trPr>
        <w:tc>
          <w:tcPr>
            <w:tcW w:w="3070" w:type="dxa"/>
          </w:tcPr>
          <w:p w:rsidR="005B5A82" w:rsidRPr="005B5A82" w:rsidRDefault="005B5A82" w:rsidP="00150072">
            <w:pPr>
              <w:rPr>
                <w:rFonts w:ascii="Arial" w:hAnsi="Arial"/>
                <w:sz w:val="20"/>
                <w:szCs w:val="20"/>
              </w:rPr>
            </w:pPr>
            <w:r w:rsidRPr="005B5A82">
              <w:rPr>
                <w:rFonts w:ascii="Arial" w:hAnsi="Arial"/>
                <w:sz w:val="20"/>
                <w:szCs w:val="20"/>
              </w:rPr>
              <w:t>Frankreich</w:t>
            </w:r>
          </w:p>
        </w:tc>
        <w:tc>
          <w:tcPr>
            <w:tcW w:w="3071" w:type="dxa"/>
          </w:tcPr>
          <w:p w:rsidR="005B5A82" w:rsidRPr="005B5A82" w:rsidRDefault="005B5A82" w:rsidP="00150072">
            <w:pPr>
              <w:jc w:val="center"/>
              <w:rPr>
                <w:rFonts w:ascii="Arial" w:eastAsia="Calibri" w:hAnsi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3071" w:type="dxa"/>
          </w:tcPr>
          <w:p w:rsidR="005B5A82" w:rsidRPr="005B5A82" w:rsidRDefault="005B5A82" w:rsidP="00150072">
            <w:pPr>
              <w:jc w:val="center"/>
              <w:rPr>
                <w:rFonts w:ascii="Arial" w:eastAsia="Calibri" w:hAnsi="Arial"/>
                <w:b/>
                <w:color w:val="0000FF"/>
                <w:sz w:val="20"/>
                <w:szCs w:val="20"/>
              </w:rPr>
            </w:pPr>
          </w:p>
        </w:tc>
      </w:tr>
      <w:tr w:rsidR="005B5A82" w:rsidRPr="00B472E8" w:rsidTr="004D12E3">
        <w:trPr>
          <w:trHeight w:val="454"/>
          <w:jc w:val="center"/>
        </w:trPr>
        <w:tc>
          <w:tcPr>
            <w:tcW w:w="3070" w:type="dxa"/>
          </w:tcPr>
          <w:p w:rsidR="005B5A82" w:rsidRPr="005B5A82" w:rsidRDefault="005B5A82" w:rsidP="00150072">
            <w:pPr>
              <w:rPr>
                <w:rFonts w:ascii="Arial" w:hAnsi="Arial"/>
                <w:sz w:val="20"/>
                <w:szCs w:val="20"/>
              </w:rPr>
            </w:pPr>
            <w:r w:rsidRPr="005B5A82">
              <w:rPr>
                <w:rFonts w:ascii="Arial" w:hAnsi="Arial"/>
                <w:sz w:val="20"/>
                <w:szCs w:val="20"/>
              </w:rPr>
              <w:t>Schweiz</w:t>
            </w:r>
          </w:p>
        </w:tc>
        <w:tc>
          <w:tcPr>
            <w:tcW w:w="3071" w:type="dxa"/>
          </w:tcPr>
          <w:p w:rsidR="005B5A82" w:rsidRPr="005B5A82" w:rsidRDefault="005B5A82" w:rsidP="00150072">
            <w:pPr>
              <w:jc w:val="center"/>
              <w:rPr>
                <w:rFonts w:ascii="Arial" w:eastAsia="Calibri" w:hAnsi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3071" w:type="dxa"/>
          </w:tcPr>
          <w:p w:rsidR="005B5A82" w:rsidRPr="005B5A82" w:rsidRDefault="005B5A82" w:rsidP="00150072">
            <w:pPr>
              <w:jc w:val="center"/>
              <w:rPr>
                <w:rFonts w:ascii="Arial" w:eastAsia="Calibri" w:hAnsi="Arial"/>
                <w:b/>
                <w:color w:val="0000FF"/>
                <w:sz w:val="20"/>
                <w:szCs w:val="20"/>
              </w:rPr>
            </w:pPr>
          </w:p>
        </w:tc>
      </w:tr>
      <w:tr w:rsidR="005B5A82" w:rsidRPr="00B472E8" w:rsidTr="004D12E3">
        <w:trPr>
          <w:trHeight w:val="454"/>
          <w:jc w:val="center"/>
        </w:trPr>
        <w:tc>
          <w:tcPr>
            <w:tcW w:w="3070" w:type="dxa"/>
          </w:tcPr>
          <w:p w:rsidR="005B5A82" w:rsidRPr="005B5A82" w:rsidRDefault="005B5A82" w:rsidP="00150072">
            <w:pPr>
              <w:rPr>
                <w:rFonts w:ascii="Arial" w:hAnsi="Arial"/>
                <w:sz w:val="20"/>
                <w:szCs w:val="20"/>
              </w:rPr>
            </w:pPr>
            <w:r w:rsidRPr="005B5A82">
              <w:rPr>
                <w:rFonts w:ascii="Arial" w:hAnsi="Arial"/>
                <w:sz w:val="20"/>
                <w:szCs w:val="20"/>
              </w:rPr>
              <w:t>USA</w:t>
            </w:r>
          </w:p>
        </w:tc>
        <w:tc>
          <w:tcPr>
            <w:tcW w:w="3071" w:type="dxa"/>
          </w:tcPr>
          <w:p w:rsidR="005B5A82" w:rsidRPr="005B5A82" w:rsidRDefault="005B5A82" w:rsidP="00150072">
            <w:pPr>
              <w:jc w:val="center"/>
              <w:rPr>
                <w:rFonts w:ascii="Arial" w:eastAsia="Calibri" w:hAnsi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3071" w:type="dxa"/>
          </w:tcPr>
          <w:p w:rsidR="005B5A82" w:rsidRPr="005B5A82" w:rsidRDefault="005B5A82" w:rsidP="00150072">
            <w:pPr>
              <w:jc w:val="center"/>
              <w:rPr>
                <w:rFonts w:ascii="Arial" w:eastAsia="Calibri" w:hAnsi="Arial"/>
                <w:b/>
                <w:color w:val="0000FF"/>
                <w:sz w:val="20"/>
                <w:szCs w:val="20"/>
              </w:rPr>
            </w:pPr>
          </w:p>
        </w:tc>
      </w:tr>
      <w:tr w:rsidR="005B5A82" w:rsidRPr="00B472E8" w:rsidTr="004D12E3">
        <w:trPr>
          <w:trHeight w:val="454"/>
          <w:jc w:val="center"/>
        </w:trPr>
        <w:tc>
          <w:tcPr>
            <w:tcW w:w="3070" w:type="dxa"/>
          </w:tcPr>
          <w:p w:rsidR="005B5A82" w:rsidRPr="005B5A82" w:rsidRDefault="005B5A82" w:rsidP="00150072">
            <w:pPr>
              <w:rPr>
                <w:rFonts w:ascii="Arial" w:hAnsi="Arial"/>
                <w:sz w:val="20"/>
                <w:szCs w:val="20"/>
              </w:rPr>
            </w:pPr>
            <w:r w:rsidRPr="005B5A82">
              <w:rPr>
                <w:rFonts w:ascii="Arial" w:hAnsi="Arial"/>
                <w:sz w:val="20"/>
                <w:szCs w:val="20"/>
              </w:rPr>
              <w:t>Indien</w:t>
            </w:r>
          </w:p>
        </w:tc>
        <w:tc>
          <w:tcPr>
            <w:tcW w:w="3071" w:type="dxa"/>
          </w:tcPr>
          <w:p w:rsidR="005B5A82" w:rsidRPr="005B5A82" w:rsidRDefault="005B5A82" w:rsidP="00150072">
            <w:pPr>
              <w:jc w:val="center"/>
              <w:rPr>
                <w:rFonts w:ascii="Arial" w:eastAsia="Calibri" w:hAnsi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3071" w:type="dxa"/>
          </w:tcPr>
          <w:p w:rsidR="005B5A82" w:rsidRPr="005B5A82" w:rsidRDefault="005B5A82" w:rsidP="00150072">
            <w:pPr>
              <w:jc w:val="center"/>
              <w:rPr>
                <w:rFonts w:ascii="Arial" w:eastAsia="Calibri" w:hAnsi="Arial"/>
                <w:b/>
                <w:color w:val="0000FF"/>
                <w:sz w:val="20"/>
                <w:szCs w:val="20"/>
              </w:rPr>
            </w:pPr>
          </w:p>
        </w:tc>
      </w:tr>
    </w:tbl>
    <w:p w:rsidR="005B5A82" w:rsidRDefault="005B5A82" w:rsidP="00E274BC">
      <w:pPr>
        <w:jc w:val="both"/>
      </w:pPr>
    </w:p>
    <w:p w:rsidR="006049D8" w:rsidRDefault="006049D8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05891" w:rsidRPr="003B10AD" w:rsidTr="00150072">
        <w:tc>
          <w:tcPr>
            <w:tcW w:w="1276" w:type="dxa"/>
            <w:vAlign w:val="bottom"/>
          </w:tcPr>
          <w:p w:rsidR="00F05891" w:rsidRPr="003B10AD" w:rsidRDefault="00F05891" w:rsidP="00F05891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4</w:t>
            </w:r>
          </w:p>
        </w:tc>
        <w:tc>
          <w:tcPr>
            <w:tcW w:w="8080" w:type="dxa"/>
          </w:tcPr>
          <w:p w:rsidR="00F05891" w:rsidRPr="003B10AD" w:rsidRDefault="00F05891" w:rsidP="00150072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515240B0" wp14:editId="5B888A69">
                  <wp:extent cx="110465" cy="126000"/>
                  <wp:effectExtent l="0" t="0" r="4445" b="762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891" w:rsidRPr="003B10AD" w:rsidTr="00150072">
        <w:tc>
          <w:tcPr>
            <w:tcW w:w="9356" w:type="dxa"/>
            <w:gridSpan w:val="2"/>
          </w:tcPr>
          <w:p w:rsidR="00F05891" w:rsidRPr="003B10AD" w:rsidRDefault="00F05891" w:rsidP="0015007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F05891" w:rsidRPr="00D30AEF" w:rsidTr="00150072">
        <w:tc>
          <w:tcPr>
            <w:tcW w:w="9356" w:type="dxa"/>
            <w:gridSpan w:val="2"/>
          </w:tcPr>
          <w:p w:rsidR="00F05891" w:rsidRPr="00D30AEF" w:rsidRDefault="0091209C" w:rsidP="0091209C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Recherchieren</w:t>
            </w:r>
            <w:r w:rsidR="00F05891" w:rsidRPr="00F05891">
              <w:rPr>
                <w:rFonts w:ascii="Arial" w:hAnsi="Arial"/>
                <w:sz w:val="20"/>
                <w:szCs w:val="20"/>
              </w:rPr>
              <w:t xml:space="preserve"> Sie die Zusammensetzung </w:t>
            </w:r>
            <w:r>
              <w:rPr>
                <w:rFonts w:ascii="Arial" w:hAnsi="Arial"/>
                <w:sz w:val="20"/>
                <w:szCs w:val="20"/>
              </w:rPr>
              <w:t>des schweizerischen Parlaments</w:t>
            </w:r>
            <w:r w:rsidR="000C379D">
              <w:rPr>
                <w:rFonts w:ascii="Arial" w:hAnsi="Arial"/>
                <w:sz w:val="20"/>
                <w:szCs w:val="20"/>
              </w:rPr>
              <w:t xml:space="preserve"> (2011-2015)</w:t>
            </w:r>
            <w:r>
              <w:rPr>
                <w:rFonts w:ascii="Arial" w:hAnsi="Arial"/>
                <w:sz w:val="20"/>
                <w:szCs w:val="20"/>
              </w:rPr>
              <w:t xml:space="preserve"> und ergänzen Sie das Diagramm mit den Parteinamen.</w:t>
            </w:r>
          </w:p>
        </w:tc>
      </w:tr>
      <w:tr w:rsidR="00F05891" w:rsidRPr="00D30AEF" w:rsidTr="00150072">
        <w:tc>
          <w:tcPr>
            <w:tcW w:w="9356" w:type="dxa"/>
            <w:gridSpan w:val="2"/>
          </w:tcPr>
          <w:p w:rsidR="00F05891" w:rsidRPr="00D30AEF" w:rsidRDefault="00F05891" w:rsidP="00150072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F05891" w:rsidRPr="00D30AEF" w:rsidTr="00721FA4">
        <w:trPr>
          <w:trHeight w:val="5500"/>
        </w:trPr>
        <w:tc>
          <w:tcPr>
            <w:tcW w:w="9356" w:type="dxa"/>
            <w:gridSpan w:val="2"/>
          </w:tcPr>
          <w:p w:rsidR="00F05891" w:rsidRPr="00D30AEF" w:rsidRDefault="006049D8" w:rsidP="006049D8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2801468" cy="3200400"/>
                  <wp:effectExtent l="0" t="0" r="0" b="0"/>
                  <wp:docPr id="8" name="Diagramm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5FF0771C" wp14:editId="2716521A">
                  <wp:extent cx="2794407" cy="3200400"/>
                  <wp:effectExtent l="0" t="0" r="6350" b="0"/>
                  <wp:docPr id="9" name="Diagramm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  <w:tr w:rsidR="007A5149" w:rsidRPr="00D30AEF" w:rsidTr="000C379D">
        <w:tc>
          <w:tcPr>
            <w:tcW w:w="9356" w:type="dxa"/>
            <w:gridSpan w:val="2"/>
          </w:tcPr>
          <w:p w:rsidR="007A5149" w:rsidRDefault="007A5149" w:rsidP="006049D8">
            <w:pPr>
              <w:jc w:val="center"/>
              <w:rPr>
                <w:rFonts w:ascii="Arial" w:hAnsi="Arial"/>
                <w:noProof/>
                <w:sz w:val="20"/>
                <w:szCs w:val="20"/>
                <w:lang w:eastAsia="de-CH"/>
              </w:rPr>
            </w:pPr>
          </w:p>
        </w:tc>
      </w:tr>
    </w:tbl>
    <w:p w:rsidR="00F05891" w:rsidRDefault="00F05891" w:rsidP="00E274BC">
      <w:pPr>
        <w:jc w:val="both"/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0C379D" w:rsidRPr="003B10AD" w:rsidTr="00CF40F4">
        <w:tc>
          <w:tcPr>
            <w:tcW w:w="1276" w:type="dxa"/>
            <w:vAlign w:val="bottom"/>
          </w:tcPr>
          <w:p w:rsidR="000C379D" w:rsidRPr="003B10AD" w:rsidRDefault="000C379D" w:rsidP="000C379D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5</w:t>
            </w:r>
          </w:p>
        </w:tc>
        <w:tc>
          <w:tcPr>
            <w:tcW w:w="8080" w:type="dxa"/>
          </w:tcPr>
          <w:p w:rsidR="000C379D" w:rsidRPr="003B10AD" w:rsidRDefault="000C379D" w:rsidP="00CF40F4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1D0D7403" wp14:editId="28286099">
                  <wp:extent cx="110465" cy="126000"/>
                  <wp:effectExtent l="0" t="0" r="4445" b="762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5D5442ED" wp14:editId="04985BB0">
                  <wp:extent cx="110465" cy="126000"/>
                  <wp:effectExtent l="0" t="0" r="4445" b="762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5D5442ED" wp14:editId="04985BB0">
                  <wp:extent cx="110465" cy="126000"/>
                  <wp:effectExtent l="0" t="0" r="4445" b="762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79D" w:rsidRPr="003B10AD" w:rsidTr="00CF40F4">
        <w:tc>
          <w:tcPr>
            <w:tcW w:w="9356" w:type="dxa"/>
            <w:gridSpan w:val="2"/>
          </w:tcPr>
          <w:p w:rsidR="000C379D" w:rsidRPr="003B10AD" w:rsidRDefault="000C379D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0C379D" w:rsidRPr="00D30AEF" w:rsidTr="00CF40F4">
        <w:tc>
          <w:tcPr>
            <w:tcW w:w="9356" w:type="dxa"/>
            <w:gridSpan w:val="2"/>
          </w:tcPr>
          <w:p w:rsidR="000C379D" w:rsidRPr="000C379D" w:rsidRDefault="000C379D" w:rsidP="000C379D">
            <w:pPr>
              <w:rPr>
                <w:rFonts w:ascii="Arial" w:hAnsi="Arial"/>
                <w:sz w:val="20"/>
                <w:szCs w:val="20"/>
              </w:rPr>
            </w:pPr>
            <w:r w:rsidRPr="000C379D">
              <w:rPr>
                <w:rFonts w:ascii="Arial" w:hAnsi="Arial"/>
                <w:sz w:val="20"/>
                <w:szCs w:val="20"/>
              </w:rPr>
              <w:t>Vergleichen Sie die Zusammensetzung des Parlaments mit der Zusammensetzung des Bundesrates. Stimmen diese überein? Was fällt Ihnen auf?</w:t>
            </w:r>
          </w:p>
        </w:tc>
      </w:tr>
      <w:tr w:rsidR="000C379D" w:rsidRPr="00D30AEF" w:rsidTr="00CF40F4">
        <w:tc>
          <w:tcPr>
            <w:tcW w:w="9356" w:type="dxa"/>
            <w:gridSpan w:val="2"/>
          </w:tcPr>
          <w:p w:rsidR="000C379D" w:rsidRPr="00D30AEF" w:rsidRDefault="000C379D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A815EC" w:rsidRPr="00D30AEF" w:rsidTr="00CF40F4">
        <w:tc>
          <w:tcPr>
            <w:tcW w:w="9356" w:type="dxa"/>
            <w:gridSpan w:val="2"/>
          </w:tcPr>
          <w:p w:rsidR="00A815EC" w:rsidRDefault="00A815EC" w:rsidP="00A815EC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 w:rsidRPr="007739C1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A815EC" w:rsidRPr="00D30AEF" w:rsidRDefault="00A815EC" w:rsidP="00A815EC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 w:rsidRPr="007739C1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</w:p>
        </w:tc>
      </w:tr>
    </w:tbl>
    <w:p w:rsidR="000C379D" w:rsidRDefault="000C379D" w:rsidP="00E274BC">
      <w:pPr>
        <w:jc w:val="both"/>
      </w:pPr>
    </w:p>
    <w:p w:rsidR="00721FA4" w:rsidRDefault="00721FA4" w:rsidP="00E274BC">
      <w:pPr>
        <w:jc w:val="both"/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721FA4" w:rsidRPr="003B10AD" w:rsidTr="00CF40F4">
        <w:tc>
          <w:tcPr>
            <w:tcW w:w="1276" w:type="dxa"/>
            <w:vAlign w:val="bottom"/>
          </w:tcPr>
          <w:p w:rsidR="00721FA4" w:rsidRPr="003B10AD" w:rsidRDefault="00721FA4" w:rsidP="00721FA4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6</w:t>
            </w:r>
          </w:p>
        </w:tc>
        <w:tc>
          <w:tcPr>
            <w:tcW w:w="8080" w:type="dxa"/>
          </w:tcPr>
          <w:p w:rsidR="00721FA4" w:rsidRPr="003B10AD" w:rsidRDefault="00721FA4" w:rsidP="00CF40F4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329A0127" wp14:editId="592AFA2D">
                  <wp:extent cx="110465" cy="126000"/>
                  <wp:effectExtent l="0" t="0" r="4445" b="762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60CC7559" wp14:editId="1EBED1D8">
                  <wp:extent cx="110465" cy="126000"/>
                  <wp:effectExtent l="0" t="0" r="4445" b="762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FA4" w:rsidRPr="003B10AD" w:rsidTr="00CF40F4">
        <w:tc>
          <w:tcPr>
            <w:tcW w:w="9356" w:type="dxa"/>
            <w:gridSpan w:val="2"/>
          </w:tcPr>
          <w:p w:rsidR="00721FA4" w:rsidRPr="003B10AD" w:rsidRDefault="00721FA4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721FA4" w:rsidRPr="00D30AEF" w:rsidTr="00CF40F4">
        <w:tc>
          <w:tcPr>
            <w:tcW w:w="9356" w:type="dxa"/>
            <w:gridSpan w:val="2"/>
          </w:tcPr>
          <w:p w:rsidR="00721FA4" w:rsidRPr="00721FA4" w:rsidRDefault="00721FA4" w:rsidP="00721FA4">
            <w:pPr>
              <w:rPr>
                <w:rFonts w:ascii="Arial" w:hAnsi="Arial"/>
                <w:sz w:val="20"/>
                <w:szCs w:val="20"/>
              </w:rPr>
            </w:pPr>
            <w:r w:rsidRPr="00721FA4">
              <w:rPr>
                <w:rFonts w:ascii="Arial" w:hAnsi="Arial"/>
                <w:sz w:val="20"/>
                <w:szCs w:val="20"/>
              </w:rPr>
              <w:t>„</w:t>
            </w:r>
            <w:r w:rsidRPr="00721FA4">
              <w:rPr>
                <w:rFonts w:ascii="Arial" w:hAnsi="Arial"/>
                <w:i/>
                <w:sz w:val="20"/>
                <w:szCs w:val="20"/>
              </w:rPr>
              <w:t>Der Bundesrat ist eher eine schwache Regierung</w:t>
            </w:r>
            <w:r w:rsidRPr="00721FA4">
              <w:rPr>
                <w:rFonts w:ascii="Arial" w:hAnsi="Arial"/>
                <w:sz w:val="20"/>
                <w:szCs w:val="20"/>
              </w:rPr>
              <w:t>“ (Adrian Vatter, Politologe der</w:t>
            </w:r>
            <w:r>
              <w:rPr>
                <w:rFonts w:ascii="Arial" w:hAnsi="Arial"/>
                <w:sz w:val="20"/>
                <w:szCs w:val="20"/>
              </w:rPr>
              <w:t xml:space="preserve"> Universität Bern). Sind unsere</w:t>
            </w:r>
            <w:r w:rsidRPr="00721FA4">
              <w:rPr>
                <w:rFonts w:ascii="Arial" w:hAnsi="Arial"/>
                <w:sz w:val="20"/>
                <w:szCs w:val="20"/>
              </w:rPr>
              <w:t xml:space="preserve"> Bundesrätinnen </w:t>
            </w:r>
            <w:r>
              <w:rPr>
                <w:rFonts w:ascii="Arial" w:hAnsi="Arial"/>
                <w:sz w:val="20"/>
                <w:szCs w:val="20"/>
              </w:rPr>
              <w:t xml:space="preserve">und </w:t>
            </w:r>
            <w:r w:rsidRPr="00721FA4">
              <w:rPr>
                <w:rFonts w:ascii="Arial" w:hAnsi="Arial"/>
                <w:sz w:val="20"/>
                <w:szCs w:val="20"/>
              </w:rPr>
              <w:t>Bundesräte Schwächlinge? Beurteilen Sie diese Aussage.</w:t>
            </w:r>
          </w:p>
        </w:tc>
      </w:tr>
      <w:tr w:rsidR="00721FA4" w:rsidRPr="00D30AEF" w:rsidTr="00CF40F4">
        <w:tc>
          <w:tcPr>
            <w:tcW w:w="9356" w:type="dxa"/>
            <w:gridSpan w:val="2"/>
          </w:tcPr>
          <w:p w:rsidR="00721FA4" w:rsidRPr="00D30AEF" w:rsidRDefault="00721FA4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721FA4" w:rsidRPr="00D30AEF" w:rsidTr="00CF40F4">
        <w:tc>
          <w:tcPr>
            <w:tcW w:w="9356" w:type="dxa"/>
            <w:gridSpan w:val="2"/>
          </w:tcPr>
          <w:p w:rsidR="00721FA4" w:rsidRPr="00D30AEF" w:rsidRDefault="00721FA4" w:rsidP="00CF40F4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 w:rsidRPr="007739C1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</w:t>
            </w:r>
            <w:r w:rsidRPr="007739C1">
              <w:rPr>
                <w:rFonts w:ascii="Arial" w:hAnsi="Arial"/>
                <w:sz w:val="20"/>
                <w:szCs w:val="20"/>
              </w:rPr>
              <w:t>___</w:t>
            </w:r>
          </w:p>
        </w:tc>
      </w:tr>
    </w:tbl>
    <w:p w:rsidR="00F313F8" w:rsidRDefault="00F313F8" w:rsidP="00F313F8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F313F8" w:rsidRPr="003B10AD" w:rsidTr="00CF40F4">
        <w:tc>
          <w:tcPr>
            <w:tcW w:w="1276" w:type="dxa"/>
            <w:vAlign w:val="bottom"/>
          </w:tcPr>
          <w:p w:rsidR="00F313F8" w:rsidRPr="003B10AD" w:rsidRDefault="00F313F8" w:rsidP="00F313F8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7</w:t>
            </w:r>
          </w:p>
        </w:tc>
        <w:tc>
          <w:tcPr>
            <w:tcW w:w="8080" w:type="dxa"/>
          </w:tcPr>
          <w:p w:rsidR="00F313F8" w:rsidRPr="003B10AD" w:rsidRDefault="00F313F8" w:rsidP="00CF40F4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2840ED00" wp14:editId="5DD0DA43">
                  <wp:extent cx="110465" cy="126000"/>
                  <wp:effectExtent l="0" t="0" r="4445" b="762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30521E33" wp14:editId="595D468B">
                  <wp:extent cx="110465" cy="126000"/>
                  <wp:effectExtent l="0" t="0" r="4445" b="762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3F8" w:rsidRPr="003B10AD" w:rsidTr="00CF40F4">
        <w:tc>
          <w:tcPr>
            <w:tcW w:w="9356" w:type="dxa"/>
            <w:gridSpan w:val="2"/>
          </w:tcPr>
          <w:p w:rsidR="00F313F8" w:rsidRPr="003B10AD" w:rsidRDefault="00F313F8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F313F8" w:rsidRPr="00D30AEF" w:rsidTr="00CF40F4">
        <w:tc>
          <w:tcPr>
            <w:tcW w:w="9356" w:type="dxa"/>
            <w:gridSpan w:val="2"/>
          </w:tcPr>
          <w:p w:rsidR="00F313F8" w:rsidRPr="00F313F8" w:rsidRDefault="00F313F8" w:rsidP="00F313F8">
            <w:pPr>
              <w:rPr>
                <w:rFonts w:ascii="Arial" w:hAnsi="Arial"/>
                <w:sz w:val="20"/>
                <w:szCs w:val="20"/>
              </w:rPr>
            </w:pPr>
            <w:r w:rsidRPr="00F313F8">
              <w:rPr>
                <w:rFonts w:ascii="Arial" w:hAnsi="Arial"/>
                <w:sz w:val="20"/>
                <w:szCs w:val="20"/>
              </w:rPr>
              <w:lastRenderedPageBreak/>
              <w:t>„</w:t>
            </w:r>
            <w:r w:rsidRPr="00F313F8">
              <w:rPr>
                <w:rFonts w:ascii="Arial" w:hAnsi="Arial"/>
                <w:i/>
                <w:sz w:val="20"/>
                <w:szCs w:val="20"/>
              </w:rPr>
              <w:t>In der Schweiz teilen wir die Macht sehr stark, jeder hat ein bisschen etwas zu sagen</w:t>
            </w:r>
            <w:r w:rsidRPr="00F313F8">
              <w:rPr>
                <w:rFonts w:ascii="Arial" w:hAnsi="Arial"/>
                <w:sz w:val="20"/>
                <w:szCs w:val="20"/>
              </w:rPr>
              <w:t>“(Adrian Vatter, Politologe der Universität B</w:t>
            </w:r>
            <w:r>
              <w:rPr>
                <w:rFonts w:ascii="Arial" w:hAnsi="Arial"/>
                <w:sz w:val="20"/>
                <w:szCs w:val="20"/>
              </w:rPr>
              <w:t xml:space="preserve">ern). Können Sie dieser Aussage </w:t>
            </w:r>
            <w:r w:rsidRPr="00F313F8">
              <w:rPr>
                <w:rFonts w:ascii="Arial" w:hAnsi="Arial"/>
                <w:sz w:val="20"/>
                <w:szCs w:val="20"/>
              </w:rPr>
              <w:t>zustimmen? Nennen Sie Beispiele aus Ihrem Betrieb</w:t>
            </w:r>
            <w:r>
              <w:rPr>
                <w:rFonts w:ascii="Arial" w:hAnsi="Arial"/>
                <w:sz w:val="20"/>
                <w:szCs w:val="20"/>
              </w:rPr>
              <w:t xml:space="preserve"> oder</w:t>
            </w:r>
            <w:r w:rsidRPr="00F313F8">
              <w:rPr>
                <w:rFonts w:ascii="Arial" w:hAnsi="Arial"/>
                <w:sz w:val="20"/>
                <w:szCs w:val="20"/>
              </w:rPr>
              <w:t xml:space="preserve"> Ihrem persönlichen Alltag, </w:t>
            </w:r>
            <w:r>
              <w:rPr>
                <w:rFonts w:ascii="Arial" w:hAnsi="Arial"/>
                <w:sz w:val="20"/>
                <w:szCs w:val="20"/>
              </w:rPr>
              <w:t>welche…</w:t>
            </w:r>
          </w:p>
        </w:tc>
      </w:tr>
      <w:tr w:rsidR="00F313F8" w:rsidRPr="00D30AEF" w:rsidTr="00CF40F4">
        <w:tc>
          <w:tcPr>
            <w:tcW w:w="9356" w:type="dxa"/>
            <w:gridSpan w:val="2"/>
          </w:tcPr>
          <w:p w:rsidR="00F313F8" w:rsidRPr="00D30AEF" w:rsidRDefault="00F313F8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F313F8" w:rsidRPr="00D30AEF" w:rsidTr="00CF40F4">
        <w:tc>
          <w:tcPr>
            <w:tcW w:w="9356" w:type="dxa"/>
            <w:gridSpan w:val="2"/>
          </w:tcPr>
          <w:p w:rsidR="00F313F8" w:rsidRPr="00F313F8" w:rsidRDefault="00F313F8" w:rsidP="00F313F8">
            <w:pPr>
              <w:rPr>
                <w:rFonts w:ascii="Arial" w:hAnsi="Arial"/>
                <w:sz w:val="20"/>
                <w:szCs w:val="20"/>
              </w:rPr>
            </w:pPr>
            <w:r w:rsidRPr="00F313F8">
              <w:rPr>
                <w:rFonts w:ascii="Arial" w:hAnsi="Arial"/>
                <w:sz w:val="20"/>
                <w:szCs w:val="20"/>
              </w:rPr>
              <w:t>…diese Aussage bestätigen</w:t>
            </w:r>
            <w:r>
              <w:rPr>
                <w:rFonts w:ascii="Arial" w:hAnsi="Arial"/>
                <w:sz w:val="20"/>
                <w:szCs w:val="20"/>
              </w:rPr>
              <w:t>.</w:t>
            </w:r>
          </w:p>
        </w:tc>
      </w:tr>
      <w:tr w:rsidR="00F313F8" w:rsidRPr="00D30AEF" w:rsidTr="00CF40F4">
        <w:tc>
          <w:tcPr>
            <w:tcW w:w="9356" w:type="dxa"/>
            <w:gridSpan w:val="2"/>
          </w:tcPr>
          <w:p w:rsidR="00F313F8" w:rsidRPr="00F313F8" w:rsidRDefault="00F313F8" w:rsidP="00F313F8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F313F8" w:rsidRPr="00D30AEF" w:rsidTr="00CF40F4">
        <w:tc>
          <w:tcPr>
            <w:tcW w:w="9356" w:type="dxa"/>
            <w:gridSpan w:val="2"/>
          </w:tcPr>
          <w:p w:rsidR="00F313F8" w:rsidRPr="00F313F8" w:rsidRDefault="00F313F8" w:rsidP="00F313F8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 w:rsidRPr="007739C1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___</w:t>
            </w:r>
          </w:p>
        </w:tc>
      </w:tr>
      <w:tr w:rsidR="00F313F8" w:rsidRPr="00D30AEF" w:rsidTr="00CF40F4">
        <w:tc>
          <w:tcPr>
            <w:tcW w:w="9356" w:type="dxa"/>
            <w:gridSpan w:val="2"/>
          </w:tcPr>
          <w:p w:rsidR="00F313F8" w:rsidRPr="00F313F8" w:rsidRDefault="00F313F8" w:rsidP="00F313F8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F313F8" w:rsidRPr="00D30AEF" w:rsidTr="00CF40F4">
        <w:tc>
          <w:tcPr>
            <w:tcW w:w="9356" w:type="dxa"/>
            <w:gridSpan w:val="2"/>
          </w:tcPr>
          <w:p w:rsidR="00F313F8" w:rsidRPr="00F313F8" w:rsidRDefault="00F313F8" w:rsidP="00F313F8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…dieser Aussage wiedersprechen.</w:t>
            </w:r>
          </w:p>
        </w:tc>
      </w:tr>
      <w:tr w:rsidR="00F313F8" w:rsidRPr="00D30AEF" w:rsidTr="00CF40F4">
        <w:tc>
          <w:tcPr>
            <w:tcW w:w="9356" w:type="dxa"/>
            <w:gridSpan w:val="2"/>
          </w:tcPr>
          <w:p w:rsidR="00F313F8" w:rsidRDefault="00F313F8" w:rsidP="00F313F8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F313F8" w:rsidRPr="00D30AEF" w:rsidTr="00CF40F4">
        <w:tc>
          <w:tcPr>
            <w:tcW w:w="9356" w:type="dxa"/>
            <w:gridSpan w:val="2"/>
          </w:tcPr>
          <w:p w:rsidR="00F313F8" w:rsidRPr="00F313F8" w:rsidRDefault="00F313F8" w:rsidP="00F313F8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 w:rsidRPr="007739C1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___</w:t>
            </w:r>
          </w:p>
        </w:tc>
      </w:tr>
    </w:tbl>
    <w:p w:rsidR="00721FA4" w:rsidRDefault="00721FA4" w:rsidP="00F313F8"/>
    <w:p w:rsidR="001B6B95" w:rsidRDefault="001B6B95" w:rsidP="001B6B95">
      <w:pPr>
        <w:jc w:val="both"/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1B6B95" w:rsidRPr="003B10AD" w:rsidTr="00CF40F4">
        <w:tc>
          <w:tcPr>
            <w:tcW w:w="1276" w:type="dxa"/>
            <w:vAlign w:val="bottom"/>
          </w:tcPr>
          <w:p w:rsidR="001B6B95" w:rsidRPr="003B10AD" w:rsidRDefault="001B6B95" w:rsidP="001B6B95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8</w:t>
            </w:r>
          </w:p>
        </w:tc>
        <w:tc>
          <w:tcPr>
            <w:tcW w:w="8080" w:type="dxa"/>
          </w:tcPr>
          <w:p w:rsidR="001B6B95" w:rsidRPr="003B10AD" w:rsidRDefault="001B6B95" w:rsidP="00CF40F4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06FCC6D9" wp14:editId="2A65226A">
                  <wp:extent cx="110465" cy="126000"/>
                  <wp:effectExtent l="0" t="0" r="4445" b="762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B95" w:rsidRPr="003B10AD" w:rsidTr="00CF40F4">
        <w:tc>
          <w:tcPr>
            <w:tcW w:w="9356" w:type="dxa"/>
            <w:gridSpan w:val="2"/>
          </w:tcPr>
          <w:p w:rsidR="001B6B95" w:rsidRPr="003B10AD" w:rsidRDefault="001B6B95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B6B95" w:rsidRPr="00D30AEF" w:rsidTr="00CF40F4">
        <w:tc>
          <w:tcPr>
            <w:tcW w:w="9356" w:type="dxa"/>
            <w:gridSpan w:val="2"/>
          </w:tcPr>
          <w:p w:rsidR="001B6B95" w:rsidRPr="000E59A7" w:rsidRDefault="000E59A7" w:rsidP="000E59A7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Ergänzen Sie den Lückentext mit den fehlenden Begriffen.</w:t>
            </w:r>
          </w:p>
        </w:tc>
      </w:tr>
      <w:tr w:rsidR="001B6B95" w:rsidRPr="00D30AEF" w:rsidTr="00CF40F4">
        <w:tc>
          <w:tcPr>
            <w:tcW w:w="9356" w:type="dxa"/>
            <w:gridSpan w:val="2"/>
          </w:tcPr>
          <w:p w:rsidR="001B6B95" w:rsidRPr="000E59A7" w:rsidRDefault="001B6B95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1B6B95" w:rsidRPr="00D30AEF" w:rsidTr="00CF40F4">
        <w:tc>
          <w:tcPr>
            <w:tcW w:w="9356" w:type="dxa"/>
            <w:gridSpan w:val="2"/>
          </w:tcPr>
          <w:p w:rsidR="00D37008" w:rsidRDefault="000E59A7" w:rsidP="000E59A7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Bis _______ war die Schweiz ein __________________</w:t>
            </w:r>
            <w:r w:rsidRPr="000E59A7">
              <w:rPr>
                <w:rFonts w:ascii="Arial" w:hAnsi="Arial"/>
                <w:sz w:val="20"/>
                <w:szCs w:val="20"/>
              </w:rPr>
              <w:t>. Jeder einzelne Kanton war ein unabhängiger (souveräner) Staat. Mit der Staatsgründung 1848 e</w:t>
            </w:r>
            <w:r>
              <w:rPr>
                <w:rFonts w:ascii="Arial" w:hAnsi="Arial"/>
                <w:sz w:val="20"/>
                <w:szCs w:val="20"/>
              </w:rPr>
              <w:t>ntstand die moderne Schweiz als ______________</w:t>
            </w:r>
            <w:r w:rsidRPr="000E59A7">
              <w:rPr>
                <w:rFonts w:ascii="Arial" w:hAnsi="Arial"/>
                <w:sz w:val="20"/>
                <w:szCs w:val="20"/>
              </w:rPr>
              <w:t>.</w:t>
            </w:r>
          </w:p>
          <w:p w:rsidR="00D37008" w:rsidRDefault="00D37008" w:rsidP="000E59A7">
            <w:pPr>
              <w:rPr>
                <w:rFonts w:ascii="Arial" w:hAnsi="Arial"/>
                <w:sz w:val="20"/>
                <w:szCs w:val="20"/>
              </w:rPr>
            </w:pPr>
          </w:p>
          <w:p w:rsidR="001B6B95" w:rsidRPr="000E59A7" w:rsidRDefault="000E59A7" w:rsidP="000E59A7">
            <w:pPr>
              <w:rPr>
                <w:rFonts w:ascii="Arial" w:hAnsi="Arial"/>
                <w:sz w:val="20"/>
                <w:szCs w:val="20"/>
              </w:rPr>
            </w:pPr>
            <w:r w:rsidRPr="000E59A7">
              <w:rPr>
                <w:rFonts w:ascii="Arial" w:hAnsi="Arial"/>
                <w:sz w:val="20"/>
                <w:szCs w:val="20"/>
              </w:rPr>
              <w:t>„</w:t>
            </w:r>
            <w:r w:rsidRPr="00D37008">
              <w:rPr>
                <w:rFonts w:ascii="Arial" w:hAnsi="Arial"/>
                <w:i/>
                <w:sz w:val="20"/>
                <w:szCs w:val="20"/>
              </w:rPr>
              <w:t>Nicht nur Bern sagt, wo</w:t>
            </w:r>
            <w:r w:rsidR="00D37008" w:rsidRPr="00D37008">
              <w:rPr>
                <w:rFonts w:ascii="Arial" w:hAnsi="Arial"/>
                <w:i/>
                <w:sz w:val="20"/>
                <w:szCs w:val="20"/>
              </w:rPr>
              <w:t xml:space="preserve"> es lang geht, sondern auch die</w:t>
            </w:r>
            <w:r w:rsidR="00D37008">
              <w:rPr>
                <w:rFonts w:ascii="Arial" w:hAnsi="Arial"/>
                <w:sz w:val="20"/>
                <w:szCs w:val="20"/>
              </w:rPr>
              <w:t xml:space="preserve"> _____________</w:t>
            </w:r>
            <w:r w:rsidRPr="000E59A7">
              <w:rPr>
                <w:rFonts w:ascii="Arial" w:hAnsi="Arial"/>
                <w:sz w:val="20"/>
                <w:szCs w:val="20"/>
              </w:rPr>
              <w:t>.“</w:t>
            </w:r>
          </w:p>
        </w:tc>
      </w:tr>
    </w:tbl>
    <w:p w:rsidR="001B6B95" w:rsidRDefault="001B6B95" w:rsidP="00F313F8"/>
    <w:p w:rsidR="00C12C0C" w:rsidRDefault="00C12C0C" w:rsidP="00F313F8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080"/>
      </w:tblGrid>
      <w:tr w:rsidR="00C12C0C" w:rsidRPr="003B10AD" w:rsidTr="00CF40F4">
        <w:tc>
          <w:tcPr>
            <w:tcW w:w="1276" w:type="dxa"/>
            <w:vAlign w:val="bottom"/>
          </w:tcPr>
          <w:p w:rsidR="00C12C0C" w:rsidRPr="003B10AD" w:rsidRDefault="00C12C0C" w:rsidP="00C12C0C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9</w:t>
            </w:r>
          </w:p>
        </w:tc>
        <w:tc>
          <w:tcPr>
            <w:tcW w:w="8080" w:type="dxa"/>
          </w:tcPr>
          <w:p w:rsidR="00C12C0C" w:rsidRPr="003B10AD" w:rsidRDefault="00C12C0C" w:rsidP="00CF40F4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6C13DBB2" wp14:editId="50E01A86">
                  <wp:extent cx="110465" cy="126000"/>
                  <wp:effectExtent l="0" t="0" r="4445" b="762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32582293" wp14:editId="7A33407C">
                  <wp:extent cx="110465" cy="126000"/>
                  <wp:effectExtent l="0" t="0" r="4445" b="762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C0C" w:rsidRPr="003B10AD" w:rsidTr="00CF40F4">
        <w:tc>
          <w:tcPr>
            <w:tcW w:w="9356" w:type="dxa"/>
            <w:gridSpan w:val="2"/>
          </w:tcPr>
          <w:p w:rsidR="00C12C0C" w:rsidRPr="003B10AD" w:rsidRDefault="00C12C0C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12C0C" w:rsidRPr="00D30AEF" w:rsidTr="00CF40F4">
        <w:tc>
          <w:tcPr>
            <w:tcW w:w="9356" w:type="dxa"/>
            <w:gridSpan w:val="2"/>
          </w:tcPr>
          <w:p w:rsidR="00C12C0C" w:rsidRPr="00D842B4" w:rsidRDefault="00C12C0C" w:rsidP="00D842B4">
            <w:pPr>
              <w:rPr>
                <w:rFonts w:ascii="Arial" w:hAnsi="Arial"/>
                <w:sz w:val="20"/>
                <w:szCs w:val="20"/>
              </w:rPr>
            </w:pPr>
            <w:r w:rsidRPr="00D842B4">
              <w:rPr>
                <w:rFonts w:ascii="Arial" w:hAnsi="Arial"/>
                <w:sz w:val="20"/>
                <w:szCs w:val="20"/>
              </w:rPr>
              <w:t>Die Aufgaben von Bund, Kantonen und Gemeinden sind in der Schweiz klar geregelt. Nennen Sie je zwei Bereiche, für die entweder der Bund, die Kantone oder die Gemeinden zuständig sind</w:t>
            </w:r>
            <w:r w:rsidR="00D842B4" w:rsidRPr="00D842B4">
              <w:rPr>
                <w:rFonts w:ascii="Arial" w:hAnsi="Arial"/>
                <w:sz w:val="20"/>
                <w:szCs w:val="20"/>
              </w:rPr>
              <w:t xml:space="preserve"> und </w:t>
            </w:r>
            <w:r w:rsidR="00D842B4" w:rsidRPr="00D842B4">
              <w:rPr>
                <w:rFonts w:ascii="Arial" w:hAnsi="Arial"/>
                <w:sz w:val="20"/>
                <w:szCs w:val="20"/>
                <w:u w:val="single"/>
              </w:rPr>
              <w:t>nicht im Beitrag vorkommen</w:t>
            </w:r>
            <w:r w:rsidR="00D842B4" w:rsidRPr="00D842B4">
              <w:rPr>
                <w:rFonts w:ascii="Arial" w:hAnsi="Arial"/>
                <w:sz w:val="20"/>
                <w:szCs w:val="20"/>
              </w:rPr>
              <w:t xml:space="preserve"> (02:50-04:30).</w:t>
            </w:r>
          </w:p>
        </w:tc>
      </w:tr>
      <w:tr w:rsidR="00C12C0C" w:rsidRPr="00D30AEF" w:rsidTr="00CF40F4">
        <w:tc>
          <w:tcPr>
            <w:tcW w:w="9356" w:type="dxa"/>
            <w:gridSpan w:val="2"/>
          </w:tcPr>
          <w:p w:rsidR="00C12C0C" w:rsidRPr="000E59A7" w:rsidRDefault="00C12C0C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C12C0C" w:rsidRDefault="00C12C0C" w:rsidP="00F313F8"/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3144"/>
        <w:gridCol w:w="6212"/>
      </w:tblGrid>
      <w:tr w:rsidR="00D842B4" w:rsidRPr="00B472E8" w:rsidTr="00E87B54">
        <w:tc>
          <w:tcPr>
            <w:tcW w:w="3085" w:type="dxa"/>
            <w:tcBorders>
              <w:bottom w:val="single" w:sz="4" w:space="0" w:color="auto"/>
            </w:tcBorders>
          </w:tcPr>
          <w:p w:rsidR="00D842B4" w:rsidRPr="00D842B4" w:rsidRDefault="00D842B4" w:rsidP="00CF40F4">
            <w:pPr>
              <w:rPr>
                <w:rFonts w:ascii="Arial" w:hAnsi="Arial"/>
                <w:sz w:val="20"/>
                <w:szCs w:val="20"/>
              </w:rPr>
            </w:pPr>
            <w:r w:rsidRPr="00D842B4">
              <w:rPr>
                <w:rFonts w:ascii="Arial" w:hAnsi="Arial"/>
                <w:sz w:val="20"/>
                <w:szCs w:val="20"/>
              </w:rPr>
              <w:t>Ebene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D842B4" w:rsidRPr="00D842B4" w:rsidRDefault="00D842B4" w:rsidP="00CF40F4">
            <w:pPr>
              <w:rPr>
                <w:rFonts w:ascii="Arial" w:hAnsi="Arial"/>
                <w:sz w:val="20"/>
                <w:szCs w:val="20"/>
              </w:rPr>
            </w:pPr>
            <w:r w:rsidRPr="00D842B4">
              <w:rPr>
                <w:rFonts w:ascii="Arial" w:hAnsi="Arial"/>
                <w:sz w:val="20"/>
                <w:szCs w:val="20"/>
              </w:rPr>
              <w:t>Aufgabe</w:t>
            </w:r>
          </w:p>
        </w:tc>
      </w:tr>
      <w:tr w:rsidR="00D842B4" w:rsidRPr="00B472E8" w:rsidTr="00E87B54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42B4" w:rsidRPr="00D842B4" w:rsidRDefault="00D842B4" w:rsidP="00CF40F4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42B4" w:rsidRPr="00D842B4" w:rsidRDefault="00D842B4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D842B4" w:rsidRPr="00B472E8" w:rsidTr="00E87B54">
        <w:trPr>
          <w:trHeight w:val="1247"/>
        </w:trPr>
        <w:tc>
          <w:tcPr>
            <w:tcW w:w="3085" w:type="dxa"/>
            <w:tcBorders>
              <w:top w:val="single" w:sz="4" w:space="0" w:color="auto"/>
            </w:tcBorders>
          </w:tcPr>
          <w:p w:rsidR="00D842B4" w:rsidRPr="00D842B4" w:rsidRDefault="00D842B4" w:rsidP="00CF40F4">
            <w:pPr>
              <w:rPr>
                <w:rFonts w:ascii="Arial" w:hAnsi="Arial"/>
                <w:sz w:val="20"/>
                <w:szCs w:val="20"/>
              </w:rPr>
            </w:pPr>
            <w:r w:rsidRPr="00D842B4">
              <w:rPr>
                <w:rFonts w:ascii="Arial" w:hAnsi="Arial"/>
                <w:sz w:val="20"/>
                <w:szCs w:val="20"/>
              </w:rPr>
              <w:t>Bund</w:t>
            </w:r>
          </w:p>
        </w:tc>
        <w:tc>
          <w:tcPr>
            <w:tcW w:w="6095" w:type="dxa"/>
            <w:tcBorders>
              <w:top w:val="single" w:sz="4" w:space="0" w:color="auto"/>
            </w:tcBorders>
          </w:tcPr>
          <w:p w:rsidR="00D842B4" w:rsidRPr="00D842B4" w:rsidRDefault="00D842B4" w:rsidP="00CF40F4">
            <w:pPr>
              <w:rPr>
                <w:rFonts w:ascii="Arial" w:eastAsia="Calibri" w:hAnsi="Arial"/>
                <w:b/>
                <w:color w:val="0000FF"/>
                <w:sz w:val="20"/>
                <w:szCs w:val="20"/>
              </w:rPr>
            </w:pPr>
          </w:p>
        </w:tc>
      </w:tr>
      <w:tr w:rsidR="00D842B4" w:rsidRPr="00B472E8" w:rsidTr="0069077E">
        <w:trPr>
          <w:trHeight w:val="1247"/>
        </w:trPr>
        <w:tc>
          <w:tcPr>
            <w:tcW w:w="3085" w:type="dxa"/>
          </w:tcPr>
          <w:p w:rsidR="00D842B4" w:rsidRPr="00D842B4" w:rsidRDefault="00D842B4" w:rsidP="00CF40F4">
            <w:pPr>
              <w:rPr>
                <w:rFonts w:ascii="Arial" w:hAnsi="Arial"/>
                <w:sz w:val="20"/>
                <w:szCs w:val="20"/>
              </w:rPr>
            </w:pPr>
            <w:r w:rsidRPr="00D842B4">
              <w:rPr>
                <w:rFonts w:ascii="Arial" w:hAnsi="Arial"/>
                <w:sz w:val="20"/>
                <w:szCs w:val="20"/>
              </w:rPr>
              <w:t>Kantone</w:t>
            </w:r>
          </w:p>
        </w:tc>
        <w:tc>
          <w:tcPr>
            <w:tcW w:w="6095" w:type="dxa"/>
          </w:tcPr>
          <w:p w:rsidR="00D842B4" w:rsidRPr="00D842B4" w:rsidRDefault="00D842B4" w:rsidP="00CF40F4">
            <w:pPr>
              <w:rPr>
                <w:rFonts w:ascii="Arial" w:eastAsia="Calibri" w:hAnsi="Arial"/>
                <w:b/>
                <w:color w:val="0000FF"/>
                <w:sz w:val="20"/>
                <w:szCs w:val="20"/>
              </w:rPr>
            </w:pPr>
          </w:p>
        </w:tc>
      </w:tr>
      <w:tr w:rsidR="00D842B4" w:rsidRPr="00B472E8" w:rsidTr="0069077E">
        <w:trPr>
          <w:trHeight w:val="1247"/>
        </w:trPr>
        <w:tc>
          <w:tcPr>
            <w:tcW w:w="3085" w:type="dxa"/>
          </w:tcPr>
          <w:p w:rsidR="00D842B4" w:rsidRPr="00D842B4" w:rsidRDefault="00D842B4" w:rsidP="00CF40F4">
            <w:pPr>
              <w:rPr>
                <w:rFonts w:ascii="Arial" w:hAnsi="Arial"/>
                <w:sz w:val="20"/>
                <w:szCs w:val="20"/>
              </w:rPr>
            </w:pPr>
            <w:r w:rsidRPr="00D842B4">
              <w:rPr>
                <w:rFonts w:ascii="Arial" w:hAnsi="Arial"/>
                <w:sz w:val="20"/>
                <w:szCs w:val="20"/>
              </w:rPr>
              <w:t>Gemeinden</w:t>
            </w:r>
          </w:p>
        </w:tc>
        <w:tc>
          <w:tcPr>
            <w:tcW w:w="6095" w:type="dxa"/>
          </w:tcPr>
          <w:p w:rsidR="00D842B4" w:rsidRPr="00D842B4" w:rsidRDefault="00D842B4" w:rsidP="00CF40F4">
            <w:pPr>
              <w:rPr>
                <w:rFonts w:ascii="Arial" w:eastAsia="Calibri" w:hAnsi="Arial"/>
                <w:b/>
                <w:color w:val="0000FF"/>
                <w:sz w:val="20"/>
                <w:szCs w:val="20"/>
              </w:rPr>
            </w:pPr>
          </w:p>
        </w:tc>
      </w:tr>
    </w:tbl>
    <w:p w:rsidR="00B27930" w:rsidRDefault="00B27930" w:rsidP="00B27930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938"/>
      </w:tblGrid>
      <w:tr w:rsidR="00B27930" w:rsidRPr="003B10AD" w:rsidTr="00F3183A">
        <w:tc>
          <w:tcPr>
            <w:tcW w:w="1418" w:type="dxa"/>
            <w:vAlign w:val="bottom"/>
          </w:tcPr>
          <w:p w:rsidR="00B27930" w:rsidRPr="003B10AD" w:rsidRDefault="00B27930" w:rsidP="00F3183A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 w:rsidR="00F3183A">
              <w:rPr>
                <w:rFonts w:ascii="Arial" w:hAnsi="Arial"/>
                <w:b/>
                <w:sz w:val="20"/>
                <w:szCs w:val="20"/>
              </w:rPr>
              <w:t>10</w:t>
            </w:r>
          </w:p>
        </w:tc>
        <w:tc>
          <w:tcPr>
            <w:tcW w:w="7938" w:type="dxa"/>
          </w:tcPr>
          <w:p w:rsidR="00B27930" w:rsidRPr="003B10AD" w:rsidRDefault="00B27930" w:rsidP="00CF40F4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24D4A03D" wp14:editId="0C13F9BD">
                  <wp:extent cx="110465" cy="126000"/>
                  <wp:effectExtent l="0" t="0" r="4445" b="762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930" w:rsidRPr="003B10AD" w:rsidTr="00CF40F4">
        <w:tc>
          <w:tcPr>
            <w:tcW w:w="9356" w:type="dxa"/>
            <w:gridSpan w:val="2"/>
          </w:tcPr>
          <w:p w:rsidR="00B27930" w:rsidRPr="003B10AD" w:rsidRDefault="00B27930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B27930" w:rsidRPr="00D30AEF" w:rsidTr="00CF40F4">
        <w:tc>
          <w:tcPr>
            <w:tcW w:w="9356" w:type="dxa"/>
            <w:gridSpan w:val="2"/>
          </w:tcPr>
          <w:p w:rsidR="00B27930" w:rsidRPr="00F3183A" w:rsidRDefault="00F3183A" w:rsidP="00CF40F4">
            <w:pPr>
              <w:rPr>
                <w:rFonts w:ascii="Arial" w:hAnsi="Arial"/>
                <w:sz w:val="20"/>
                <w:szCs w:val="20"/>
              </w:rPr>
            </w:pPr>
            <w:r w:rsidRPr="00F3183A">
              <w:rPr>
                <w:rFonts w:ascii="Arial" w:hAnsi="Arial"/>
                <w:sz w:val="20"/>
                <w:szCs w:val="20"/>
              </w:rPr>
              <w:t>Erklären Sie, weshalb der Föderalismus 1848 eingeführt (02:50-04:30) wurde.</w:t>
            </w:r>
          </w:p>
        </w:tc>
      </w:tr>
      <w:tr w:rsidR="00B27930" w:rsidRPr="00D30AEF" w:rsidTr="00CF40F4">
        <w:tc>
          <w:tcPr>
            <w:tcW w:w="9356" w:type="dxa"/>
            <w:gridSpan w:val="2"/>
          </w:tcPr>
          <w:p w:rsidR="00B27930" w:rsidRPr="000E59A7" w:rsidRDefault="00B27930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F3183A" w:rsidRPr="00D30AEF" w:rsidTr="00CF40F4">
        <w:tc>
          <w:tcPr>
            <w:tcW w:w="9356" w:type="dxa"/>
            <w:gridSpan w:val="2"/>
          </w:tcPr>
          <w:p w:rsidR="00F3183A" w:rsidRPr="000E59A7" w:rsidRDefault="00F3183A" w:rsidP="00F3183A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____________________________________________________________________________________________________________________________________________________________________</w:t>
            </w:r>
          </w:p>
        </w:tc>
      </w:tr>
    </w:tbl>
    <w:p w:rsidR="00D842B4" w:rsidRDefault="00D842B4" w:rsidP="00F313F8"/>
    <w:p w:rsidR="00A30CB0" w:rsidRDefault="00A30CB0" w:rsidP="00F313F8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938"/>
      </w:tblGrid>
      <w:tr w:rsidR="00A30CB0" w:rsidRPr="003B10AD" w:rsidTr="00CF40F4">
        <w:tc>
          <w:tcPr>
            <w:tcW w:w="1418" w:type="dxa"/>
            <w:vAlign w:val="bottom"/>
          </w:tcPr>
          <w:p w:rsidR="00A30CB0" w:rsidRPr="003B10AD" w:rsidRDefault="00A30CB0" w:rsidP="00A30CB0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11</w:t>
            </w:r>
          </w:p>
        </w:tc>
        <w:tc>
          <w:tcPr>
            <w:tcW w:w="7938" w:type="dxa"/>
          </w:tcPr>
          <w:p w:rsidR="00A30CB0" w:rsidRPr="003B10AD" w:rsidRDefault="00A30CB0" w:rsidP="00CF40F4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4E032A1E" wp14:editId="6A739DCF">
                  <wp:extent cx="110465" cy="126000"/>
                  <wp:effectExtent l="0" t="0" r="4445" b="762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112089CA" wp14:editId="2852C1C2">
                  <wp:extent cx="110465" cy="126000"/>
                  <wp:effectExtent l="0" t="0" r="4445" b="762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CB0" w:rsidRPr="003B10AD" w:rsidTr="00CF40F4">
        <w:tc>
          <w:tcPr>
            <w:tcW w:w="9356" w:type="dxa"/>
            <w:gridSpan w:val="2"/>
          </w:tcPr>
          <w:p w:rsidR="00A30CB0" w:rsidRPr="003B10AD" w:rsidRDefault="00A30CB0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A30CB0" w:rsidRPr="00D30AEF" w:rsidTr="00CF40F4">
        <w:tc>
          <w:tcPr>
            <w:tcW w:w="9356" w:type="dxa"/>
            <w:gridSpan w:val="2"/>
          </w:tcPr>
          <w:p w:rsidR="00A30CB0" w:rsidRPr="00F2786F" w:rsidRDefault="00F2786F" w:rsidP="00F2786F">
            <w:pPr>
              <w:rPr>
                <w:rFonts w:ascii="Arial" w:hAnsi="Arial"/>
                <w:sz w:val="20"/>
                <w:szCs w:val="20"/>
              </w:rPr>
            </w:pPr>
            <w:r w:rsidRPr="00F2786F">
              <w:rPr>
                <w:rFonts w:ascii="Arial" w:hAnsi="Arial"/>
                <w:sz w:val="20"/>
                <w:szCs w:val="20"/>
              </w:rPr>
              <w:t>Wie b</w:t>
            </w:r>
            <w:r>
              <w:rPr>
                <w:rFonts w:ascii="Arial" w:hAnsi="Arial"/>
                <w:sz w:val="20"/>
                <w:szCs w:val="20"/>
              </w:rPr>
              <w:t xml:space="preserve">eurteilen </w:t>
            </w:r>
            <w:r w:rsidRPr="00F2786F">
              <w:rPr>
                <w:rFonts w:ascii="Arial" w:hAnsi="Arial"/>
                <w:sz w:val="20"/>
                <w:szCs w:val="20"/>
              </w:rPr>
              <w:t>Sie den Föderalismus in der Schweiz? Erklären Sie Vor- und Nachteile anhand von aktuellen Beispielen.</w:t>
            </w:r>
          </w:p>
        </w:tc>
      </w:tr>
      <w:tr w:rsidR="00A30CB0" w:rsidRPr="00D30AEF" w:rsidTr="00CF40F4">
        <w:tc>
          <w:tcPr>
            <w:tcW w:w="9356" w:type="dxa"/>
            <w:gridSpan w:val="2"/>
          </w:tcPr>
          <w:p w:rsidR="00A30CB0" w:rsidRPr="000E59A7" w:rsidRDefault="00A30CB0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F17319" w:rsidRPr="00D30AEF" w:rsidTr="00CF40F4">
        <w:tc>
          <w:tcPr>
            <w:tcW w:w="9356" w:type="dxa"/>
            <w:gridSpan w:val="2"/>
          </w:tcPr>
          <w:p w:rsidR="00F17319" w:rsidRPr="000E59A7" w:rsidRDefault="00F17319" w:rsidP="00F17319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F17319" w:rsidRPr="00D30AEF" w:rsidTr="00CF40F4">
        <w:tc>
          <w:tcPr>
            <w:tcW w:w="9356" w:type="dxa"/>
            <w:gridSpan w:val="2"/>
          </w:tcPr>
          <w:p w:rsidR="00F17319" w:rsidRDefault="00F17319" w:rsidP="00F17319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F17319" w:rsidRPr="00D30AEF" w:rsidTr="00CF40F4">
        <w:tc>
          <w:tcPr>
            <w:tcW w:w="9356" w:type="dxa"/>
            <w:gridSpan w:val="2"/>
          </w:tcPr>
          <w:p w:rsidR="00F17319" w:rsidRDefault="00F17319" w:rsidP="00F17319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Vorteile</w:t>
            </w:r>
          </w:p>
        </w:tc>
      </w:tr>
      <w:tr w:rsidR="00F17319" w:rsidRPr="00D30AEF" w:rsidTr="00F17319">
        <w:tc>
          <w:tcPr>
            <w:tcW w:w="9356" w:type="dxa"/>
            <w:gridSpan w:val="2"/>
          </w:tcPr>
          <w:p w:rsidR="00F17319" w:rsidRDefault="00F17319" w:rsidP="00F17319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F17319" w:rsidRPr="00D30AEF" w:rsidTr="00CF40F4">
        <w:tc>
          <w:tcPr>
            <w:tcW w:w="9356" w:type="dxa"/>
            <w:gridSpan w:val="2"/>
          </w:tcPr>
          <w:p w:rsidR="00F17319" w:rsidRDefault="00F17319" w:rsidP="00F17319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F17319" w:rsidTr="00F173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7319" w:rsidRDefault="00F17319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F17319" w:rsidTr="00F173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7319" w:rsidRDefault="00F17319" w:rsidP="00CF40F4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Nachteile</w:t>
            </w:r>
          </w:p>
        </w:tc>
      </w:tr>
      <w:tr w:rsidR="00F17319" w:rsidTr="00F173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7319" w:rsidRDefault="00F17319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F17319" w:rsidTr="00F173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7319" w:rsidRDefault="00F17319" w:rsidP="00F17319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2414F6" w:rsidRDefault="002414F6" w:rsidP="00F313F8"/>
    <w:p w:rsidR="002414F6" w:rsidRDefault="002414F6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938"/>
      </w:tblGrid>
      <w:tr w:rsidR="002414F6" w:rsidRPr="003B10AD" w:rsidTr="00CF40F4">
        <w:tc>
          <w:tcPr>
            <w:tcW w:w="1418" w:type="dxa"/>
            <w:vAlign w:val="bottom"/>
          </w:tcPr>
          <w:p w:rsidR="002414F6" w:rsidRPr="003B10AD" w:rsidRDefault="002414F6" w:rsidP="002414F6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12</w:t>
            </w:r>
          </w:p>
        </w:tc>
        <w:tc>
          <w:tcPr>
            <w:tcW w:w="7938" w:type="dxa"/>
          </w:tcPr>
          <w:p w:rsidR="002414F6" w:rsidRPr="003B10AD" w:rsidRDefault="004240AC" w:rsidP="00CF40F4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692803CD" wp14:editId="3F26C795">
                  <wp:extent cx="110465" cy="126000"/>
                  <wp:effectExtent l="0" t="0" r="4445" b="762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4F6" w:rsidRPr="003B10AD" w:rsidTr="00CF40F4">
        <w:tc>
          <w:tcPr>
            <w:tcW w:w="9356" w:type="dxa"/>
            <w:gridSpan w:val="2"/>
          </w:tcPr>
          <w:p w:rsidR="002414F6" w:rsidRPr="003B10AD" w:rsidRDefault="002414F6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2414F6" w:rsidRPr="00D30AEF" w:rsidTr="00CF40F4">
        <w:tc>
          <w:tcPr>
            <w:tcW w:w="9356" w:type="dxa"/>
            <w:gridSpan w:val="2"/>
          </w:tcPr>
          <w:p w:rsidR="002414F6" w:rsidRPr="002414F6" w:rsidRDefault="002414F6" w:rsidP="00E87B54">
            <w:pPr>
              <w:rPr>
                <w:rFonts w:ascii="Arial" w:hAnsi="Arial"/>
                <w:sz w:val="20"/>
                <w:szCs w:val="20"/>
              </w:rPr>
            </w:pPr>
            <w:r w:rsidRPr="002414F6">
              <w:rPr>
                <w:rFonts w:ascii="Arial" w:hAnsi="Arial"/>
                <w:sz w:val="20"/>
                <w:szCs w:val="20"/>
              </w:rPr>
              <w:t xml:space="preserve">Die Trennung der drei Gewalten ist ein Wesensmerkmal der Demokratie. Man vermeidet dadurch eine Machtansammlung und einen Missbrauch der Macht, weil sich die drei Gewalten gegenseitig kontrollieren. Ergänzen Sie </w:t>
            </w:r>
            <w:r w:rsidR="00E87B54">
              <w:rPr>
                <w:rFonts w:ascii="Arial" w:hAnsi="Arial"/>
                <w:sz w:val="20"/>
                <w:szCs w:val="20"/>
              </w:rPr>
              <w:t>die</w:t>
            </w:r>
            <w:r w:rsidRPr="002414F6">
              <w:rPr>
                <w:rFonts w:ascii="Arial" w:hAnsi="Arial"/>
                <w:sz w:val="20"/>
                <w:szCs w:val="20"/>
              </w:rPr>
              <w:t xml:space="preserve"> Tabelle mit den korrekten Begriffen, die auch weitgehend im </w:t>
            </w:r>
            <w:r w:rsidR="00E87B54">
              <w:rPr>
                <w:rFonts w:ascii="Arial" w:hAnsi="Arial"/>
                <w:sz w:val="20"/>
                <w:szCs w:val="20"/>
              </w:rPr>
              <w:t>Beitrag</w:t>
            </w:r>
            <w:r w:rsidRPr="002414F6">
              <w:rPr>
                <w:rFonts w:ascii="Arial" w:hAnsi="Arial"/>
                <w:sz w:val="20"/>
                <w:szCs w:val="20"/>
              </w:rPr>
              <w:t xml:space="preserve"> genannt werden (08:</w:t>
            </w:r>
            <w:r w:rsidR="00E87B54">
              <w:rPr>
                <w:rFonts w:ascii="Arial" w:hAnsi="Arial"/>
                <w:sz w:val="20"/>
                <w:szCs w:val="20"/>
              </w:rPr>
              <w:t>40-</w:t>
            </w:r>
            <w:r w:rsidRPr="002414F6">
              <w:rPr>
                <w:rFonts w:ascii="Arial" w:hAnsi="Arial"/>
                <w:sz w:val="20"/>
                <w:szCs w:val="20"/>
              </w:rPr>
              <w:t>09:27).</w:t>
            </w:r>
          </w:p>
        </w:tc>
      </w:tr>
      <w:tr w:rsidR="002414F6" w:rsidRPr="00D30AEF" w:rsidTr="00CF40F4">
        <w:tc>
          <w:tcPr>
            <w:tcW w:w="9356" w:type="dxa"/>
            <w:gridSpan w:val="2"/>
          </w:tcPr>
          <w:p w:rsidR="002414F6" w:rsidRPr="000E59A7" w:rsidRDefault="002414F6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A30CB0" w:rsidRDefault="00A30CB0" w:rsidP="00F313F8"/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7"/>
        <w:gridCol w:w="2683"/>
        <w:gridCol w:w="2683"/>
        <w:gridCol w:w="2683"/>
      </w:tblGrid>
      <w:tr w:rsidR="00E71818" w:rsidRPr="00B472E8" w:rsidTr="00E71818"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1818" w:rsidRPr="00E87B54" w:rsidRDefault="00E71818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</w:tcPr>
          <w:p w:rsidR="00E71818" w:rsidRPr="00E87B54" w:rsidRDefault="00E71818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sz w:val="20"/>
                <w:szCs w:val="20"/>
              </w:rPr>
            </w:pPr>
            <w:r w:rsidRPr="00E87B54">
              <w:rPr>
                <w:rFonts w:ascii="Arial" w:eastAsia="Calibri" w:hAnsi="Arial"/>
                <w:b/>
                <w:sz w:val="20"/>
                <w:szCs w:val="20"/>
              </w:rPr>
              <w:t>Gewalt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</w:tcPr>
          <w:p w:rsidR="00E71818" w:rsidRPr="00E87B54" w:rsidRDefault="00E71818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sz w:val="20"/>
                <w:szCs w:val="20"/>
              </w:rPr>
            </w:pPr>
            <w:r w:rsidRPr="00E87B54">
              <w:rPr>
                <w:rFonts w:ascii="Arial" w:eastAsia="Calibri" w:hAnsi="Arial"/>
                <w:b/>
                <w:sz w:val="20"/>
                <w:szCs w:val="20"/>
              </w:rPr>
              <w:t>Funktion</w:t>
            </w:r>
          </w:p>
        </w:tc>
        <w:tc>
          <w:tcPr>
            <w:tcW w:w="2381" w:type="dxa"/>
            <w:tcBorders>
              <w:left w:val="single" w:sz="4" w:space="0" w:color="auto"/>
              <w:right w:val="single" w:sz="4" w:space="0" w:color="auto"/>
            </w:tcBorders>
          </w:tcPr>
          <w:p w:rsidR="00E71818" w:rsidRPr="00E87B54" w:rsidRDefault="00E71818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sz w:val="20"/>
                <w:szCs w:val="20"/>
              </w:rPr>
            </w:pPr>
            <w:r w:rsidRPr="00E87B54">
              <w:rPr>
                <w:rFonts w:ascii="Arial" w:eastAsia="Calibri" w:hAnsi="Arial"/>
                <w:b/>
                <w:sz w:val="20"/>
                <w:szCs w:val="20"/>
              </w:rPr>
              <w:t>Auftrag</w:t>
            </w:r>
          </w:p>
        </w:tc>
      </w:tr>
      <w:tr w:rsidR="00E71818" w:rsidRPr="00B472E8" w:rsidTr="00E71818">
        <w:trPr>
          <w:trHeight w:val="964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818" w:rsidRPr="00E87B54" w:rsidRDefault="00E71818" w:rsidP="00E87B5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color w:val="000000"/>
                <w:sz w:val="20"/>
                <w:szCs w:val="20"/>
              </w:rPr>
            </w:pPr>
            <w:r w:rsidRPr="00E87B54">
              <w:rPr>
                <w:rFonts w:ascii="Arial" w:eastAsia="Calibri" w:hAnsi="Arial"/>
                <w:b/>
                <w:sz w:val="20"/>
                <w:szCs w:val="20"/>
              </w:rPr>
              <w:t>Parlament</w:t>
            </w:r>
          </w:p>
        </w:tc>
        <w:tc>
          <w:tcPr>
            <w:tcW w:w="2381" w:type="dxa"/>
          </w:tcPr>
          <w:p w:rsidR="00E71818" w:rsidRPr="006C59F3" w:rsidRDefault="00E71818" w:rsidP="005C364E">
            <w:pPr>
              <w:tabs>
                <w:tab w:val="left" w:pos="1835"/>
              </w:tabs>
              <w:jc w:val="center"/>
              <w:rPr>
                <w:rFonts w:ascii="Arial" w:eastAsia="Calibri" w:hAnsi="Arial"/>
                <w:sz w:val="20"/>
                <w:szCs w:val="20"/>
              </w:rPr>
            </w:pPr>
          </w:p>
        </w:tc>
        <w:tc>
          <w:tcPr>
            <w:tcW w:w="2381" w:type="dxa"/>
          </w:tcPr>
          <w:p w:rsidR="00E71818" w:rsidRPr="00E87B54" w:rsidRDefault="00E71818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2381" w:type="dxa"/>
          </w:tcPr>
          <w:p w:rsidR="00E71818" w:rsidRPr="00E87B54" w:rsidRDefault="00E71818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color w:val="0000FF"/>
                <w:sz w:val="20"/>
                <w:szCs w:val="20"/>
              </w:rPr>
            </w:pPr>
          </w:p>
        </w:tc>
      </w:tr>
      <w:tr w:rsidR="00E71818" w:rsidRPr="00B472E8" w:rsidTr="00E71818">
        <w:trPr>
          <w:trHeight w:val="964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818" w:rsidRPr="00E87B54" w:rsidRDefault="00E71818" w:rsidP="00E87B5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color w:val="000000"/>
                <w:sz w:val="20"/>
                <w:szCs w:val="20"/>
              </w:rPr>
            </w:pPr>
            <w:r w:rsidRPr="00E87B54">
              <w:rPr>
                <w:rFonts w:ascii="Arial" w:eastAsia="Calibri" w:hAnsi="Arial"/>
                <w:b/>
                <w:sz w:val="20"/>
                <w:szCs w:val="20"/>
              </w:rPr>
              <w:t>Regierung</w:t>
            </w:r>
          </w:p>
        </w:tc>
        <w:tc>
          <w:tcPr>
            <w:tcW w:w="2381" w:type="dxa"/>
          </w:tcPr>
          <w:p w:rsidR="00E71818" w:rsidRPr="006C59F3" w:rsidRDefault="00E71818" w:rsidP="005C364E">
            <w:pPr>
              <w:tabs>
                <w:tab w:val="left" w:pos="1835"/>
              </w:tabs>
              <w:jc w:val="center"/>
              <w:rPr>
                <w:rFonts w:ascii="Arial" w:eastAsia="Calibri" w:hAnsi="Arial"/>
                <w:sz w:val="20"/>
                <w:szCs w:val="20"/>
              </w:rPr>
            </w:pPr>
          </w:p>
        </w:tc>
        <w:tc>
          <w:tcPr>
            <w:tcW w:w="2381" w:type="dxa"/>
          </w:tcPr>
          <w:p w:rsidR="00E71818" w:rsidRPr="00E87B54" w:rsidRDefault="00E71818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2381" w:type="dxa"/>
          </w:tcPr>
          <w:p w:rsidR="00E71818" w:rsidRPr="00E87B54" w:rsidRDefault="00E71818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color w:val="0000FF"/>
                <w:sz w:val="20"/>
                <w:szCs w:val="20"/>
              </w:rPr>
            </w:pPr>
          </w:p>
        </w:tc>
      </w:tr>
      <w:tr w:rsidR="00E71818" w:rsidRPr="00B472E8" w:rsidTr="00E71818">
        <w:trPr>
          <w:trHeight w:val="964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818" w:rsidRPr="00E87B54" w:rsidRDefault="00E71818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color w:val="000000"/>
                <w:sz w:val="20"/>
                <w:szCs w:val="20"/>
              </w:rPr>
            </w:pPr>
            <w:r w:rsidRPr="00E87B54">
              <w:rPr>
                <w:rFonts w:ascii="Arial" w:eastAsia="Calibri" w:hAnsi="Arial"/>
                <w:b/>
                <w:sz w:val="20"/>
                <w:szCs w:val="20"/>
              </w:rPr>
              <w:t>Gerichte</w:t>
            </w:r>
          </w:p>
        </w:tc>
        <w:tc>
          <w:tcPr>
            <w:tcW w:w="2381" w:type="dxa"/>
          </w:tcPr>
          <w:p w:rsidR="00E71818" w:rsidRPr="006C59F3" w:rsidRDefault="00E71818" w:rsidP="005C364E">
            <w:pPr>
              <w:tabs>
                <w:tab w:val="left" w:pos="1835"/>
              </w:tabs>
              <w:jc w:val="center"/>
              <w:rPr>
                <w:rFonts w:ascii="Arial" w:eastAsia="Calibri" w:hAnsi="Arial"/>
                <w:sz w:val="20"/>
                <w:szCs w:val="20"/>
              </w:rPr>
            </w:pPr>
          </w:p>
        </w:tc>
        <w:tc>
          <w:tcPr>
            <w:tcW w:w="2381" w:type="dxa"/>
          </w:tcPr>
          <w:p w:rsidR="00E71818" w:rsidRPr="00E87B54" w:rsidRDefault="00E71818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2381" w:type="dxa"/>
          </w:tcPr>
          <w:p w:rsidR="00E71818" w:rsidRPr="00E87B54" w:rsidRDefault="00E71818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color w:val="0000FF"/>
                <w:sz w:val="20"/>
                <w:szCs w:val="20"/>
              </w:rPr>
            </w:pPr>
          </w:p>
        </w:tc>
      </w:tr>
    </w:tbl>
    <w:p w:rsidR="00E87B54" w:rsidRDefault="00E87B54" w:rsidP="00F313F8"/>
    <w:p w:rsidR="006C39ED" w:rsidRDefault="006C39ED" w:rsidP="00F313F8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938"/>
      </w:tblGrid>
      <w:tr w:rsidR="006C39ED" w:rsidRPr="003B10AD" w:rsidTr="00CF40F4">
        <w:tc>
          <w:tcPr>
            <w:tcW w:w="1418" w:type="dxa"/>
            <w:vAlign w:val="bottom"/>
          </w:tcPr>
          <w:p w:rsidR="006C39ED" w:rsidRPr="003B10AD" w:rsidRDefault="006C39ED" w:rsidP="006C39ED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13</w:t>
            </w:r>
          </w:p>
        </w:tc>
        <w:tc>
          <w:tcPr>
            <w:tcW w:w="7938" w:type="dxa"/>
          </w:tcPr>
          <w:p w:rsidR="006C39ED" w:rsidRPr="003B10AD" w:rsidRDefault="006C39ED" w:rsidP="00CF40F4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52EFEE9F" wp14:editId="59A23C1A">
                  <wp:extent cx="110465" cy="126000"/>
                  <wp:effectExtent l="0" t="0" r="4445" b="762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52EFEE9F" wp14:editId="59A23C1A">
                  <wp:extent cx="110465" cy="126000"/>
                  <wp:effectExtent l="0" t="0" r="4445" b="762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9ED" w:rsidRPr="003B10AD" w:rsidTr="00CF40F4">
        <w:tc>
          <w:tcPr>
            <w:tcW w:w="9356" w:type="dxa"/>
            <w:gridSpan w:val="2"/>
          </w:tcPr>
          <w:p w:rsidR="006C39ED" w:rsidRPr="003B10AD" w:rsidRDefault="006C39ED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6C39ED" w:rsidRPr="00D30AEF" w:rsidTr="00CF40F4">
        <w:tc>
          <w:tcPr>
            <w:tcW w:w="9356" w:type="dxa"/>
            <w:gridSpan w:val="2"/>
          </w:tcPr>
          <w:p w:rsidR="006C39ED" w:rsidRPr="006C39ED" w:rsidRDefault="006C39ED" w:rsidP="00CF40F4">
            <w:pPr>
              <w:rPr>
                <w:rFonts w:ascii="Arial" w:hAnsi="Arial"/>
                <w:sz w:val="20"/>
                <w:szCs w:val="20"/>
              </w:rPr>
            </w:pPr>
            <w:r w:rsidRPr="006C39ED">
              <w:rPr>
                <w:rFonts w:ascii="Arial" w:hAnsi="Arial"/>
                <w:sz w:val="20"/>
                <w:szCs w:val="20"/>
              </w:rPr>
              <w:t>Suchen Sie in der Bundesverfassung die Artikel, welche die Aufgaben der Bundesbehörden beschreiben.</w:t>
            </w:r>
          </w:p>
        </w:tc>
      </w:tr>
      <w:tr w:rsidR="006C39ED" w:rsidRPr="00D30AEF" w:rsidTr="00CF40F4">
        <w:tc>
          <w:tcPr>
            <w:tcW w:w="9356" w:type="dxa"/>
            <w:gridSpan w:val="2"/>
          </w:tcPr>
          <w:p w:rsidR="006C39ED" w:rsidRPr="000E59A7" w:rsidRDefault="006C39ED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6C39ED" w:rsidRDefault="006C39ED" w:rsidP="00F313F8"/>
    <w:tbl>
      <w:tblPr>
        <w:tblW w:w="5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4111"/>
      </w:tblGrid>
      <w:tr w:rsidR="000A7AD4" w:rsidRPr="00E87B54" w:rsidTr="000A7AD4">
        <w:trPr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7AD4" w:rsidRPr="00E87B54" w:rsidRDefault="000A7AD4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:rsidR="000A7AD4" w:rsidRPr="00E87B54" w:rsidRDefault="000A7AD4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sz w:val="20"/>
                <w:szCs w:val="20"/>
              </w:rPr>
            </w:pPr>
            <w:r>
              <w:rPr>
                <w:rFonts w:ascii="Arial" w:eastAsia="Calibri" w:hAnsi="Arial"/>
                <w:b/>
                <w:sz w:val="20"/>
                <w:szCs w:val="20"/>
              </w:rPr>
              <w:t>Bundesverfassung</w:t>
            </w:r>
          </w:p>
        </w:tc>
      </w:tr>
      <w:tr w:rsidR="000A7AD4" w:rsidRPr="006C59F3" w:rsidTr="00915700">
        <w:trPr>
          <w:trHeight w:val="62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D4" w:rsidRPr="00E87B54" w:rsidRDefault="000A7AD4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color w:val="000000"/>
                <w:sz w:val="20"/>
                <w:szCs w:val="20"/>
              </w:rPr>
            </w:pPr>
            <w:r w:rsidRPr="00E87B54">
              <w:rPr>
                <w:rFonts w:ascii="Arial" w:eastAsia="Calibri" w:hAnsi="Arial"/>
                <w:b/>
                <w:sz w:val="20"/>
                <w:szCs w:val="20"/>
              </w:rPr>
              <w:t>Parlament</w:t>
            </w:r>
          </w:p>
        </w:tc>
        <w:tc>
          <w:tcPr>
            <w:tcW w:w="4111" w:type="dxa"/>
          </w:tcPr>
          <w:p w:rsidR="000A7AD4" w:rsidRPr="006C59F3" w:rsidRDefault="000A7AD4" w:rsidP="00CF40F4">
            <w:pPr>
              <w:tabs>
                <w:tab w:val="left" w:pos="1835"/>
              </w:tabs>
              <w:jc w:val="center"/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0A7AD4" w:rsidRPr="006C59F3" w:rsidTr="00915700">
        <w:trPr>
          <w:trHeight w:val="62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D4" w:rsidRPr="00E87B54" w:rsidRDefault="000A7AD4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color w:val="000000"/>
                <w:sz w:val="20"/>
                <w:szCs w:val="20"/>
              </w:rPr>
            </w:pPr>
            <w:r w:rsidRPr="00E87B54">
              <w:rPr>
                <w:rFonts w:ascii="Arial" w:eastAsia="Calibri" w:hAnsi="Arial"/>
                <w:b/>
                <w:sz w:val="20"/>
                <w:szCs w:val="20"/>
              </w:rPr>
              <w:t>Regierung</w:t>
            </w:r>
          </w:p>
        </w:tc>
        <w:tc>
          <w:tcPr>
            <w:tcW w:w="4111" w:type="dxa"/>
          </w:tcPr>
          <w:p w:rsidR="000A7AD4" w:rsidRPr="006C59F3" w:rsidRDefault="000A7AD4" w:rsidP="00CF40F4">
            <w:pPr>
              <w:tabs>
                <w:tab w:val="left" w:pos="1835"/>
              </w:tabs>
              <w:jc w:val="center"/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0A7AD4" w:rsidRPr="006C59F3" w:rsidTr="00915700">
        <w:trPr>
          <w:trHeight w:val="62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AD4" w:rsidRPr="00E87B54" w:rsidRDefault="000A7AD4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color w:val="000000"/>
                <w:sz w:val="20"/>
                <w:szCs w:val="20"/>
              </w:rPr>
            </w:pPr>
            <w:r w:rsidRPr="00E87B54">
              <w:rPr>
                <w:rFonts w:ascii="Arial" w:eastAsia="Calibri" w:hAnsi="Arial"/>
                <w:b/>
                <w:sz w:val="20"/>
                <w:szCs w:val="20"/>
              </w:rPr>
              <w:t>Gerichte</w:t>
            </w:r>
          </w:p>
        </w:tc>
        <w:tc>
          <w:tcPr>
            <w:tcW w:w="4111" w:type="dxa"/>
          </w:tcPr>
          <w:p w:rsidR="000A7AD4" w:rsidRPr="006C59F3" w:rsidRDefault="000A7AD4" w:rsidP="00CF40F4">
            <w:pPr>
              <w:tabs>
                <w:tab w:val="left" w:pos="1835"/>
              </w:tabs>
              <w:jc w:val="center"/>
              <w:rPr>
                <w:rFonts w:ascii="Arial" w:eastAsia="Calibri" w:hAnsi="Arial"/>
                <w:sz w:val="20"/>
                <w:szCs w:val="20"/>
              </w:rPr>
            </w:pPr>
          </w:p>
        </w:tc>
      </w:tr>
    </w:tbl>
    <w:p w:rsidR="000A7AD4" w:rsidRDefault="000A7AD4" w:rsidP="00F313F8"/>
    <w:p w:rsidR="00803CE2" w:rsidRDefault="00803CE2" w:rsidP="00F313F8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938"/>
      </w:tblGrid>
      <w:tr w:rsidR="00803CE2" w:rsidRPr="003B10AD" w:rsidTr="00CF40F4">
        <w:tc>
          <w:tcPr>
            <w:tcW w:w="1418" w:type="dxa"/>
            <w:vAlign w:val="bottom"/>
          </w:tcPr>
          <w:p w:rsidR="00803CE2" w:rsidRPr="003B10AD" w:rsidRDefault="00803CE2" w:rsidP="00803CE2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14</w:t>
            </w:r>
          </w:p>
        </w:tc>
        <w:tc>
          <w:tcPr>
            <w:tcW w:w="7938" w:type="dxa"/>
          </w:tcPr>
          <w:p w:rsidR="00803CE2" w:rsidRPr="003B10AD" w:rsidRDefault="00803CE2" w:rsidP="00CF40F4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480824BB" wp14:editId="7B76047A">
                  <wp:extent cx="110465" cy="126000"/>
                  <wp:effectExtent l="0" t="0" r="4445" b="762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7996C7C2" wp14:editId="287A5F08">
                  <wp:extent cx="110465" cy="126000"/>
                  <wp:effectExtent l="0" t="0" r="4445" b="762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CE2" w:rsidRPr="003B10AD" w:rsidTr="00CF40F4">
        <w:tc>
          <w:tcPr>
            <w:tcW w:w="9356" w:type="dxa"/>
            <w:gridSpan w:val="2"/>
          </w:tcPr>
          <w:p w:rsidR="00803CE2" w:rsidRPr="003B10AD" w:rsidRDefault="00803CE2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803CE2" w:rsidRPr="00D30AEF" w:rsidTr="00CF40F4">
        <w:tc>
          <w:tcPr>
            <w:tcW w:w="9356" w:type="dxa"/>
            <w:gridSpan w:val="2"/>
          </w:tcPr>
          <w:p w:rsidR="00803CE2" w:rsidRPr="00803CE2" w:rsidRDefault="00803CE2" w:rsidP="00CF40F4">
            <w:pPr>
              <w:rPr>
                <w:rFonts w:ascii="Arial" w:hAnsi="Arial"/>
                <w:sz w:val="20"/>
                <w:szCs w:val="20"/>
              </w:rPr>
            </w:pPr>
            <w:r w:rsidRPr="00803CE2">
              <w:rPr>
                <w:rFonts w:ascii="Arial" w:hAnsi="Arial"/>
                <w:sz w:val="20"/>
                <w:szCs w:val="20"/>
              </w:rPr>
              <w:t>Auch auf Kantons- und Gemeindeebene gilt die Gewaltenteilung. Recherchieren Sie für Ihren Wohnkanton und Ihre Gemeinde die korrekten Begriffe für die einzelnen Gewalten.</w:t>
            </w:r>
          </w:p>
        </w:tc>
      </w:tr>
      <w:tr w:rsidR="00803CE2" w:rsidRPr="00D30AEF" w:rsidTr="00CF40F4">
        <w:tc>
          <w:tcPr>
            <w:tcW w:w="9356" w:type="dxa"/>
            <w:gridSpan w:val="2"/>
          </w:tcPr>
          <w:p w:rsidR="00803CE2" w:rsidRPr="000E59A7" w:rsidRDefault="00803CE2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803CE2" w:rsidRDefault="00803CE2" w:rsidP="00F313F8"/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9"/>
        <w:gridCol w:w="339"/>
        <w:gridCol w:w="2484"/>
        <w:gridCol w:w="2469"/>
        <w:gridCol w:w="2425"/>
      </w:tblGrid>
      <w:tr w:rsidR="00462B85" w:rsidRPr="00B472E8" w:rsidTr="00462B85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B85" w:rsidRPr="00462B85" w:rsidRDefault="00462B85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nil"/>
              <w:left w:val="single" w:sz="4" w:space="0" w:color="auto"/>
              <w:bottom w:val="nil"/>
            </w:tcBorders>
          </w:tcPr>
          <w:p w:rsidR="00462B85" w:rsidRPr="00462B85" w:rsidRDefault="00462B85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2424" w:type="dxa"/>
          </w:tcPr>
          <w:p w:rsidR="00462B85" w:rsidRPr="00462B85" w:rsidRDefault="00462B85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sz w:val="20"/>
                <w:szCs w:val="20"/>
              </w:rPr>
            </w:pPr>
            <w:r w:rsidRPr="00462B85">
              <w:rPr>
                <w:rFonts w:ascii="Arial" w:eastAsia="Calibri" w:hAnsi="Arial"/>
                <w:b/>
                <w:sz w:val="20"/>
                <w:szCs w:val="20"/>
              </w:rPr>
              <w:t>Legislative</w:t>
            </w:r>
          </w:p>
        </w:tc>
        <w:tc>
          <w:tcPr>
            <w:tcW w:w="2409" w:type="dxa"/>
          </w:tcPr>
          <w:p w:rsidR="00462B85" w:rsidRPr="00462B85" w:rsidRDefault="00462B85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sz w:val="20"/>
                <w:szCs w:val="20"/>
              </w:rPr>
            </w:pPr>
            <w:r w:rsidRPr="00462B85">
              <w:rPr>
                <w:rFonts w:ascii="Arial" w:eastAsia="Calibri" w:hAnsi="Arial"/>
                <w:b/>
                <w:sz w:val="20"/>
                <w:szCs w:val="20"/>
              </w:rPr>
              <w:t>Exekutive</w:t>
            </w:r>
          </w:p>
        </w:tc>
        <w:tc>
          <w:tcPr>
            <w:tcW w:w="2366" w:type="dxa"/>
          </w:tcPr>
          <w:p w:rsidR="00462B85" w:rsidRPr="00462B85" w:rsidRDefault="00462B85" w:rsidP="00CF40F4">
            <w:pPr>
              <w:tabs>
                <w:tab w:val="left" w:pos="1835"/>
              </w:tabs>
              <w:jc w:val="both"/>
              <w:rPr>
                <w:rFonts w:ascii="Arial" w:eastAsia="Calibri" w:hAnsi="Arial"/>
                <w:b/>
                <w:sz w:val="20"/>
                <w:szCs w:val="20"/>
              </w:rPr>
            </w:pPr>
            <w:r w:rsidRPr="00462B85">
              <w:rPr>
                <w:rFonts w:ascii="Arial" w:eastAsia="Calibri" w:hAnsi="Arial"/>
                <w:b/>
                <w:sz w:val="20"/>
                <w:szCs w:val="20"/>
              </w:rPr>
              <w:t>Judikative</w:t>
            </w:r>
          </w:p>
        </w:tc>
      </w:tr>
      <w:tr w:rsidR="00462B85" w:rsidRPr="00B472E8" w:rsidTr="00915700">
        <w:trPr>
          <w:trHeight w:val="624"/>
        </w:trPr>
        <w:tc>
          <w:tcPr>
            <w:tcW w:w="1600" w:type="dxa"/>
          </w:tcPr>
          <w:p w:rsidR="00462B85" w:rsidRPr="00462B85" w:rsidRDefault="00462B85" w:rsidP="00CF40F4">
            <w:pPr>
              <w:pStyle w:val="Kopfzeile"/>
              <w:tabs>
                <w:tab w:val="clear" w:pos="4536"/>
                <w:tab w:val="clear" w:pos="9072"/>
                <w:tab w:val="left" w:pos="1835"/>
              </w:tabs>
              <w:jc w:val="both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Kanton</w:t>
            </w:r>
          </w:p>
          <w:p w:rsidR="00462B85" w:rsidRPr="00462B85" w:rsidRDefault="00462B85" w:rsidP="00CF40F4">
            <w:pPr>
              <w:pStyle w:val="Kopfzeile"/>
              <w:tabs>
                <w:tab w:val="clear" w:pos="4536"/>
                <w:tab w:val="clear" w:pos="9072"/>
                <w:tab w:val="left" w:pos="1835"/>
              </w:tabs>
              <w:jc w:val="both"/>
              <w:rPr>
                <w:rFonts w:ascii="Arial" w:hAnsi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</w:tcPr>
          <w:p w:rsidR="00462B85" w:rsidRPr="00462B85" w:rsidRDefault="00462B85" w:rsidP="00CF40F4">
            <w:pPr>
              <w:pStyle w:val="Kopfzeile"/>
              <w:tabs>
                <w:tab w:val="clear" w:pos="4536"/>
                <w:tab w:val="clear" w:pos="9072"/>
                <w:tab w:val="left" w:pos="1835"/>
              </w:tabs>
              <w:jc w:val="both"/>
              <w:rPr>
                <w:rFonts w:ascii="Arial" w:hAnsi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2424" w:type="dxa"/>
            <w:tcBorders>
              <w:bottom w:val="single" w:sz="4" w:space="0" w:color="auto"/>
            </w:tcBorders>
          </w:tcPr>
          <w:p w:rsidR="00462B85" w:rsidRPr="00462B85" w:rsidRDefault="00462B85" w:rsidP="00CF40F4">
            <w:pPr>
              <w:pStyle w:val="Kopfzeile"/>
              <w:tabs>
                <w:tab w:val="clear" w:pos="4536"/>
                <w:tab w:val="clear" w:pos="9072"/>
                <w:tab w:val="left" w:pos="1835"/>
              </w:tabs>
              <w:jc w:val="both"/>
              <w:rPr>
                <w:rFonts w:ascii="Arial" w:hAnsi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462B85" w:rsidRPr="00462B85" w:rsidRDefault="00462B85" w:rsidP="00CF40F4">
            <w:pPr>
              <w:pStyle w:val="Kopfzeile"/>
              <w:tabs>
                <w:tab w:val="clear" w:pos="4536"/>
                <w:tab w:val="clear" w:pos="9072"/>
                <w:tab w:val="left" w:pos="1835"/>
              </w:tabs>
              <w:jc w:val="both"/>
              <w:rPr>
                <w:rFonts w:ascii="Arial" w:hAnsi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2366" w:type="dxa"/>
          </w:tcPr>
          <w:p w:rsidR="00462B85" w:rsidRPr="00462B85" w:rsidRDefault="00462B85" w:rsidP="00CF40F4">
            <w:pPr>
              <w:pStyle w:val="Kopfzeile"/>
              <w:tabs>
                <w:tab w:val="clear" w:pos="4536"/>
                <w:tab w:val="clear" w:pos="9072"/>
                <w:tab w:val="left" w:pos="1835"/>
              </w:tabs>
              <w:jc w:val="both"/>
              <w:rPr>
                <w:rFonts w:ascii="Arial" w:hAnsi="Arial"/>
                <w:b/>
                <w:color w:val="0000FF"/>
                <w:sz w:val="20"/>
                <w:szCs w:val="20"/>
              </w:rPr>
            </w:pPr>
          </w:p>
        </w:tc>
      </w:tr>
      <w:tr w:rsidR="00462B85" w:rsidRPr="00B472E8" w:rsidTr="00915700">
        <w:trPr>
          <w:trHeight w:val="624"/>
        </w:trPr>
        <w:tc>
          <w:tcPr>
            <w:tcW w:w="1600" w:type="dxa"/>
          </w:tcPr>
          <w:p w:rsidR="00462B85" w:rsidRPr="00462B85" w:rsidRDefault="00462B85" w:rsidP="00CF40F4">
            <w:pPr>
              <w:pStyle w:val="Kopfzeile"/>
              <w:tabs>
                <w:tab w:val="clear" w:pos="4536"/>
                <w:tab w:val="clear" w:pos="9072"/>
                <w:tab w:val="left" w:pos="1835"/>
              </w:tabs>
              <w:jc w:val="both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462B85">
              <w:rPr>
                <w:rFonts w:ascii="Arial" w:hAnsi="Arial"/>
                <w:b/>
                <w:color w:val="000000"/>
                <w:sz w:val="20"/>
                <w:szCs w:val="20"/>
              </w:rPr>
              <w:t>Gemeinde</w:t>
            </w:r>
          </w:p>
          <w:p w:rsidR="00462B85" w:rsidRPr="00462B85" w:rsidRDefault="00462B85" w:rsidP="00CF40F4">
            <w:pPr>
              <w:pStyle w:val="Kopfzeile"/>
              <w:tabs>
                <w:tab w:val="clear" w:pos="4536"/>
                <w:tab w:val="clear" w:pos="9072"/>
                <w:tab w:val="left" w:pos="1835"/>
              </w:tabs>
              <w:jc w:val="both"/>
              <w:rPr>
                <w:rFonts w:ascii="Arial" w:hAnsi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nil"/>
              <w:bottom w:val="nil"/>
            </w:tcBorders>
          </w:tcPr>
          <w:p w:rsidR="00462B85" w:rsidRPr="00462B85" w:rsidRDefault="00462B85" w:rsidP="00CF40F4">
            <w:pPr>
              <w:pStyle w:val="Kopfzeile"/>
              <w:tabs>
                <w:tab w:val="clear" w:pos="4536"/>
                <w:tab w:val="clear" w:pos="9072"/>
                <w:tab w:val="left" w:pos="1835"/>
              </w:tabs>
              <w:jc w:val="both"/>
              <w:rPr>
                <w:rFonts w:ascii="Arial" w:hAnsi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2424" w:type="dxa"/>
          </w:tcPr>
          <w:p w:rsidR="00462B85" w:rsidRPr="00462B85" w:rsidRDefault="00462B85" w:rsidP="00CF40F4">
            <w:pPr>
              <w:pStyle w:val="Kopfzeile"/>
              <w:tabs>
                <w:tab w:val="clear" w:pos="4536"/>
                <w:tab w:val="clear" w:pos="9072"/>
                <w:tab w:val="left" w:pos="1835"/>
              </w:tabs>
              <w:jc w:val="both"/>
              <w:rPr>
                <w:rFonts w:ascii="Arial" w:hAnsi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2409" w:type="dxa"/>
          </w:tcPr>
          <w:p w:rsidR="00462B85" w:rsidRPr="00462B85" w:rsidRDefault="00462B85" w:rsidP="00CF40F4">
            <w:pPr>
              <w:pStyle w:val="Kopfzeile"/>
              <w:tabs>
                <w:tab w:val="clear" w:pos="4536"/>
                <w:tab w:val="clear" w:pos="9072"/>
                <w:tab w:val="left" w:pos="1835"/>
              </w:tabs>
              <w:jc w:val="both"/>
              <w:rPr>
                <w:rFonts w:ascii="Arial" w:hAnsi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2366" w:type="dxa"/>
          </w:tcPr>
          <w:p w:rsidR="00462B85" w:rsidRPr="00462B85" w:rsidRDefault="00462B85" w:rsidP="00CF40F4">
            <w:pPr>
              <w:pStyle w:val="Kopfzeile"/>
              <w:tabs>
                <w:tab w:val="clear" w:pos="4536"/>
                <w:tab w:val="clear" w:pos="9072"/>
                <w:tab w:val="left" w:pos="1835"/>
              </w:tabs>
              <w:jc w:val="both"/>
              <w:rPr>
                <w:rFonts w:ascii="Arial" w:hAnsi="Arial"/>
                <w:b/>
                <w:color w:val="0000FF"/>
                <w:sz w:val="20"/>
                <w:szCs w:val="20"/>
              </w:rPr>
            </w:pPr>
          </w:p>
        </w:tc>
      </w:tr>
    </w:tbl>
    <w:p w:rsidR="00DA6635" w:rsidRDefault="00DA6635" w:rsidP="00F313F8"/>
    <w:p w:rsidR="00DA6635" w:rsidRDefault="00DA6635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938"/>
      </w:tblGrid>
      <w:tr w:rsidR="00DA6635" w:rsidRPr="003B10AD" w:rsidTr="00CF40F4">
        <w:tc>
          <w:tcPr>
            <w:tcW w:w="1418" w:type="dxa"/>
            <w:vAlign w:val="bottom"/>
          </w:tcPr>
          <w:p w:rsidR="00DA6635" w:rsidRPr="003B10AD" w:rsidRDefault="00DA6635" w:rsidP="00DA6635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15</w:t>
            </w:r>
          </w:p>
        </w:tc>
        <w:tc>
          <w:tcPr>
            <w:tcW w:w="7938" w:type="dxa"/>
          </w:tcPr>
          <w:p w:rsidR="00DA6635" w:rsidRPr="003B10AD" w:rsidRDefault="00DA6635" w:rsidP="00CF40F4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644A0CC5" wp14:editId="07D8C7D9">
                  <wp:extent cx="110465" cy="126000"/>
                  <wp:effectExtent l="0" t="0" r="4445" b="762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227780FD" wp14:editId="5D9C2361">
                  <wp:extent cx="110465" cy="126000"/>
                  <wp:effectExtent l="0" t="0" r="4445" b="762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68F7CDDB" wp14:editId="05A136C2">
                  <wp:extent cx="110465" cy="126000"/>
                  <wp:effectExtent l="0" t="0" r="4445" b="762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635" w:rsidRPr="003B10AD" w:rsidTr="00CF40F4">
        <w:tc>
          <w:tcPr>
            <w:tcW w:w="9356" w:type="dxa"/>
            <w:gridSpan w:val="2"/>
          </w:tcPr>
          <w:p w:rsidR="00DA6635" w:rsidRPr="003B10AD" w:rsidRDefault="00DA6635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DA6635" w:rsidRPr="00D30AEF" w:rsidTr="00CF40F4">
        <w:tc>
          <w:tcPr>
            <w:tcW w:w="9356" w:type="dxa"/>
            <w:gridSpan w:val="2"/>
          </w:tcPr>
          <w:p w:rsidR="007621FC" w:rsidRDefault="00DA6635" w:rsidP="00CF40F4">
            <w:pPr>
              <w:rPr>
                <w:rFonts w:ascii="Arial" w:hAnsi="Arial"/>
                <w:sz w:val="20"/>
                <w:szCs w:val="20"/>
              </w:rPr>
            </w:pPr>
            <w:r w:rsidRPr="00DA6635">
              <w:rPr>
                <w:rFonts w:ascii="Arial" w:hAnsi="Arial"/>
                <w:sz w:val="20"/>
                <w:szCs w:val="20"/>
              </w:rPr>
              <w:t>„</w:t>
            </w:r>
            <w:r w:rsidRPr="007621FC">
              <w:rPr>
                <w:rFonts w:ascii="Arial" w:hAnsi="Arial"/>
                <w:i/>
                <w:sz w:val="20"/>
                <w:szCs w:val="20"/>
              </w:rPr>
              <w:t>Demokratie ist die schlechteste aller Regierungsformen – abgesehen von all den anderen Formen, die von Zeit zu Zeit ausprobiert worden sind</w:t>
            </w:r>
            <w:r w:rsidRPr="00DA6635">
              <w:rPr>
                <w:rFonts w:ascii="Arial" w:hAnsi="Arial"/>
                <w:sz w:val="20"/>
                <w:szCs w:val="20"/>
              </w:rPr>
              <w:t xml:space="preserve">.“ </w:t>
            </w:r>
          </w:p>
          <w:p w:rsidR="007621FC" w:rsidRDefault="007621FC" w:rsidP="00CF40F4">
            <w:pPr>
              <w:rPr>
                <w:rFonts w:ascii="Arial" w:hAnsi="Arial"/>
                <w:sz w:val="20"/>
                <w:szCs w:val="20"/>
              </w:rPr>
            </w:pPr>
          </w:p>
          <w:p w:rsidR="00DA6635" w:rsidRPr="00DA6635" w:rsidRDefault="00DA6635" w:rsidP="007621FC">
            <w:pPr>
              <w:rPr>
                <w:rFonts w:ascii="Arial" w:hAnsi="Arial"/>
                <w:sz w:val="20"/>
                <w:szCs w:val="20"/>
              </w:rPr>
            </w:pPr>
            <w:r w:rsidRPr="00DA6635">
              <w:rPr>
                <w:rFonts w:ascii="Arial" w:hAnsi="Arial"/>
                <w:sz w:val="20"/>
                <w:szCs w:val="20"/>
              </w:rPr>
              <w:t xml:space="preserve">Dieses Zitat des ehemaligen englischen Premierministers Winston Churchill stellt der Demokratie auf den ersten Blick </w:t>
            </w:r>
            <w:r w:rsidR="007621FC">
              <w:rPr>
                <w:rFonts w:ascii="Arial" w:hAnsi="Arial"/>
                <w:sz w:val="20"/>
                <w:szCs w:val="20"/>
              </w:rPr>
              <w:t>kein</w:t>
            </w:r>
            <w:r w:rsidRPr="00DA6635">
              <w:rPr>
                <w:rFonts w:ascii="Arial" w:hAnsi="Arial"/>
                <w:sz w:val="20"/>
                <w:szCs w:val="20"/>
              </w:rPr>
              <w:t xml:space="preserve"> gutes Zeugnis aus. Stimmt dieser erste Blick? Oder was</w:t>
            </w:r>
            <w:r w:rsidR="007621FC">
              <w:rPr>
                <w:rFonts w:ascii="Arial" w:hAnsi="Arial"/>
                <w:sz w:val="20"/>
                <w:szCs w:val="20"/>
              </w:rPr>
              <w:t xml:space="preserve"> sonst</w:t>
            </w:r>
            <w:r w:rsidRPr="00DA6635">
              <w:rPr>
                <w:rFonts w:ascii="Arial" w:hAnsi="Arial"/>
                <w:sz w:val="20"/>
                <w:szCs w:val="20"/>
              </w:rPr>
              <w:t xml:space="preserve"> könnte Churchill mit dieser Aussage gemeint haben?</w:t>
            </w:r>
          </w:p>
        </w:tc>
      </w:tr>
      <w:tr w:rsidR="00DA6635" w:rsidRPr="00D30AEF" w:rsidTr="00CF40F4">
        <w:tc>
          <w:tcPr>
            <w:tcW w:w="9356" w:type="dxa"/>
            <w:gridSpan w:val="2"/>
          </w:tcPr>
          <w:p w:rsidR="00DA6635" w:rsidRPr="000E59A7" w:rsidRDefault="00DA6635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A52BFB" w:rsidRPr="00D30AEF" w:rsidTr="00CF40F4">
        <w:tc>
          <w:tcPr>
            <w:tcW w:w="9356" w:type="dxa"/>
            <w:gridSpan w:val="2"/>
          </w:tcPr>
          <w:p w:rsidR="00A52BFB" w:rsidRPr="000E59A7" w:rsidRDefault="00A52BFB" w:rsidP="00A52BFB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803CE2" w:rsidRDefault="00803CE2" w:rsidP="00F313F8"/>
    <w:p w:rsidR="009B6AAE" w:rsidRDefault="009B6AAE" w:rsidP="00F313F8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938"/>
      </w:tblGrid>
      <w:tr w:rsidR="009B6AAE" w:rsidRPr="003B10AD" w:rsidTr="00CF40F4">
        <w:tc>
          <w:tcPr>
            <w:tcW w:w="1418" w:type="dxa"/>
            <w:vAlign w:val="bottom"/>
          </w:tcPr>
          <w:p w:rsidR="009B6AAE" w:rsidRPr="003B10AD" w:rsidRDefault="009B6AAE" w:rsidP="009B6AAE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1</w:t>
            </w:r>
            <w:r w:rsidR="00C4293A">
              <w:rPr>
                <w:rFonts w:ascii="Arial" w:hAnsi="Arial"/>
                <w:b/>
                <w:sz w:val="20"/>
                <w:szCs w:val="20"/>
              </w:rPr>
              <w:t>6</w:t>
            </w:r>
          </w:p>
        </w:tc>
        <w:tc>
          <w:tcPr>
            <w:tcW w:w="7938" w:type="dxa"/>
          </w:tcPr>
          <w:p w:rsidR="009B6AAE" w:rsidRPr="003B10AD" w:rsidRDefault="009B6AAE" w:rsidP="00CF40F4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0D80FB1A" wp14:editId="282DC2D4">
                  <wp:extent cx="110465" cy="126000"/>
                  <wp:effectExtent l="0" t="0" r="4445" b="762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7E980332" wp14:editId="28BFA09B">
                  <wp:extent cx="110465" cy="126000"/>
                  <wp:effectExtent l="0" t="0" r="4445" b="762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5A81357F" wp14:editId="29EE2526">
                  <wp:extent cx="110465" cy="126000"/>
                  <wp:effectExtent l="0" t="0" r="4445" b="762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AAE" w:rsidRPr="003B10AD" w:rsidTr="00CF40F4">
        <w:tc>
          <w:tcPr>
            <w:tcW w:w="9356" w:type="dxa"/>
            <w:gridSpan w:val="2"/>
          </w:tcPr>
          <w:p w:rsidR="009B6AAE" w:rsidRPr="003B10AD" w:rsidRDefault="009B6AAE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9B6AAE" w:rsidRPr="00D30AEF" w:rsidTr="00CF40F4">
        <w:tc>
          <w:tcPr>
            <w:tcW w:w="9356" w:type="dxa"/>
            <w:gridSpan w:val="2"/>
          </w:tcPr>
          <w:p w:rsidR="009B6AAE" w:rsidRPr="009B6AAE" w:rsidRDefault="009B6AAE" w:rsidP="00CF40F4">
            <w:pPr>
              <w:rPr>
                <w:rFonts w:ascii="Arial" w:hAnsi="Arial"/>
                <w:sz w:val="20"/>
                <w:szCs w:val="20"/>
              </w:rPr>
            </w:pPr>
            <w:r w:rsidRPr="009B6AAE">
              <w:rPr>
                <w:rFonts w:ascii="Arial" w:hAnsi="Arial"/>
                <w:sz w:val="20"/>
                <w:szCs w:val="20"/>
              </w:rPr>
              <w:t>Lesen Sie unten stehende Zitate. Wählen Sie jenes Zitat aus, welches die Demokratie am besten charakterisiert. Begründen Sie Ihre Wahl.</w:t>
            </w:r>
          </w:p>
        </w:tc>
      </w:tr>
      <w:tr w:rsidR="009B6AAE" w:rsidRPr="00D30AEF" w:rsidTr="00CF40F4">
        <w:tc>
          <w:tcPr>
            <w:tcW w:w="9356" w:type="dxa"/>
            <w:gridSpan w:val="2"/>
          </w:tcPr>
          <w:p w:rsidR="009B6AAE" w:rsidRPr="000E59A7" w:rsidRDefault="009B6AAE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9B6AAE" w:rsidRPr="00D30AEF" w:rsidTr="00CF40F4">
        <w:tc>
          <w:tcPr>
            <w:tcW w:w="9356" w:type="dxa"/>
            <w:gridSpan w:val="2"/>
          </w:tcPr>
          <w:p w:rsidR="009B6AAE" w:rsidRDefault="009B6AAE" w:rsidP="009B6AAE">
            <w:pPr>
              <w:rPr>
                <w:rFonts w:ascii="Arial" w:hAnsi="Arial"/>
                <w:sz w:val="20"/>
                <w:szCs w:val="20"/>
                <w:lang w:val="de-DE"/>
              </w:rPr>
            </w:pPr>
            <w:r w:rsidRPr="003E499F">
              <w:rPr>
                <w:rFonts w:ascii="Arial" w:hAnsi="Arial"/>
                <w:i/>
                <w:sz w:val="20"/>
                <w:szCs w:val="20"/>
                <w:lang w:val="de-DE"/>
              </w:rPr>
              <w:t>Wir wollen mehr Demokratie wagen. Wir wollen eine Gesellschaft, die mehr Freiheit bietet und mehr Mitverantwortung fordert.</w:t>
            </w:r>
            <w:r w:rsidRPr="009B6AAE">
              <w:rPr>
                <w:rFonts w:ascii="Arial" w:hAnsi="Arial"/>
                <w:sz w:val="20"/>
                <w:szCs w:val="20"/>
                <w:lang w:val="de-DE"/>
              </w:rPr>
              <w:t xml:space="preserve"> (Willy Brandt)</w:t>
            </w:r>
          </w:p>
          <w:p w:rsidR="009B6AAE" w:rsidRPr="009B6AAE" w:rsidRDefault="009B6AAE" w:rsidP="009B6AAE">
            <w:pPr>
              <w:rPr>
                <w:rFonts w:ascii="Arial" w:hAnsi="Arial"/>
                <w:sz w:val="20"/>
                <w:szCs w:val="20"/>
                <w:lang w:val="de-DE"/>
              </w:rPr>
            </w:pPr>
          </w:p>
          <w:p w:rsidR="009B6AAE" w:rsidRDefault="009B6AAE" w:rsidP="009B6AAE">
            <w:pPr>
              <w:rPr>
                <w:rFonts w:ascii="Arial" w:hAnsi="Arial"/>
                <w:sz w:val="20"/>
                <w:szCs w:val="20"/>
                <w:lang w:val="de-DE"/>
              </w:rPr>
            </w:pPr>
            <w:r w:rsidRPr="003E499F">
              <w:rPr>
                <w:rFonts w:ascii="Arial" w:hAnsi="Arial"/>
                <w:i/>
                <w:sz w:val="20"/>
                <w:szCs w:val="20"/>
                <w:lang w:val="de-DE"/>
              </w:rPr>
              <w:t>Demokratie ist, wenn eine Kuh sich aussuchen darf, von wem sie gemolken wird.</w:t>
            </w:r>
            <w:r w:rsidRPr="009B6AAE">
              <w:rPr>
                <w:rFonts w:ascii="Arial" w:hAnsi="Arial"/>
                <w:sz w:val="20"/>
                <w:szCs w:val="20"/>
                <w:lang w:val="de-DE"/>
              </w:rPr>
              <w:t xml:space="preserve"> (Stephan </w:t>
            </w:r>
            <w:proofErr w:type="spellStart"/>
            <w:r w:rsidRPr="009B6AAE">
              <w:rPr>
                <w:rFonts w:ascii="Arial" w:hAnsi="Arial"/>
                <w:sz w:val="20"/>
                <w:szCs w:val="20"/>
                <w:lang w:val="de-DE"/>
              </w:rPr>
              <w:t>Sarek</w:t>
            </w:r>
            <w:proofErr w:type="spellEnd"/>
            <w:r w:rsidRPr="009B6AAE">
              <w:rPr>
                <w:rFonts w:ascii="Arial" w:hAnsi="Arial"/>
                <w:sz w:val="20"/>
                <w:szCs w:val="20"/>
                <w:lang w:val="de-DE"/>
              </w:rPr>
              <w:t>)</w:t>
            </w:r>
          </w:p>
          <w:p w:rsidR="009B6AAE" w:rsidRPr="009B6AAE" w:rsidRDefault="009B6AAE" w:rsidP="009B6AAE">
            <w:pPr>
              <w:rPr>
                <w:rFonts w:ascii="Arial" w:hAnsi="Arial"/>
                <w:sz w:val="20"/>
                <w:szCs w:val="20"/>
                <w:lang w:val="de-DE"/>
              </w:rPr>
            </w:pPr>
          </w:p>
          <w:p w:rsidR="003E499F" w:rsidRDefault="009B6AAE" w:rsidP="009B6AAE">
            <w:pPr>
              <w:rPr>
                <w:rFonts w:ascii="Arial" w:hAnsi="Arial"/>
                <w:sz w:val="20"/>
                <w:szCs w:val="20"/>
                <w:lang w:val="de-DE"/>
              </w:rPr>
            </w:pPr>
            <w:r w:rsidRPr="003E499F">
              <w:rPr>
                <w:rFonts w:ascii="Arial" w:hAnsi="Arial"/>
                <w:i/>
                <w:sz w:val="20"/>
                <w:szCs w:val="20"/>
                <w:lang w:val="de-DE"/>
              </w:rPr>
              <w:t xml:space="preserve">Wenn du dich nicht um mich kümmerst, dann verlasse ich dich. </w:t>
            </w:r>
            <w:proofErr w:type="spellStart"/>
            <w:r w:rsidRPr="003E499F">
              <w:rPr>
                <w:rFonts w:ascii="Arial" w:hAnsi="Arial"/>
                <w:i/>
                <w:sz w:val="20"/>
                <w:szCs w:val="20"/>
                <w:lang w:val="de-DE"/>
              </w:rPr>
              <w:t>Gruss</w:t>
            </w:r>
            <w:proofErr w:type="spellEnd"/>
            <w:r w:rsidR="003E499F">
              <w:rPr>
                <w:rFonts w:ascii="Arial" w:hAnsi="Arial"/>
                <w:i/>
                <w:sz w:val="20"/>
                <w:szCs w:val="20"/>
                <w:lang w:val="de-DE"/>
              </w:rPr>
              <w:t>,</w:t>
            </w:r>
            <w:r w:rsidRPr="003E499F">
              <w:rPr>
                <w:rFonts w:ascii="Arial" w:hAnsi="Arial"/>
                <w:i/>
                <w:sz w:val="20"/>
                <w:szCs w:val="20"/>
                <w:lang w:val="de-DE"/>
              </w:rPr>
              <w:t xml:space="preserve"> deine Demokratie.</w:t>
            </w:r>
            <w:r w:rsidRPr="009B6AAE">
              <w:rPr>
                <w:rFonts w:ascii="Arial" w:hAnsi="Arial"/>
                <w:sz w:val="20"/>
                <w:szCs w:val="20"/>
                <w:lang w:val="de-DE"/>
              </w:rPr>
              <w:t xml:space="preserve"> </w:t>
            </w:r>
          </w:p>
          <w:p w:rsidR="009B6AAE" w:rsidRDefault="009B6AAE" w:rsidP="009B6AAE">
            <w:pPr>
              <w:rPr>
                <w:rFonts w:ascii="Arial" w:hAnsi="Arial"/>
                <w:sz w:val="20"/>
                <w:szCs w:val="20"/>
                <w:lang w:val="de-DE"/>
              </w:rPr>
            </w:pPr>
            <w:r w:rsidRPr="009B6AAE">
              <w:rPr>
                <w:rFonts w:ascii="Arial" w:hAnsi="Arial"/>
                <w:sz w:val="20"/>
                <w:szCs w:val="20"/>
                <w:lang w:val="de-DE"/>
              </w:rPr>
              <w:t>(Per Steinbrück)</w:t>
            </w:r>
          </w:p>
          <w:p w:rsidR="009B6AAE" w:rsidRDefault="009B6AAE" w:rsidP="009B6AAE">
            <w:pPr>
              <w:rPr>
                <w:rFonts w:ascii="Arial" w:hAnsi="Arial"/>
                <w:sz w:val="20"/>
                <w:szCs w:val="20"/>
                <w:lang w:val="de-DE"/>
              </w:rPr>
            </w:pPr>
          </w:p>
          <w:p w:rsidR="009B6AAE" w:rsidRPr="009B6AAE" w:rsidRDefault="009B6AAE" w:rsidP="009B6AAE">
            <w:pPr>
              <w:rPr>
                <w:rFonts w:ascii="Arial" w:hAnsi="Arial"/>
                <w:sz w:val="20"/>
                <w:szCs w:val="20"/>
                <w:lang w:val="de-DE"/>
              </w:rPr>
            </w:pPr>
            <w:r w:rsidRPr="003E499F">
              <w:rPr>
                <w:rFonts w:ascii="Arial" w:hAnsi="Arial"/>
                <w:i/>
                <w:sz w:val="20"/>
                <w:szCs w:val="20"/>
                <w:lang w:val="de-DE"/>
              </w:rPr>
              <w:t>Wahlen allein machen noch keine Demokratie.</w:t>
            </w:r>
            <w:r w:rsidRPr="009B6AAE">
              <w:rPr>
                <w:rFonts w:ascii="Arial" w:hAnsi="Arial"/>
                <w:sz w:val="20"/>
                <w:szCs w:val="20"/>
                <w:lang w:val="de-DE"/>
              </w:rPr>
              <w:t xml:space="preserve"> (Barack Obama)</w:t>
            </w:r>
          </w:p>
          <w:p w:rsidR="009B6AAE" w:rsidRPr="009B6AAE" w:rsidRDefault="009B6AAE" w:rsidP="009B6AAE">
            <w:pPr>
              <w:rPr>
                <w:rFonts w:ascii="Arial" w:hAnsi="Arial"/>
                <w:sz w:val="20"/>
                <w:szCs w:val="20"/>
                <w:lang w:val="de-DE"/>
              </w:rPr>
            </w:pPr>
          </w:p>
          <w:p w:rsidR="009B6AAE" w:rsidRDefault="009B6AAE" w:rsidP="009B6AAE">
            <w:pPr>
              <w:rPr>
                <w:rFonts w:ascii="Arial" w:hAnsi="Arial"/>
                <w:sz w:val="20"/>
                <w:szCs w:val="20"/>
                <w:lang w:val="de-DE"/>
              </w:rPr>
            </w:pPr>
            <w:r w:rsidRPr="003E499F">
              <w:rPr>
                <w:rFonts w:ascii="Arial" w:hAnsi="Arial"/>
                <w:i/>
                <w:sz w:val="20"/>
                <w:szCs w:val="20"/>
                <w:lang w:val="de-DE"/>
              </w:rPr>
              <w:t>Wer in seinem Land die Demokratie voranbringen will, sollte nicht auf die Erlaubnis dafür warten.</w:t>
            </w:r>
            <w:r w:rsidRPr="009B6AAE">
              <w:rPr>
                <w:rFonts w:ascii="Arial" w:hAnsi="Arial"/>
                <w:sz w:val="20"/>
                <w:szCs w:val="20"/>
                <w:lang w:val="de-DE"/>
              </w:rPr>
              <w:t xml:space="preserve"> (</w:t>
            </w:r>
            <w:proofErr w:type="spellStart"/>
            <w:r w:rsidRPr="009B6AAE">
              <w:rPr>
                <w:rFonts w:ascii="Arial" w:hAnsi="Arial"/>
                <w:sz w:val="20"/>
                <w:szCs w:val="20"/>
                <w:lang w:val="de-DE"/>
              </w:rPr>
              <w:t>Brülent</w:t>
            </w:r>
            <w:proofErr w:type="spellEnd"/>
            <w:r w:rsidRPr="009B6AAE">
              <w:rPr>
                <w:rFonts w:ascii="Arial" w:hAnsi="Arial"/>
                <w:sz w:val="20"/>
                <w:szCs w:val="20"/>
                <w:lang w:val="de-DE"/>
              </w:rPr>
              <w:t xml:space="preserve"> Ecevit)</w:t>
            </w:r>
          </w:p>
          <w:p w:rsidR="009B6AAE" w:rsidRPr="009B6AAE" w:rsidRDefault="009B6AAE" w:rsidP="009B6AAE">
            <w:pPr>
              <w:rPr>
                <w:rFonts w:ascii="Arial" w:hAnsi="Arial"/>
                <w:sz w:val="20"/>
                <w:szCs w:val="20"/>
                <w:lang w:val="de-DE"/>
              </w:rPr>
            </w:pPr>
          </w:p>
          <w:p w:rsidR="009B6AAE" w:rsidRDefault="009B6AAE" w:rsidP="009B6AAE">
            <w:pPr>
              <w:rPr>
                <w:rFonts w:ascii="Arial" w:hAnsi="Arial"/>
                <w:sz w:val="20"/>
                <w:szCs w:val="20"/>
                <w:lang w:val="de-DE"/>
              </w:rPr>
            </w:pPr>
            <w:r w:rsidRPr="003E499F">
              <w:rPr>
                <w:rFonts w:ascii="Arial" w:hAnsi="Arial"/>
                <w:i/>
                <w:sz w:val="20"/>
                <w:szCs w:val="20"/>
                <w:lang w:val="de-DE"/>
              </w:rPr>
              <w:t>Unter Demokratie verstehe ich, dass sie dem Schwächsten die gleichen Chancen einräumt wie dem Stärksten.</w:t>
            </w:r>
            <w:r w:rsidRPr="009B6AAE">
              <w:rPr>
                <w:rFonts w:ascii="Arial" w:hAnsi="Arial"/>
                <w:sz w:val="20"/>
                <w:szCs w:val="20"/>
                <w:lang w:val="de-DE"/>
              </w:rPr>
              <w:t xml:space="preserve"> (Mahatma </w:t>
            </w:r>
            <w:proofErr w:type="spellStart"/>
            <w:r w:rsidRPr="009B6AAE">
              <w:rPr>
                <w:rFonts w:ascii="Arial" w:hAnsi="Arial"/>
                <w:sz w:val="20"/>
                <w:szCs w:val="20"/>
                <w:lang w:val="de-DE"/>
              </w:rPr>
              <w:t>Ghandi</w:t>
            </w:r>
            <w:proofErr w:type="spellEnd"/>
            <w:r w:rsidRPr="009B6AAE">
              <w:rPr>
                <w:rFonts w:ascii="Arial" w:hAnsi="Arial"/>
                <w:sz w:val="20"/>
                <w:szCs w:val="20"/>
                <w:lang w:val="de-DE"/>
              </w:rPr>
              <w:t>)</w:t>
            </w:r>
          </w:p>
          <w:p w:rsidR="009B6AAE" w:rsidRPr="009B6AAE" w:rsidRDefault="009B6AAE" w:rsidP="009B6AAE">
            <w:pPr>
              <w:rPr>
                <w:rFonts w:ascii="Arial" w:hAnsi="Arial"/>
                <w:sz w:val="20"/>
                <w:szCs w:val="20"/>
                <w:lang w:val="de-DE"/>
              </w:rPr>
            </w:pPr>
          </w:p>
          <w:p w:rsidR="003E499F" w:rsidRDefault="009B6AAE" w:rsidP="009B6AAE">
            <w:pPr>
              <w:rPr>
                <w:rFonts w:ascii="Arial" w:hAnsi="Arial"/>
                <w:sz w:val="20"/>
                <w:szCs w:val="20"/>
                <w:lang w:val="de-DE"/>
              </w:rPr>
            </w:pPr>
            <w:r w:rsidRPr="003E499F">
              <w:rPr>
                <w:rFonts w:ascii="Arial" w:hAnsi="Arial"/>
                <w:i/>
                <w:sz w:val="20"/>
                <w:szCs w:val="20"/>
                <w:lang w:val="de-DE"/>
              </w:rPr>
              <w:t>Demokratie ist, wenn zwei Wölfe und ein Schaf über die nächste Mahlzeit abstimmen.</w:t>
            </w:r>
            <w:r w:rsidRPr="009B6AAE">
              <w:rPr>
                <w:rFonts w:ascii="Arial" w:hAnsi="Arial"/>
                <w:sz w:val="20"/>
                <w:szCs w:val="20"/>
                <w:lang w:val="de-DE"/>
              </w:rPr>
              <w:t xml:space="preserve"> </w:t>
            </w:r>
          </w:p>
          <w:p w:rsidR="009B6AAE" w:rsidRPr="009B6AAE" w:rsidRDefault="009B6AAE" w:rsidP="009B6AAE">
            <w:pPr>
              <w:rPr>
                <w:rFonts w:ascii="Arial" w:hAnsi="Arial"/>
                <w:sz w:val="24"/>
                <w:szCs w:val="24"/>
              </w:rPr>
            </w:pPr>
            <w:r w:rsidRPr="009B6AAE">
              <w:rPr>
                <w:rFonts w:ascii="Arial" w:hAnsi="Arial"/>
                <w:sz w:val="20"/>
                <w:szCs w:val="20"/>
                <w:lang w:val="de-DE"/>
              </w:rPr>
              <w:t>(Benjamin Franklin)</w:t>
            </w:r>
          </w:p>
        </w:tc>
      </w:tr>
      <w:tr w:rsidR="009444B6" w:rsidRPr="00D30AEF" w:rsidTr="00CF40F4">
        <w:tc>
          <w:tcPr>
            <w:tcW w:w="9356" w:type="dxa"/>
            <w:gridSpan w:val="2"/>
          </w:tcPr>
          <w:p w:rsidR="009444B6" w:rsidRPr="003E499F" w:rsidRDefault="009444B6" w:rsidP="009B6AAE">
            <w:pPr>
              <w:rPr>
                <w:rFonts w:ascii="Arial" w:hAnsi="Arial"/>
                <w:i/>
                <w:sz w:val="20"/>
                <w:szCs w:val="20"/>
                <w:lang w:val="de-DE"/>
              </w:rPr>
            </w:pPr>
          </w:p>
        </w:tc>
      </w:tr>
      <w:tr w:rsidR="009444B6" w:rsidRPr="00D30AEF" w:rsidTr="00CF40F4">
        <w:tc>
          <w:tcPr>
            <w:tcW w:w="9356" w:type="dxa"/>
            <w:gridSpan w:val="2"/>
          </w:tcPr>
          <w:p w:rsidR="009444B6" w:rsidRPr="003E499F" w:rsidRDefault="009444B6" w:rsidP="009444B6">
            <w:pPr>
              <w:spacing w:line="360" w:lineRule="auto"/>
              <w:rPr>
                <w:rFonts w:ascii="Arial" w:hAnsi="Arial"/>
                <w:i/>
                <w:sz w:val="20"/>
                <w:szCs w:val="20"/>
                <w:lang w:val="de-DE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4293A" w:rsidRPr="003B10AD" w:rsidTr="00CF40F4">
        <w:tc>
          <w:tcPr>
            <w:tcW w:w="1418" w:type="dxa"/>
            <w:vAlign w:val="bottom"/>
          </w:tcPr>
          <w:p w:rsidR="00C4293A" w:rsidRPr="003B10AD" w:rsidRDefault="00C4293A" w:rsidP="00C4293A">
            <w:pPr>
              <w:rPr>
                <w:rFonts w:ascii="Arial" w:hAnsi="Arial"/>
                <w:b/>
                <w:sz w:val="20"/>
                <w:szCs w:val="20"/>
              </w:rPr>
            </w:pPr>
            <w:r w:rsidRPr="003B10AD">
              <w:rPr>
                <w:rFonts w:ascii="Arial" w:hAnsi="Arial"/>
                <w:b/>
                <w:sz w:val="20"/>
                <w:szCs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17</w:t>
            </w:r>
          </w:p>
        </w:tc>
        <w:tc>
          <w:tcPr>
            <w:tcW w:w="7938" w:type="dxa"/>
          </w:tcPr>
          <w:p w:rsidR="00C4293A" w:rsidRPr="003B10AD" w:rsidRDefault="009304D7" w:rsidP="003926B4">
            <w:pPr>
              <w:rPr>
                <w:rFonts w:ascii="Wingdings 3" w:hAnsi="Wingdings 3"/>
                <w:sz w:val="20"/>
                <w:szCs w:val="20"/>
              </w:rPr>
            </w:pPr>
            <w:r>
              <w:rPr>
                <w:rFonts w:ascii="Wingdings 3" w:hAnsi="Wingdings 3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692803CD" wp14:editId="3F26C795">
                  <wp:extent cx="110465" cy="126000"/>
                  <wp:effectExtent l="0" t="0" r="4445" b="762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droid-star-rate-64-00000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" cy="1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93A" w:rsidRPr="003B10AD" w:rsidTr="00CF40F4">
        <w:tc>
          <w:tcPr>
            <w:tcW w:w="9356" w:type="dxa"/>
            <w:gridSpan w:val="2"/>
          </w:tcPr>
          <w:p w:rsidR="00C4293A" w:rsidRPr="003B10AD" w:rsidRDefault="00C4293A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4293A" w:rsidRPr="00D30AEF" w:rsidTr="00CF40F4">
        <w:tc>
          <w:tcPr>
            <w:tcW w:w="9356" w:type="dxa"/>
            <w:gridSpan w:val="2"/>
          </w:tcPr>
          <w:p w:rsidR="00AE334E" w:rsidRPr="00AE334E" w:rsidRDefault="00C4293A" w:rsidP="00CF40F4">
            <w:pPr>
              <w:rPr>
                <w:rFonts w:ascii="Arial" w:hAnsi="Arial"/>
                <w:sz w:val="20"/>
                <w:szCs w:val="20"/>
              </w:rPr>
            </w:pPr>
            <w:r w:rsidRPr="00AE334E">
              <w:rPr>
                <w:rFonts w:ascii="Arial" w:hAnsi="Arial"/>
                <w:sz w:val="20"/>
                <w:szCs w:val="20"/>
              </w:rPr>
              <w:lastRenderedPageBreak/>
              <w:t>„</w:t>
            </w:r>
            <w:r w:rsidR="00AE334E" w:rsidRPr="00AE334E">
              <w:rPr>
                <w:rFonts w:ascii="Arial" w:hAnsi="Arial"/>
                <w:i/>
                <w:sz w:val="20"/>
                <w:szCs w:val="20"/>
                <w:lang w:val="de-DE"/>
              </w:rPr>
              <w:t>Demokratie lebt vom Streit, von der Diskussion um den richtigen Weg. Deshalb gehört zu ihr der Respekt vor der Meinung des anderen.“</w:t>
            </w:r>
            <w:r w:rsidR="00AE334E" w:rsidRPr="00AE334E">
              <w:rPr>
                <w:rFonts w:ascii="Arial" w:hAnsi="Arial"/>
                <w:sz w:val="20"/>
                <w:szCs w:val="20"/>
                <w:lang w:val="de-DE"/>
              </w:rPr>
              <w:t xml:space="preserve"> (Richard von Weizäcker)</w:t>
            </w:r>
            <w:r w:rsidR="00AE334E" w:rsidRPr="00AE334E">
              <w:rPr>
                <w:rFonts w:ascii="Arial" w:hAnsi="Arial"/>
                <w:sz w:val="20"/>
                <w:szCs w:val="20"/>
              </w:rPr>
              <w:t xml:space="preserve">.  </w:t>
            </w:r>
          </w:p>
          <w:p w:rsidR="00AE334E" w:rsidRPr="00AE334E" w:rsidRDefault="00AE334E" w:rsidP="00CF40F4">
            <w:pPr>
              <w:rPr>
                <w:rFonts w:ascii="Arial" w:hAnsi="Arial"/>
                <w:sz w:val="20"/>
                <w:szCs w:val="20"/>
              </w:rPr>
            </w:pPr>
          </w:p>
          <w:p w:rsidR="00C4293A" w:rsidRDefault="00AE334E" w:rsidP="00AE334E">
            <w:pPr>
              <w:rPr>
                <w:rFonts w:ascii="Arial" w:hAnsi="Arial"/>
                <w:sz w:val="20"/>
                <w:szCs w:val="20"/>
              </w:rPr>
            </w:pPr>
            <w:r w:rsidRPr="00AE334E">
              <w:rPr>
                <w:rFonts w:ascii="Arial" w:hAnsi="Arial"/>
                <w:sz w:val="20"/>
                <w:szCs w:val="20"/>
              </w:rPr>
              <w:t xml:space="preserve">Auch in der Gemeinde </w:t>
            </w:r>
            <w:proofErr w:type="spellStart"/>
            <w:r w:rsidRPr="00AE334E">
              <w:rPr>
                <w:rFonts w:ascii="Arial" w:hAnsi="Arial"/>
                <w:sz w:val="20"/>
                <w:szCs w:val="20"/>
              </w:rPr>
              <w:t>Huttwil</w:t>
            </w:r>
            <w:proofErr w:type="spellEnd"/>
            <w:r w:rsidRPr="00AE334E">
              <w:rPr>
                <w:rFonts w:ascii="Arial" w:hAnsi="Arial"/>
                <w:sz w:val="20"/>
                <w:szCs w:val="20"/>
              </w:rPr>
              <w:t xml:space="preserve"> (04:</w:t>
            </w:r>
            <w:r>
              <w:rPr>
                <w:rFonts w:ascii="Arial" w:hAnsi="Arial"/>
                <w:sz w:val="20"/>
                <w:szCs w:val="20"/>
              </w:rPr>
              <w:t>31-</w:t>
            </w:r>
            <w:r w:rsidRPr="00AE334E">
              <w:rPr>
                <w:rFonts w:ascii="Arial" w:hAnsi="Arial"/>
                <w:sz w:val="20"/>
                <w:szCs w:val="20"/>
              </w:rPr>
              <w:t xml:space="preserve">08:39) </w:t>
            </w:r>
            <w:r>
              <w:rPr>
                <w:rFonts w:ascii="Arial" w:hAnsi="Arial"/>
                <w:sz w:val="20"/>
                <w:szCs w:val="20"/>
              </w:rPr>
              <w:t>wird darüber «gestritten»</w:t>
            </w:r>
            <w:r w:rsidRPr="00AE334E">
              <w:rPr>
                <w:rFonts w:ascii="Arial" w:hAnsi="Arial"/>
                <w:sz w:val="20"/>
                <w:szCs w:val="20"/>
              </w:rPr>
              <w:t xml:space="preserve">, ob eher das Feuerwehrdepot umgebaut oder der Kindergarten ausgebaut werden soll. </w:t>
            </w:r>
          </w:p>
          <w:p w:rsidR="00AE334E" w:rsidRDefault="00AE334E" w:rsidP="00AE334E">
            <w:pPr>
              <w:rPr>
                <w:rFonts w:ascii="Arial" w:hAnsi="Arial"/>
                <w:sz w:val="20"/>
                <w:szCs w:val="20"/>
              </w:rPr>
            </w:pPr>
          </w:p>
          <w:p w:rsidR="00AE334E" w:rsidRPr="00AE334E" w:rsidRDefault="00AE334E" w:rsidP="00AE334E">
            <w:pPr>
              <w:rPr>
                <w:rFonts w:ascii="Arial" w:hAnsi="Arial"/>
                <w:sz w:val="20"/>
                <w:szCs w:val="20"/>
              </w:rPr>
            </w:pPr>
            <w:r w:rsidRPr="00AE334E">
              <w:rPr>
                <w:rFonts w:ascii="Arial" w:hAnsi="Arial"/>
                <w:sz w:val="20"/>
                <w:szCs w:val="20"/>
              </w:rPr>
              <w:t>Die Klasse wird in zwei Gruppen aufgeteilt</w:t>
            </w:r>
            <w:r>
              <w:rPr>
                <w:rFonts w:ascii="Arial" w:hAnsi="Arial"/>
                <w:sz w:val="20"/>
                <w:szCs w:val="20"/>
              </w:rPr>
              <w:t>, die eine Gruppe sammelt Argumente für das Feuerwehr</w:t>
            </w:r>
            <w:r w:rsidR="001628B5">
              <w:rPr>
                <w:rFonts w:ascii="Arial" w:hAnsi="Arial"/>
                <w:sz w:val="20"/>
                <w:szCs w:val="20"/>
              </w:rPr>
              <w:t>-</w:t>
            </w:r>
            <w:r>
              <w:rPr>
                <w:rFonts w:ascii="Arial" w:hAnsi="Arial"/>
                <w:sz w:val="20"/>
                <w:szCs w:val="20"/>
              </w:rPr>
              <w:t>depot, die andere für den Kindergarten.</w:t>
            </w:r>
            <w:r w:rsidRPr="00AE334E">
              <w:rPr>
                <w:rFonts w:ascii="Arial" w:hAnsi="Arial"/>
                <w:sz w:val="20"/>
                <w:szCs w:val="20"/>
              </w:rPr>
              <w:t xml:space="preserve"> In einer anschliessenden Klassendiskussion müssen Sie versuchen, Ihre Argumente nachvollziehbar und geschickt zu formulieren, </w:t>
            </w:r>
            <w:r w:rsidR="003022FC">
              <w:rPr>
                <w:rFonts w:ascii="Arial" w:hAnsi="Arial"/>
                <w:sz w:val="20"/>
                <w:szCs w:val="20"/>
              </w:rPr>
              <w:t>damit Sie den Zuspruch für I</w:t>
            </w:r>
            <w:r>
              <w:rPr>
                <w:rFonts w:ascii="Arial" w:hAnsi="Arial"/>
                <w:sz w:val="20"/>
                <w:szCs w:val="20"/>
              </w:rPr>
              <w:t>hr Projekt erhalten.</w:t>
            </w:r>
            <w:r w:rsidRPr="00AE334E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</w:tr>
      <w:tr w:rsidR="00C4293A" w:rsidRPr="00D30AEF" w:rsidTr="00CF40F4">
        <w:tc>
          <w:tcPr>
            <w:tcW w:w="9356" w:type="dxa"/>
            <w:gridSpan w:val="2"/>
          </w:tcPr>
          <w:p w:rsidR="00C4293A" w:rsidRPr="000E59A7" w:rsidRDefault="00C4293A" w:rsidP="00CF40F4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C4293A" w:rsidRPr="00D30AEF" w:rsidTr="00CF40F4">
        <w:tc>
          <w:tcPr>
            <w:tcW w:w="9356" w:type="dxa"/>
            <w:gridSpan w:val="2"/>
          </w:tcPr>
          <w:p w:rsidR="00C4293A" w:rsidRPr="000E59A7" w:rsidRDefault="00E403FA" w:rsidP="00E403FA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9B6AAE" w:rsidRDefault="009B6AAE" w:rsidP="00F313F8"/>
    <w:sectPr w:rsidR="009B6AAE" w:rsidSect="001467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C45" w:rsidRDefault="00452C45">
      <w:r>
        <w:separator/>
      </w:r>
    </w:p>
  </w:endnote>
  <w:endnote w:type="continuationSeparator" w:id="0">
    <w:p w:rsidR="00452C45" w:rsidRDefault="00452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0BFC" w:rsidRDefault="00480BF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C37FD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902769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21FA4">
            <w:rPr>
              <w:rFonts w:ascii="Arial" w:hAnsi="Arial"/>
              <w:b/>
              <w:noProof/>
              <w:sz w:val="16"/>
              <w:szCs w:val="16"/>
            </w:rPr>
            <w:t>8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121FA4" w:rsidRPr="00121FA4">
              <w:rPr>
                <w:rFonts w:ascii="Arial" w:hAnsi="Arial"/>
                <w:b/>
                <w:noProof/>
                <w:sz w:val="16"/>
                <w:szCs w:val="16"/>
              </w:rPr>
              <w:t>8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C37FD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902769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21FA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121FA4" w:rsidRPr="00121FA4">
              <w:rPr>
                <w:rFonts w:ascii="Arial" w:hAnsi="Arial"/>
                <w:b/>
                <w:noProof/>
                <w:sz w:val="16"/>
                <w:szCs w:val="16"/>
              </w:rPr>
              <w:t>8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C45" w:rsidRDefault="00452C45">
      <w:r>
        <w:separator/>
      </w:r>
    </w:p>
  </w:footnote>
  <w:footnote w:type="continuationSeparator" w:id="0">
    <w:p w:rsidR="00452C45" w:rsidRDefault="00452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0BFC" w:rsidRDefault="00480BF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835"/>
      <w:gridCol w:w="6521"/>
    </w:tblGrid>
    <w:tr w:rsidR="000766D0" w:rsidTr="00B315BD">
      <w:trPr>
        <w:trHeight w:val="430"/>
      </w:trPr>
      <w:tc>
        <w:tcPr>
          <w:tcW w:w="2835" w:type="dxa"/>
        </w:tcPr>
        <w:p w:rsidR="000766D0" w:rsidRDefault="000766D0" w:rsidP="000766D0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728958F" wp14:editId="4AFE7BAB">
                <wp:extent cx="1656000" cy="421052"/>
                <wp:effectExtent l="0" t="0" r="1905" b="0"/>
                <wp:docPr id="24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:rsidR="000766D0" w:rsidRPr="002D01FD" w:rsidRDefault="000766D0" w:rsidP="000766D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  <w:bookmarkStart w:id="0" w:name="_GoBack"/>
          <w:bookmarkEnd w:id="0"/>
        </w:p>
      </w:tc>
    </w:tr>
    <w:tr w:rsidR="000766D0" w:rsidTr="00B315BD">
      <w:trPr>
        <w:trHeight w:hRule="exact" w:val="227"/>
      </w:trPr>
      <w:tc>
        <w:tcPr>
          <w:tcW w:w="9356" w:type="dxa"/>
          <w:gridSpan w:val="2"/>
        </w:tcPr>
        <w:p w:rsidR="000766D0" w:rsidRDefault="000766D0" w:rsidP="000766D0">
          <w:pPr>
            <w:pStyle w:val="Kopfzeile"/>
          </w:pPr>
        </w:p>
      </w:tc>
    </w:tr>
    <w:tr w:rsidR="000766D0" w:rsidTr="00B315BD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0766D0" w:rsidRPr="00AF5072" w:rsidRDefault="000766D0" w:rsidP="000766D0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Politik und Gesellschaft: 2. Regieren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73"/>
      <w:gridCol w:w="97"/>
      <w:gridCol w:w="6424"/>
    </w:tblGrid>
    <w:tr w:rsidR="006560D8" w:rsidTr="00B315BD">
      <w:trPr>
        <w:trHeight w:val="426"/>
      </w:trPr>
      <w:tc>
        <w:tcPr>
          <w:tcW w:w="2835" w:type="dxa"/>
          <w:gridSpan w:val="2"/>
        </w:tcPr>
        <w:p w:rsidR="006560D8" w:rsidRPr="0008046F" w:rsidRDefault="006560D8" w:rsidP="006560D8">
          <w:pPr>
            <w:pStyle w:val="Kopfzeile"/>
          </w:pPr>
          <w:r>
            <w:rPr>
              <w:noProof/>
            </w:rPr>
            <w:drawing>
              <wp:inline distT="0" distB="0" distL="0" distR="0" wp14:anchorId="37BC4F8A" wp14:editId="4E442F5B">
                <wp:extent cx="1656000" cy="421052"/>
                <wp:effectExtent l="0" t="0" r="1905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:rsidR="006560D8" w:rsidRPr="002D01FD" w:rsidRDefault="006560D8" w:rsidP="006560D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6560D8" w:rsidTr="00B315BD">
      <w:trPr>
        <w:trHeight w:hRule="exact" w:val="227"/>
      </w:trPr>
      <w:tc>
        <w:tcPr>
          <w:tcW w:w="9356" w:type="dxa"/>
          <w:gridSpan w:val="4"/>
        </w:tcPr>
        <w:p w:rsidR="006560D8" w:rsidRPr="00092BCF" w:rsidRDefault="006560D8" w:rsidP="006560D8">
          <w:pPr>
            <w:pStyle w:val="Kopfzeile"/>
            <w:rPr>
              <w:rFonts w:ascii="Arial" w:hAnsi="Arial"/>
              <w:sz w:val="20"/>
            </w:rPr>
          </w:pPr>
        </w:p>
      </w:tc>
    </w:tr>
    <w:tr w:rsidR="006560D8" w:rsidTr="00B315B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6560D8" w:rsidRPr="005301DE" w:rsidRDefault="006560D8" w:rsidP="006560D8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24"/>
              <w:szCs w:val="24"/>
            </w:rPr>
            <w:drawing>
              <wp:inline distT="0" distB="0" distL="0" distR="0" wp14:anchorId="28D9A82D" wp14:editId="41159253">
                <wp:extent cx="1671527" cy="940234"/>
                <wp:effectExtent l="0" t="0" r="5080" b="0"/>
                <wp:docPr id="20" name="Grafi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MYSC Regieren Bild4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1527" cy="9402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gridSpan w:val="2"/>
          <w:vMerge w:val="restart"/>
          <w:tcBorders>
            <w:left w:val="nil"/>
          </w:tcBorders>
        </w:tcPr>
        <w:p w:rsidR="006560D8" w:rsidRDefault="006560D8" w:rsidP="006560D8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:rsidR="006560D8" w:rsidRPr="002D01FD" w:rsidRDefault="006560D8" w:rsidP="006560D8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6560D8" w:rsidTr="00B315BD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6560D8" w:rsidRDefault="006560D8" w:rsidP="006560D8">
          <w:pPr>
            <w:pStyle w:val="Kopfzeile"/>
          </w:pPr>
        </w:p>
      </w:tc>
      <w:tc>
        <w:tcPr>
          <w:tcW w:w="170" w:type="dxa"/>
          <w:gridSpan w:val="2"/>
          <w:vMerge/>
          <w:tcBorders>
            <w:left w:val="nil"/>
          </w:tcBorders>
        </w:tcPr>
        <w:p w:rsidR="006560D8" w:rsidRDefault="006560D8" w:rsidP="006560D8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:rsidR="006560D8" w:rsidRPr="006F2C9E" w:rsidRDefault="006560D8" w:rsidP="006560D8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Politik und Gesellschaft</w:t>
          </w:r>
        </w:p>
      </w:tc>
    </w:tr>
    <w:tr w:rsidR="006560D8" w:rsidTr="00B315BD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6560D8" w:rsidRDefault="006560D8" w:rsidP="006560D8">
          <w:pPr>
            <w:pStyle w:val="Kopfzeile"/>
          </w:pPr>
        </w:p>
      </w:tc>
      <w:tc>
        <w:tcPr>
          <w:tcW w:w="170" w:type="dxa"/>
          <w:gridSpan w:val="2"/>
          <w:vMerge/>
          <w:tcBorders>
            <w:left w:val="nil"/>
          </w:tcBorders>
        </w:tcPr>
        <w:p w:rsidR="006560D8" w:rsidRDefault="006560D8" w:rsidP="006560D8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:rsidR="006560D8" w:rsidRDefault="006560D8" w:rsidP="006560D8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2. Regieren</w:t>
          </w:r>
        </w:p>
        <w:p w:rsidR="006560D8" w:rsidRPr="00471F78" w:rsidRDefault="006560D8" w:rsidP="006560D8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6560D8" w:rsidRPr="0070624B" w:rsidRDefault="006560D8" w:rsidP="006560D8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10</w:t>
          </w:r>
          <w:r w:rsidRPr="00F900C9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54</w:t>
          </w:r>
          <w:r w:rsidRPr="00F900C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6560D8" w:rsidRPr="00DC0DD0" w:rsidRDefault="006560D8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0.7pt;height:43.2pt;visibility:visible;mso-wrap-style:square" o:bullet="t">
        <v:imagedata r:id="rId1" o:title=""/>
      </v:shape>
    </w:pict>
  </w:numPicBullet>
  <w:numPicBullet w:numPicBulletId="1">
    <w:pict>
      <v:shape id="_x0000_i1027" type="#_x0000_t75" style="width:65.1pt;height:1in;visibility:visible;mso-wrap-style:square" o:bullet="t">
        <v:imagedata r:id="rId2" o:title=""/>
      </v:shape>
    </w:pict>
  </w:numPicBullet>
  <w:abstractNum w:abstractNumId="0" w15:restartNumberingAfterBreak="0">
    <w:nsid w:val="019A24E0"/>
    <w:multiLevelType w:val="hybridMultilevel"/>
    <w:tmpl w:val="9C20F9E6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84D46"/>
    <w:multiLevelType w:val="hybridMultilevel"/>
    <w:tmpl w:val="450E7946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84418"/>
    <w:multiLevelType w:val="hybridMultilevel"/>
    <w:tmpl w:val="592EBCBA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A7357"/>
    <w:multiLevelType w:val="hybridMultilevel"/>
    <w:tmpl w:val="450E7946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16CBC"/>
    <w:multiLevelType w:val="hybridMultilevel"/>
    <w:tmpl w:val="81EEECF2"/>
    <w:lvl w:ilvl="0" w:tplc="F604C0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D182F"/>
    <w:multiLevelType w:val="hybridMultilevel"/>
    <w:tmpl w:val="F5EAAA82"/>
    <w:lvl w:ilvl="0" w:tplc="0407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6" w15:restartNumberingAfterBreak="0">
    <w:nsid w:val="11464BFE"/>
    <w:multiLevelType w:val="hybridMultilevel"/>
    <w:tmpl w:val="B82AC3CE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37E79"/>
    <w:multiLevelType w:val="hybridMultilevel"/>
    <w:tmpl w:val="176ABBCC"/>
    <w:lvl w:ilvl="0" w:tplc="C294475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EA26D0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B03AC8"/>
    <w:multiLevelType w:val="hybridMultilevel"/>
    <w:tmpl w:val="7986AE46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5B21D78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313B27"/>
    <w:multiLevelType w:val="hybridMultilevel"/>
    <w:tmpl w:val="B5D659DE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277256"/>
    <w:multiLevelType w:val="hybridMultilevel"/>
    <w:tmpl w:val="1ABA96A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BC66FD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2D262B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514271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7B34571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854FA9"/>
    <w:multiLevelType w:val="hybridMultilevel"/>
    <w:tmpl w:val="CF1C1806"/>
    <w:lvl w:ilvl="0" w:tplc="0407000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2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930" w:hanging="360"/>
      </w:pPr>
      <w:rPr>
        <w:rFonts w:ascii="Wingdings" w:hAnsi="Wingdings" w:hint="default"/>
      </w:rPr>
    </w:lvl>
  </w:abstractNum>
  <w:abstractNum w:abstractNumId="35" w15:restartNumberingAfterBreak="0">
    <w:nsid w:val="63766248"/>
    <w:multiLevelType w:val="hybridMultilevel"/>
    <w:tmpl w:val="AB764278"/>
    <w:lvl w:ilvl="0" w:tplc="C294475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152061"/>
    <w:multiLevelType w:val="hybridMultilevel"/>
    <w:tmpl w:val="A02E9964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B44460"/>
    <w:multiLevelType w:val="hybridMultilevel"/>
    <w:tmpl w:val="450E7946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D4C4621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5247D"/>
    <w:multiLevelType w:val="hybridMultilevel"/>
    <w:tmpl w:val="122ED89E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41" w15:restartNumberingAfterBreak="0">
    <w:nsid w:val="71940D5D"/>
    <w:multiLevelType w:val="hybridMultilevel"/>
    <w:tmpl w:val="E2740488"/>
    <w:lvl w:ilvl="0" w:tplc="C294475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A61583"/>
    <w:multiLevelType w:val="hybridMultilevel"/>
    <w:tmpl w:val="FDFAEEE0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45" w15:restartNumberingAfterBreak="0">
    <w:nsid w:val="771835D6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C617341"/>
    <w:multiLevelType w:val="hybridMultilevel"/>
    <w:tmpl w:val="231C5A02"/>
    <w:lvl w:ilvl="0" w:tplc="984AC59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31"/>
  </w:num>
  <w:num w:numId="3">
    <w:abstractNumId w:val="16"/>
  </w:num>
  <w:num w:numId="4">
    <w:abstractNumId w:val="46"/>
  </w:num>
  <w:num w:numId="5">
    <w:abstractNumId w:val="43"/>
  </w:num>
  <w:num w:numId="6">
    <w:abstractNumId w:val="38"/>
  </w:num>
  <w:num w:numId="7">
    <w:abstractNumId w:val="19"/>
  </w:num>
  <w:num w:numId="8">
    <w:abstractNumId w:val="10"/>
  </w:num>
  <w:num w:numId="9">
    <w:abstractNumId w:val="42"/>
  </w:num>
  <w:num w:numId="10">
    <w:abstractNumId w:val="12"/>
  </w:num>
  <w:num w:numId="11">
    <w:abstractNumId w:val="30"/>
  </w:num>
  <w:num w:numId="12">
    <w:abstractNumId w:val="9"/>
  </w:num>
  <w:num w:numId="13">
    <w:abstractNumId w:val="13"/>
  </w:num>
  <w:num w:numId="14">
    <w:abstractNumId w:val="8"/>
  </w:num>
  <w:num w:numId="15">
    <w:abstractNumId w:val="33"/>
  </w:num>
  <w:num w:numId="16">
    <w:abstractNumId w:val="14"/>
  </w:num>
  <w:num w:numId="17">
    <w:abstractNumId w:val="47"/>
  </w:num>
  <w:num w:numId="18">
    <w:abstractNumId w:val="23"/>
  </w:num>
  <w:num w:numId="19">
    <w:abstractNumId w:val="17"/>
  </w:num>
  <w:num w:numId="20">
    <w:abstractNumId w:val="24"/>
  </w:num>
  <w:num w:numId="21">
    <w:abstractNumId w:val="18"/>
  </w:num>
  <w:num w:numId="22">
    <w:abstractNumId w:val="29"/>
  </w:num>
  <w:num w:numId="23">
    <w:abstractNumId w:val="40"/>
  </w:num>
  <w:num w:numId="24">
    <w:abstractNumId w:val="34"/>
  </w:num>
  <w:num w:numId="25">
    <w:abstractNumId w:val="44"/>
  </w:num>
  <w:num w:numId="26">
    <w:abstractNumId w:val="5"/>
  </w:num>
  <w:num w:numId="27">
    <w:abstractNumId w:val="4"/>
  </w:num>
  <w:num w:numId="28">
    <w:abstractNumId w:val="25"/>
  </w:num>
  <w:num w:numId="29">
    <w:abstractNumId w:val="11"/>
  </w:num>
  <w:num w:numId="30">
    <w:abstractNumId w:val="39"/>
  </w:num>
  <w:num w:numId="31">
    <w:abstractNumId w:val="26"/>
  </w:num>
  <w:num w:numId="32">
    <w:abstractNumId w:val="45"/>
  </w:num>
  <w:num w:numId="33">
    <w:abstractNumId w:val="41"/>
  </w:num>
  <w:num w:numId="34">
    <w:abstractNumId w:val="28"/>
  </w:num>
  <w:num w:numId="35">
    <w:abstractNumId w:val="21"/>
  </w:num>
  <w:num w:numId="36">
    <w:abstractNumId w:val="35"/>
  </w:num>
  <w:num w:numId="37">
    <w:abstractNumId w:val="37"/>
  </w:num>
  <w:num w:numId="38">
    <w:abstractNumId w:val="27"/>
  </w:num>
  <w:num w:numId="39">
    <w:abstractNumId w:val="22"/>
  </w:num>
  <w:num w:numId="40">
    <w:abstractNumId w:val="7"/>
  </w:num>
  <w:num w:numId="41">
    <w:abstractNumId w:val="6"/>
  </w:num>
  <w:num w:numId="42">
    <w:abstractNumId w:val="32"/>
  </w:num>
  <w:num w:numId="43">
    <w:abstractNumId w:val="0"/>
  </w:num>
  <w:num w:numId="44">
    <w:abstractNumId w:val="15"/>
  </w:num>
  <w:num w:numId="45">
    <w:abstractNumId w:val="36"/>
  </w:num>
  <w:num w:numId="46">
    <w:abstractNumId w:val="2"/>
  </w:num>
  <w:num w:numId="47">
    <w:abstractNumId w:val="1"/>
  </w:num>
  <w:num w:numId="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E04"/>
    <w:rsid w:val="00012008"/>
    <w:rsid w:val="00016456"/>
    <w:rsid w:val="000328F9"/>
    <w:rsid w:val="00034C0B"/>
    <w:rsid w:val="00040F52"/>
    <w:rsid w:val="0004298A"/>
    <w:rsid w:val="00046687"/>
    <w:rsid w:val="00046C52"/>
    <w:rsid w:val="000478B7"/>
    <w:rsid w:val="000508C4"/>
    <w:rsid w:val="0005201E"/>
    <w:rsid w:val="000542A1"/>
    <w:rsid w:val="00054A08"/>
    <w:rsid w:val="00056661"/>
    <w:rsid w:val="00061932"/>
    <w:rsid w:val="00065561"/>
    <w:rsid w:val="00071CAA"/>
    <w:rsid w:val="00073AB1"/>
    <w:rsid w:val="000766D0"/>
    <w:rsid w:val="000779A5"/>
    <w:rsid w:val="000819E5"/>
    <w:rsid w:val="00085734"/>
    <w:rsid w:val="00085A93"/>
    <w:rsid w:val="00086C9A"/>
    <w:rsid w:val="00087330"/>
    <w:rsid w:val="00090A9C"/>
    <w:rsid w:val="00090FA0"/>
    <w:rsid w:val="000979AB"/>
    <w:rsid w:val="000A7AD4"/>
    <w:rsid w:val="000B3ACA"/>
    <w:rsid w:val="000B40B0"/>
    <w:rsid w:val="000B73FE"/>
    <w:rsid w:val="000C040A"/>
    <w:rsid w:val="000C21CF"/>
    <w:rsid w:val="000C379D"/>
    <w:rsid w:val="000C578C"/>
    <w:rsid w:val="000D394C"/>
    <w:rsid w:val="000E59A7"/>
    <w:rsid w:val="000F5CED"/>
    <w:rsid w:val="00101BE1"/>
    <w:rsid w:val="001065E3"/>
    <w:rsid w:val="001107C0"/>
    <w:rsid w:val="00114139"/>
    <w:rsid w:val="001205C5"/>
    <w:rsid w:val="00120F8D"/>
    <w:rsid w:val="00121FA4"/>
    <w:rsid w:val="0013281A"/>
    <w:rsid w:val="001357CC"/>
    <w:rsid w:val="00140880"/>
    <w:rsid w:val="0014383A"/>
    <w:rsid w:val="00143CB8"/>
    <w:rsid w:val="001467F6"/>
    <w:rsid w:val="00152967"/>
    <w:rsid w:val="00157888"/>
    <w:rsid w:val="001628B5"/>
    <w:rsid w:val="0016399D"/>
    <w:rsid w:val="00165FB9"/>
    <w:rsid w:val="00166279"/>
    <w:rsid w:val="001667B8"/>
    <w:rsid w:val="0016785D"/>
    <w:rsid w:val="001743A0"/>
    <w:rsid w:val="0017552C"/>
    <w:rsid w:val="00180188"/>
    <w:rsid w:val="0018786F"/>
    <w:rsid w:val="001913B0"/>
    <w:rsid w:val="00192676"/>
    <w:rsid w:val="00194162"/>
    <w:rsid w:val="001A091D"/>
    <w:rsid w:val="001A6154"/>
    <w:rsid w:val="001B0072"/>
    <w:rsid w:val="001B22A4"/>
    <w:rsid w:val="001B3C76"/>
    <w:rsid w:val="001B6B95"/>
    <w:rsid w:val="001C4CF3"/>
    <w:rsid w:val="001C543F"/>
    <w:rsid w:val="001C544E"/>
    <w:rsid w:val="001D5516"/>
    <w:rsid w:val="001E04EE"/>
    <w:rsid w:val="001F448D"/>
    <w:rsid w:val="002049FF"/>
    <w:rsid w:val="00204BC0"/>
    <w:rsid w:val="00212506"/>
    <w:rsid w:val="00212906"/>
    <w:rsid w:val="00220784"/>
    <w:rsid w:val="00226E71"/>
    <w:rsid w:val="00227596"/>
    <w:rsid w:val="00230DFC"/>
    <w:rsid w:val="002338AA"/>
    <w:rsid w:val="00233B90"/>
    <w:rsid w:val="00237581"/>
    <w:rsid w:val="0023764C"/>
    <w:rsid w:val="00237791"/>
    <w:rsid w:val="002414F6"/>
    <w:rsid w:val="0024337E"/>
    <w:rsid w:val="00246829"/>
    <w:rsid w:val="0025266D"/>
    <w:rsid w:val="002558F8"/>
    <w:rsid w:val="00257F9B"/>
    <w:rsid w:val="00263C4D"/>
    <w:rsid w:val="00264170"/>
    <w:rsid w:val="00265D9A"/>
    <w:rsid w:val="00273476"/>
    <w:rsid w:val="002817D2"/>
    <w:rsid w:val="00281B86"/>
    <w:rsid w:val="002844ED"/>
    <w:rsid w:val="00293E12"/>
    <w:rsid w:val="0029662A"/>
    <w:rsid w:val="002A2476"/>
    <w:rsid w:val="002A3791"/>
    <w:rsid w:val="002B11F1"/>
    <w:rsid w:val="002B2052"/>
    <w:rsid w:val="002B69DF"/>
    <w:rsid w:val="002C2382"/>
    <w:rsid w:val="002C56FA"/>
    <w:rsid w:val="002C6EF7"/>
    <w:rsid w:val="002D00AC"/>
    <w:rsid w:val="002E0CC3"/>
    <w:rsid w:val="002E2750"/>
    <w:rsid w:val="002E3812"/>
    <w:rsid w:val="002E61D9"/>
    <w:rsid w:val="002F2D5C"/>
    <w:rsid w:val="002F3F55"/>
    <w:rsid w:val="002F58BB"/>
    <w:rsid w:val="003022FC"/>
    <w:rsid w:val="00313588"/>
    <w:rsid w:val="00323D0D"/>
    <w:rsid w:val="00323E82"/>
    <w:rsid w:val="00327ACD"/>
    <w:rsid w:val="00330A77"/>
    <w:rsid w:val="00331DDF"/>
    <w:rsid w:val="00333EBD"/>
    <w:rsid w:val="00336D76"/>
    <w:rsid w:val="00340FE7"/>
    <w:rsid w:val="003429F6"/>
    <w:rsid w:val="0034512E"/>
    <w:rsid w:val="00346840"/>
    <w:rsid w:val="00347764"/>
    <w:rsid w:val="003525AC"/>
    <w:rsid w:val="00360819"/>
    <w:rsid w:val="00362BEB"/>
    <w:rsid w:val="00366811"/>
    <w:rsid w:val="00367A3B"/>
    <w:rsid w:val="00374504"/>
    <w:rsid w:val="00383231"/>
    <w:rsid w:val="00386693"/>
    <w:rsid w:val="00390E88"/>
    <w:rsid w:val="003926B4"/>
    <w:rsid w:val="003944BE"/>
    <w:rsid w:val="003A60FB"/>
    <w:rsid w:val="003B10AD"/>
    <w:rsid w:val="003D05EC"/>
    <w:rsid w:val="003D14A1"/>
    <w:rsid w:val="003D34EE"/>
    <w:rsid w:val="003D4A61"/>
    <w:rsid w:val="003E371A"/>
    <w:rsid w:val="003E499F"/>
    <w:rsid w:val="003E7DD1"/>
    <w:rsid w:val="003F723F"/>
    <w:rsid w:val="004011D9"/>
    <w:rsid w:val="00401673"/>
    <w:rsid w:val="00410E4C"/>
    <w:rsid w:val="00414347"/>
    <w:rsid w:val="00415C47"/>
    <w:rsid w:val="004162E1"/>
    <w:rsid w:val="004240AC"/>
    <w:rsid w:val="00430A31"/>
    <w:rsid w:val="0043402D"/>
    <w:rsid w:val="00435CB6"/>
    <w:rsid w:val="0044293F"/>
    <w:rsid w:val="00442A37"/>
    <w:rsid w:val="00452150"/>
    <w:rsid w:val="00452C45"/>
    <w:rsid w:val="00455072"/>
    <w:rsid w:val="00460D33"/>
    <w:rsid w:val="004617BB"/>
    <w:rsid w:val="00461ABB"/>
    <w:rsid w:val="00461BF0"/>
    <w:rsid w:val="00462B85"/>
    <w:rsid w:val="00480092"/>
    <w:rsid w:val="00480BFC"/>
    <w:rsid w:val="00483BAA"/>
    <w:rsid w:val="0048482D"/>
    <w:rsid w:val="00485C23"/>
    <w:rsid w:val="00490740"/>
    <w:rsid w:val="00491A6A"/>
    <w:rsid w:val="004966C2"/>
    <w:rsid w:val="00496E13"/>
    <w:rsid w:val="00497544"/>
    <w:rsid w:val="004A0680"/>
    <w:rsid w:val="004A124F"/>
    <w:rsid w:val="004B2CE8"/>
    <w:rsid w:val="004B652A"/>
    <w:rsid w:val="004B6ABC"/>
    <w:rsid w:val="004B6E8A"/>
    <w:rsid w:val="004D12E3"/>
    <w:rsid w:val="004D49D5"/>
    <w:rsid w:val="004E267D"/>
    <w:rsid w:val="004E5D66"/>
    <w:rsid w:val="004E6157"/>
    <w:rsid w:val="004F61BA"/>
    <w:rsid w:val="0050005B"/>
    <w:rsid w:val="00502146"/>
    <w:rsid w:val="00512B24"/>
    <w:rsid w:val="005132E9"/>
    <w:rsid w:val="005147D1"/>
    <w:rsid w:val="005165B0"/>
    <w:rsid w:val="00516997"/>
    <w:rsid w:val="00520A48"/>
    <w:rsid w:val="0052112C"/>
    <w:rsid w:val="00521895"/>
    <w:rsid w:val="00524DCA"/>
    <w:rsid w:val="005301DE"/>
    <w:rsid w:val="00537C46"/>
    <w:rsid w:val="005463DD"/>
    <w:rsid w:val="005469AD"/>
    <w:rsid w:val="00551ED4"/>
    <w:rsid w:val="0055473E"/>
    <w:rsid w:val="005560DE"/>
    <w:rsid w:val="00560DE4"/>
    <w:rsid w:val="005714A1"/>
    <w:rsid w:val="00573D9A"/>
    <w:rsid w:val="005744E6"/>
    <w:rsid w:val="005747E6"/>
    <w:rsid w:val="0058095E"/>
    <w:rsid w:val="00581818"/>
    <w:rsid w:val="005841F8"/>
    <w:rsid w:val="0058611D"/>
    <w:rsid w:val="00591986"/>
    <w:rsid w:val="00592412"/>
    <w:rsid w:val="005B02F4"/>
    <w:rsid w:val="005B0B74"/>
    <w:rsid w:val="005B1EF5"/>
    <w:rsid w:val="005B25FB"/>
    <w:rsid w:val="005B5A82"/>
    <w:rsid w:val="005B7135"/>
    <w:rsid w:val="005C364E"/>
    <w:rsid w:val="005C3C67"/>
    <w:rsid w:val="005C42B9"/>
    <w:rsid w:val="005D1E03"/>
    <w:rsid w:val="005D7D38"/>
    <w:rsid w:val="005E309A"/>
    <w:rsid w:val="005E6A70"/>
    <w:rsid w:val="005F2E73"/>
    <w:rsid w:val="005F40C5"/>
    <w:rsid w:val="005F4953"/>
    <w:rsid w:val="005F6BBF"/>
    <w:rsid w:val="006049D8"/>
    <w:rsid w:val="00614018"/>
    <w:rsid w:val="006179A3"/>
    <w:rsid w:val="00623936"/>
    <w:rsid w:val="00626EA3"/>
    <w:rsid w:val="006374A2"/>
    <w:rsid w:val="0064785C"/>
    <w:rsid w:val="006559FC"/>
    <w:rsid w:val="006560D8"/>
    <w:rsid w:val="006615B6"/>
    <w:rsid w:val="0066786D"/>
    <w:rsid w:val="00680ACC"/>
    <w:rsid w:val="0068286F"/>
    <w:rsid w:val="00682905"/>
    <w:rsid w:val="00686BAE"/>
    <w:rsid w:val="00687FC2"/>
    <w:rsid w:val="00690532"/>
    <w:rsid w:val="0069077E"/>
    <w:rsid w:val="0069095A"/>
    <w:rsid w:val="006922F3"/>
    <w:rsid w:val="00696ED8"/>
    <w:rsid w:val="006A15C3"/>
    <w:rsid w:val="006A3A72"/>
    <w:rsid w:val="006B5E6F"/>
    <w:rsid w:val="006B6B4C"/>
    <w:rsid w:val="006C39ED"/>
    <w:rsid w:val="006C411C"/>
    <w:rsid w:val="006C59F3"/>
    <w:rsid w:val="006D50AD"/>
    <w:rsid w:val="006D6A31"/>
    <w:rsid w:val="006E23B8"/>
    <w:rsid w:val="006E2F5F"/>
    <w:rsid w:val="006E317C"/>
    <w:rsid w:val="006F0AE2"/>
    <w:rsid w:val="0070171C"/>
    <w:rsid w:val="00701D98"/>
    <w:rsid w:val="0070285A"/>
    <w:rsid w:val="00706920"/>
    <w:rsid w:val="007120BA"/>
    <w:rsid w:val="007126B0"/>
    <w:rsid w:val="00714C6E"/>
    <w:rsid w:val="007177EF"/>
    <w:rsid w:val="00717BDA"/>
    <w:rsid w:val="00717E0F"/>
    <w:rsid w:val="00721FA4"/>
    <w:rsid w:val="00727221"/>
    <w:rsid w:val="00736687"/>
    <w:rsid w:val="0074301C"/>
    <w:rsid w:val="007435E6"/>
    <w:rsid w:val="007547EC"/>
    <w:rsid w:val="007604B4"/>
    <w:rsid w:val="00760EBF"/>
    <w:rsid w:val="007621FC"/>
    <w:rsid w:val="00764B05"/>
    <w:rsid w:val="0076583D"/>
    <w:rsid w:val="00766C9D"/>
    <w:rsid w:val="007710E0"/>
    <w:rsid w:val="007739C1"/>
    <w:rsid w:val="0077741F"/>
    <w:rsid w:val="007776A8"/>
    <w:rsid w:val="0077781A"/>
    <w:rsid w:val="00782475"/>
    <w:rsid w:val="00791089"/>
    <w:rsid w:val="00793F3F"/>
    <w:rsid w:val="00794E3C"/>
    <w:rsid w:val="007A079F"/>
    <w:rsid w:val="007A3429"/>
    <w:rsid w:val="007A36A5"/>
    <w:rsid w:val="007A5149"/>
    <w:rsid w:val="007A6AFB"/>
    <w:rsid w:val="007A6FDF"/>
    <w:rsid w:val="007B0B1A"/>
    <w:rsid w:val="007B58FA"/>
    <w:rsid w:val="007C297A"/>
    <w:rsid w:val="007D0F0A"/>
    <w:rsid w:val="007D2B09"/>
    <w:rsid w:val="007D6281"/>
    <w:rsid w:val="007E389E"/>
    <w:rsid w:val="007E4498"/>
    <w:rsid w:val="007F4124"/>
    <w:rsid w:val="007F47DB"/>
    <w:rsid w:val="007F5172"/>
    <w:rsid w:val="007F5CA3"/>
    <w:rsid w:val="007F6768"/>
    <w:rsid w:val="007F7AA3"/>
    <w:rsid w:val="00803629"/>
    <w:rsid w:val="00803916"/>
    <w:rsid w:val="00803CE2"/>
    <w:rsid w:val="008071F6"/>
    <w:rsid w:val="00807C0F"/>
    <w:rsid w:val="00811096"/>
    <w:rsid w:val="008256F8"/>
    <w:rsid w:val="00834ED6"/>
    <w:rsid w:val="00835B89"/>
    <w:rsid w:val="00837C30"/>
    <w:rsid w:val="00845BF6"/>
    <w:rsid w:val="00850BF8"/>
    <w:rsid w:val="00852795"/>
    <w:rsid w:val="00854008"/>
    <w:rsid w:val="00854AFE"/>
    <w:rsid w:val="00854B5B"/>
    <w:rsid w:val="00855E1A"/>
    <w:rsid w:val="00860E34"/>
    <w:rsid w:val="00871D25"/>
    <w:rsid w:val="008730DE"/>
    <w:rsid w:val="0087719E"/>
    <w:rsid w:val="008800A5"/>
    <w:rsid w:val="008807F4"/>
    <w:rsid w:val="0088441F"/>
    <w:rsid w:val="00886FBC"/>
    <w:rsid w:val="008871C3"/>
    <w:rsid w:val="00893107"/>
    <w:rsid w:val="008B183D"/>
    <w:rsid w:val="008B2AC2"/>
    <w:rsid w:val="008B6058"/>
    <w:rsid w:val="008B6328"/>
    <w:rsid w:val="008C11E6"/>
    <w:rsid w:val="008C2425"/>
    <w:rsid w:val="008C6C31"/>
    <w:rsid w:val="008D031B"/>
    <w:rsid w:val="008D4C96"/>
    <w:rsid w:val="008E3FCC"/>
    <w:rsid w:val="008E7C7E"/>
    <w:rsid w:val="008F2ABA"/>
    <w:rsid w:val="008F3811"/>
    <w:rsid w:val="008F3B87"/>
    <w:rsid w:val="00902769"/>
    <w:rsid w:val="0091209C"/>
    <w:rsid w:val="00915700"/>
    <w:rsid w:val="00923690"/>
    <w:rsid w:val="00927027"/>
    <w:rsid w:val="009304D7"/>
    <w:rsid w:val="009362F4"/>
    <w:rsid w:val="00937830"/>
    <w:rsid w:val="00937B92"/>
    <w:rsid w:val="00937E29"/>
    <w:rsid w:val="009444B6"/>
    <w:rsid w:val="009463F4"/>
    <w:rsid w:val="00951C3A"/>
    <w:rsid w:val="009520A3"/>
    <w:rsid w:val="00952DCD"/>
    <w:rsid w:val="00953C86"/>
    <w:rsid w:val="00961722"/>
    <w:rsid w:val="00962210"/>
    <w:rsid w:val="009763F6"/>
    <w:rsid w:val="00976679"/>
    <w:rsid w:val="00976744"/>
    <w:rsid w:val="009801FD"/>
    <w:rsid w:val="0098167D"/>
    <w:rsid w:val="00981A9C"/>
    <w:rsid w:val="00982FCD"/>
    <w:rsid w:val="0098392B"/>
    <w:rsid w:val="00995E04"/>
    <w:rsid w:val="009B0547"/>
    <w:rsid w:val="009B3228"/>
    <w:rsid w:val="009B47A8"/>
    <w:rsid w:val="009B548D"/>
    <w:rsid w:val="009B65BF"/>
    <w:rsid w:val="009B6AAE"/>
    <w:rsid w:val="009B6AB6"/>
    <w:rsid w:val="009C5729"/>
    <w:rsid w:val="009D2869"/>
    <w:rsid w:val="009D3D75"/>
    <w:rsid w:val="009D4F54"/>
    <w:rsid w:val="009D7FA2"/>
    <w:rsid w:val="009E3849"/>
    <w:rsid w:val="009F0855"/>
    <w:rsid w:val="009F3187"/>
    <w:rsid w:val="00A02F03"/>
    <w:rsid w:val="00A120DD"/>
    <w:rsid w:val="00A20506"/>
    <w:rsid w:val="00A22E16"/>
    <w:rsid w:val="00A2302D"/>
    <w:rsid w:val="00A30917"/>
    <w:rsid w:val="00A30CB0"/>
    <w:rsid w:val="00A321FC"/>
    <w:rsid w:val="00A32B97"/>
    <w:rsid w:val="00A33512"/>
    <w:rsid w:val="00A33B92"/>
    <w:rsid w:val="00A359FA"/>
    <w:rsid w:val="00A41548"/>
    <w:rsid w:val="00A427DC"/>
    <w:rsid w:val="00A44367"/>
    <w:rsid w:val="00A502CD"/>
    <w:rsid w:val="00A52BFB"/>
    <w:rsid w:val="00A5381B"/>
    <w:rsid w:val="00A601D7"/>
    <w:rsid w:val="00A628C7"/>
    <w:rsid w:val="00A6442A"/>
    <w:rsid w:val="00A676B9"/>
    <w:rsid w:val="00A74D0C"/>
    <w:rsid w:val="00A815EC"/>
    <w:rsid w:val="00A82058"/>
    <w:rsid w:val="00A84BC0"/>
    <w:rsid w:val="00A97938"/>
    <w:rsid w:val="00A97A7C"/>
    <w:rsid w:val="00AA1A8F"/>
    <w:rsid w:val="00AB0DF1"/>
    <w:rsid w:val="00AB2B50"/>
    <w:rsid w:val="00AB4557"/>
    <w:rsid w:val="00AB76C5"/>
    <w:rsid w:val="00AC0167"/>
    <w:rsid w:val="00AC29C1"/>
    <w:rsid w:val="00AC7551"/>
    <w:rsid w:val="00AC7EA8"/>
    <w:rsid w:val="00AD4CA7"/>
    <w:rsid w:val="00AD52D5"/>
    <w:rsid w:val="00AE26CC"/>
    <w:rsid w:val="00AE334E"/>
    <w:rsid w:val="00AE5F78"/>
    <w:rsid w:val="00AE64D2"/>
    <w:rsid w:val="00AF5072"/>
    <w:rsid w:val="00AF745E"/>
    <w:rsid w:val="00B00670"/>
    <w:rsid w:val="00B07DF2"/>
    <w:rsid w:val="00B07FF4"/>
    <w:rsid w:val="00B108E4"/>
    <w:rsid w:val="00B21A96"/>
    <w:rsid w:val="00B239D6"/>
    <w:rsid w:val="00B27930"/>
    <w:rsid w:val="00B34CB3"/>
    <w:rsid w:val="00B37D2E"/>
    <w:rsid w:val="00B41AFE"/>
    <w:rsid w:val="00B435DD"/>
    <w:rsid w:val="00B445E3"/>
    <w:rsid w:val="00B4742B"/>
    <w:rsid w:val="00B5025E"/>
    <w:rsid w:val="00B512C6"/>
    <w:rsid w:val="00B5154F"/>
    <w:rsid w:val="00B556BA"/>
    <w:rsid w:val="00B616E4"/>
    <w:rsid w:val="00B62D9B"/>
    <w:rsid w:val="00B7004A"/>
    <w:rsid w:val="00B76D1B"/>
    <w:rsid w:val="00B86377"/>
    <w:rsid w:val="00B87E56"/>
    <w:rsid w:val="00BA2889"/>
    <w:rsid w:val="00BA4537"/>
    <w:rsid w:val="00BB2564"/>
    <w:rsid w:val="00BB6A76"/>
    <w:rsid w:val="00BC3405"/>
    <w:rsid w:val="00BD356A"/>
    <w:rsid w:val="00BE2BFA"/>
    <w:rsid w:val="00BF1D68"/>
    <w:rsid w:val="00BF4260"/>
    <w:rsid w:val="00C001BE"/>
    <w:rsid w:val="00C05A61"/>
    <w:rsid w:val="00C05A9F"/>
    <w:rsid w:val="00C11570"/>
    <w:rsid w:val="00C1277B"/>
    <w:rsid w:val="00C12C0C"/>
    <w:rsid w:val="00C15202"/>
    <w:rsid w:val="00C164DF"/>
    <w:rsid w:val="00C16AE0"/>
    <w:rsid w:val="00C20222"/>
    <w:rsid w:val="00C245B3"/>
    <w:rsid w:val="00C24B40"/>
    <w:rsid w:val="00C33187"/>
    <w:rsid w:val="00C33582"/>
    <w:rsid w:val="00C3564F"/>
    <w:rsid w:val="00C365DE"/>
    <w:rsid w:val="00C36759"/>
    <w:rsid w:val="00C3728A"/>
    <w:rsid w:val="00C37657"/>
    <w:rsid w:val="00C37FD2"/>
    <w:rsid w:val="00C4293A"/>
    <w:rsid w:val="00C43BF6"/>
    <w:rsid w:val="00C446AB"/>
    <w:rsid w:val="00C52C83"/>
    <w:rsid w:val="00C56089"/>
    <w:rsid w:val="00C61096"/>
    <w:rsid w:val="00C65946"/>
    <w:rsid w:val="00C712A2"/>
    <w:rsid w:val="00C74F77"/>
    <w:rsid w:val="00C75C8B"/>
    <w:rsid w:val="00C80485"/>
    <w:rsid w:val="00C808D6"/>
    <w:rsid w:val="00C96E67"/>
    <w:rsid w:val="00C97378"/>
    <w:rsid w:val="00CA50BD"/>
    <w:rsid w:val="00CB15CC"/>
    <w:rsid w:val="00CB1640"/>
    <w:rsid w:val="00CB2E4A"/>
    <w:rsid w:val="00CB5761"/>
    <w:rsid w:val="00CB6D7D"/>
    <w:rsid w:val="00CB749C"/>
    <w:rsid w:val="00CC3523"/>
    <w:rsid w:val="00CC4B43"/>
    <w:rsid w:val="00CD283B"/>
    <w:rsid w:val="00CD31DF"/>
    <w:rsid w:val="00CD4415"/>
    <w:rsid w:val="00CE077F"/>
    <w:rsid w:val="00CE5F5C"/>
    <w:rsid w:val="00CE6093"/>
    <w:rsid w:val="00CE62FC"/>
    <w:rsid w:val="00CF163C"/>
    <w:rsid w:val="00CF7D34"/>
    <w:rsid w:val="00D01C17"/>
    <w:rsid w:val="00D06954"/>
    <w:rsid w:val="00D10600"/>
    <w:rsid w:val="00D13029"/>
    <w:rsid w:val="00D14A49"/>
    <w:rsid w:val="00D30AEF"/>
    <w:rsid w:val="00D30DFC"/>
    <w:rsid w:val="00D31261"/>
    <w:rsid w:val="00D33819"/>
    <w:rsid w:val="00D34455"/>
    <w:rsid w:val="00D359A5"/>
    <w:rsid w:val="00D35EF2"/>
    <w:rsid w:val="00D37008"/>
    <w:rsid w:val="00D40ABE"/>
    <w:rsid w:val="00D432C6"/>
    <w:rsid w:val="00D45DAD"/>
    <w:rsid w:val="00D561D9"/>
    <w:rsid w:val="00D60AEC"/>
    <w:rsid w:val="00D62596"/>
    <w:rsid w:val="00D63433"/>
    <w:rsid w:val="00D66823"/>
    <w:rsid w:val="00D718E1"/>
    <w:rsid w:val="00D74686"/>
    <w:rsid w:val="00D74C30"/>
    <w:rsid w:val="00D77DF1"/>
    <w:rsid w:val="00D80548"/>
    <w:rsid w:val="00D80E9D"/>
    <w:rsid w:val="00D842B4"/>
    <w:rsid w:val="00D85E11"/>
    <w:rsid w:val="00D866C4"/>
    <w:rsid w:val="00D9231C"/>
    <w:rsid w:val="00D93B37"/>
    <w:rsid w:val="00D941DA"/>
    <w:rsid w:val="00DA20DB"/>
    <w:rsid w:val="00DA47C3"/>
    <w:rsid w:val="00DA6635"/>
    <w:rsid w:val="00DA6FCD"/>
    <w:rsid w:val="00DB00F4"/>
    <w:rsid w:val="00DB05E1"/>
    <w:rsid w:val="00DB62AD"/>
    <w:rsid w:val="00DC0DD0"/>
    <w:rsid w:val="00DC1020"/>
    <w:rsid w:val="00DC34F3"/>
    <w:rsid w:val="00DC565A"/>
    <w:rsid w:val="00DC58B8"/>
    <w:rsid w:val="00DD05C2"/>
    <w:rsid w:val="00DD1184"/>
    <w:rsid w:val="00DD166A"/>
    <w:rsid w:val="00DD548A"/>
    <w:rsid w:val="00DE1377"/>
    <w:rsid w:val="00DE47B7"/>
    <w:rsid w:val="00DE57F4"/>
    <w:rsid w:val="00E02469"/>
    <w:rsid w:val="00E04990"/>
    <w:rsid w:val="00E04DF2"/>
    <w:rsid w:val="00E070FB"/>
    <w:rsid w:val="00E079DF"/>
    <w:rsid w:val="00E125EF"/>
    <w:rsid w:val="00E160DF"/>
    <w:rsid w:val="00E171E2"/>
    <w:rsid w:val="00E2041D"/>
    <w:rsid w:val="00E2072A"/>
    <w:rsid w:val="00E22637"/>
    <w:rsid w:val="00E22D37"/>
    <w:rsid w:val="00E25EBF"/>
    <w:rsid w:val="00E274BC"/>
    <w:rsid w:val="00E311EC"/>
    <w:rsid w:val="00E334CA"/>
    <w:rsid w:val="00E357E2"/>
    <w:rsid w:val="00E37FE2"/>
    <w:rsid w:val="00E4038E"/>
    <w:rsid w:val="00E403FA"/>
    <w:rsid w:val="00E43FC4"/>
    <w:rsid w:val="00E4466B"/>
    <w:rsid w:val="00E56CD4"/>
    <w:rsid w:val="00E62021"/>
    <w:rsid w:val="00E63CAF"/>
    <w:rsid w:val="00E6786D"/>
    <w:rsid w:val="00E71818"/>
    <w:rsid w:val="00E718C0"/>
    <w:rsid w:val="00E75676"/>
    <w:rsid w:val="00E763D2"/>
    <w:rsid w:val="00E77335"/>
    <w:rsid w:val="00E80837"/>
    <w:rsid w:val="00E8513A"/>
    <w:rsid w:val="00E854FF"/>
    <w:rsid w:val="00E87B54"/>
    <w:rsid w:val="00E900F8"/>
    <w:rsid w:val="00E93606"/>
    <w:rsid w:val="00E940D1"/>
    <w:rsid w:val="00EA4561"/>
    <w:rsid w:val="00EA5AAA"/>
    <w:rsid w:val="00EB0B72"/>
    <w:rsid w:val="00EB1B27"/>
    <w:rsid w:val="00EB6185"/>
    <w:rsid w:val="00EB61F8"/>
    <w:rsid w:val="00EC4F68"/>
    <w:rsid w:val="00EC53C8"/>
    <w:rsid w:val="00EC53C9"/>
    <w:rsid w:val="00EC5921"/>
    <w:rsid w:val="00ED0463"/>
    <w:rsid w:val="00EE2113"/>
    <w:rsid w:val="00EE3B5F"/>
    <w:rsid w:val="00EE7E73"/>
    <w:rsid w:val="00EF10F6"/>
    <w:rsid w:val="00EF1BCB"/>
    <w:rsid w:val="00EF6328"/>
    <w:rsid w:val="00EF6787"/>
    <w:rsid w:val="00EF6A64"/>
    <w:rsid w:val="00F03359"/>
    <w:rsid w:val="00F04AFC"/>
    <w:rsid w:val="00F05891"/>
    <w:rsid w:val="00F1496B"/>
    <w:rsid w:val="00F16CD2"/>
    <w:rsid w:val="00F17319"/>
    <w:rsid w:val="00F1778C"/>
    <w:rsid w:val="00F205B6"/>
    <w:rsid w:val="00F267DF"/>
    <w:rsid w:val="00F2786F"/>
    <w:rsid w:val="00F313F8"/>
    <w:rsid w:val="00F3183A"/>
    <w:rsid w:val="00F45B96"/>
    <w:rsid w:val="00F4647E"/>
    <w:rsid w:val="00F47E7F"/>
    <w:rsid w:val="00F51273"/>
    <w:rsid w:val="00F532DE"/>
    <w:rsid w:val="00F5443B"/>
    <w:rsid w:val="00F54721"/>
    <w:rsid w:val="00F547CC"/>
    <w:rsid w:val="00F60B12"/>
    <w:rsid w:val="00F629B5"/>
    <w:rsid w:val="00F63A83"/>
    <w:rsid w:val="00F640CE"/>
    <w:rsid w:val="00F70D14"/>
    <w:rsid w:val="00F73C5C"/>
    <w:rsid w:val="00F767B2"/>
    <w:rsid w:val="00F83235"/>
    <w:rsid w:val="00F905C6"/>
    <w:rsid w:val="00F92083"/>
    <w:rsid w:val="00F9730F"/>
    <w:rsid w:val="00FA3854"/>
    <w:rsid w:val="00FA450D"/>
    <w:rsid w:val="00FA5D1B"/>
    <w:rsid w:val="00FB1813"/>
    <w:rsid w:val="00FB218C"/>
    <w:rsid w:val="00FB2D13"/>
    <w:rsid w:val="00FB528C"/>
    <w:rsid w:val="00FB5658"/>
    <w:rsid w:val="00FB7BFF"/>
    <w:rsid w:val="00FC199E"/>
    <w:rsid w:val="00FF1779"/>
    <w:rsid w:val="00FF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;"/>
  <w14:docId w14:val="739B5B08"/>
  <w15:docId w15:val="{975C5395-929E-4351-AA0A-1DB0B194B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Arial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1">
    <w:name w:val="Helle Schattierung1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StandardWeb">
    <w:name w:val="Normal (Web)"/>
    <w:basedOn w:val="Standard"/>
    <w:uiPriority w:val="99"/>
    <w:unhideWhenUsed/>
    <w:rsid w:val="000D394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watch-title">
    <w:name w:val="watch-title"/>
    <w:basedOn w:val="Absatz-Standardschriftart"/>
    <w:rsid w:val="000D394C"/>
  </w:style>
  <w:style w:type="paragraph" w:styleId="Beschriftung">
    <w:name w:val="caption"/>
    <w:basedOn w:val="Standard"/>
    <w:next w:val="Standard"/>
    <w:uiPriority w:val="35"/>
    <w:unhideWhenUsed/>
    <w:qFormat/>
    <w:rsid w:val="00AA1A8F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i\Desktop\SRF\UE_Wie_die_Erde_rund_wurde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0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Nationalrat</a:t>
            </a:r>
          </a:p>
          <a:p>
            <a:pPr>
              <a:defRPr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en-US" sz="10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200</a:t>
            </a:r>
            <a:r>
              <a:rPr lang="en-US" sz="1000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Sitze</a:t>
            </a:r>
            <a:endParaRPr lang="en-US" sz="10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de-DE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Tabelle1!$B$1</c:f>
              <c:strCache>
                <c:ptCount val="1"/>
                <c:pt idx="0">
                  <c:v>Nationalrat</c:v>
                </c:pt>
              </c:strCache>
            </c:strRef>
          </c:tx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C29-47DA-844A-D178AD1DECA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C29-47DA-844A-D178AD1DECA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C29-47DA-844A-D178AD1DECA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C29-47DA-844A-D178AD1DECA4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C29-47DA-844A-D178AD1DECA4}"/>
              </c:ext>
            </c:extLst>
          </c:dPt>
          <c:dPt>
            <c:idx val="5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C29-47DA-844A-D178AD1DECA4}"/>
              </c:ext>
            </c:extLst>
          </c:dPt>
          <c:dPt>
            <c:idx val="6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C29-47DA-844A-D178AD1DECA4}"/>
              </c:ext>
            </c:extLst>
          </c:dPt>
          <c:dPt>
            <c:idx val="7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0C29-47DA-844A-D178AD1DECA4}"/>
              </c:ext>
            </c:extLst>
          </c:dPt>
          <c:dPt>
            <c:idx val="8"/>
            <c:bubble3D val="0"/>
            <c:spPr>
              <a:solidFill>
                <a:srgbClr val="FF33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0C29-47DA-844A-D178AD1DECA4}"/>
              </c:ext>
            </c:extLst>
          </c:dPt>
          <c:dPt>
            <c:idx val="9"/>
            <c:bubble3D val="0"/>
            <c:spPr>
              <a:solidFill>
                <a:schemeClr val="tx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0C29-47DA-844A-D178AD1DECA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Tabelle1!$A$2:$A$11</c:f>
              <c:strCache>
                <c:ptCount val="10"/>
                <c:pt idx="0">
                  <c:v>SPS</c:v>
                </c:pt>
                <c:pt idx="1">
                  <c:v>GPS</c:v>
                </c:pt>
                <c:pt idx="2">
                  <c:v>GLP</c:v>
                </c:pt>
                <c:pt idx="3">
                  <c:v>EVP</c:v>
                </c:pt>
                <c:pt idx="4">
                  <c:v>CVP</c:v>
                </c:pt>
                <c:pt idx="5">
                  <c:v>FDP</c:v>
                </c:pt>
                <c:pt idx="6">
                  <c:v>BDP</c:v>
                </c:pt>
                <c:pt idx="7">
                  <c:v>SVP</c:v>
                </c:pt>
                <c:pt idx="8">
                  <c:v>Lega</c:v>
                </c:pt>
                <c:pt idx="9">
                  <c:v>andere</c:v>
                </c:pt>
              </c:strCache>
            </c:strRef>
          </c:cat>
          <c:val>
            <c:numRef>
              <c:f>Tabelle1!$B$2:$B$11</c:f>
              <c:numCache>
                <c:formatCode>General</c:formatCode>
                <c:ptCount val="10"/>
                <c:pt idx="0">
                  <c:v>46</c:v>
                </c:pt>
                <c:pt idx="1">
                  <c:v>15</c:v>
                </c:pt>
                <c:pt idx="2">
                  <c:v>12</c:v>
                </c:pt>
                <c:pt idx="3">
                  <c:v>2</c:v>
                </c:pt>
                <c:pt idx="4">
                  <c:v>28</c:v>
                </c:pt>
                <c:pt idx="5">
                  <c:v>30</c:v>
                </c:pt>
                <c:pt idx="6">
                  <c:v>9</c:v>
                </c:pt>
                <c:pt idx="7">
                  <c:v>54</c:v>
                </c:pt>
                <c:pt idx="8">
                  <c:v>2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0C29-47DA-844A-D178AD1DEC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0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Ständerat</a:t>
            </a:r>
          </a:p>
          <a:p>
            <a:pPr>
              <a:defRPr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en-US" sz="10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46 Sitze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de-DE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Tabelle1!$B$1</c:f>
              <c:strCache>
                <c:ptCount val="1"/>
                <c:pt idx="0">
                  <c:v>Ständerat</c:v>
                </c:pt>
              </c:strCache>
            </c:strRef>
          </c:tx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BBD-4232-80C2-9770E6E5A1B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BBD-4232-80C2-9770E6E5A1B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BBD-4232-80C2-9770E6E5A1BC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BBD-4232-80C2-9770E6E5A1BC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BBD-4232-80C2-9770E6E5A1BC}"/>
              </c:ext>
            </c:extLst>
          </c:dPt>
          <c:dPt>
            <c:idx val="5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BBD-4232-80C2-9770E6E5A1BC}"/>
              </c:ext>
            </c:extLst>
          </c:dPt>
          <c:dPt>
            <c:idx val="6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7BBD-4232-80C2-9770E6E5A1BC}"/>
              </c:ext>
            </c:extLst>
          </c:dPt>
          <c:dPt>
            <c:idx val="7"/>
            <c:bubble3D val="0"/>
            <c:spPr>
              <a:solidFill>
                <a:schemeClr val="tx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7BBD-4232-80C2-9770E6E5A1B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7BBD-4232-80C2-9770E6E5A1BC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7BBD-4232-80C2-9770E6E5A1B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Tabelle1!$A$2:$A$9</c:f>
              <c:strCache>
                <c:ptCount val="8"/>
                <c:pt idx="0">
                  <c:v>SPS</c:v>
                </c:pt>
                <c:pt idx="1">
                  <c:v>GPS</c:v>
                </c:pt>
                <c:pt idx="2">
                  <c:v>GLP</c:v>
                </c:pt>
                <c:pt idx="3">
                  <c:v>CVP</c:v>
                </c:pt>
                <c:pt idx="4">
                  <c:v>FDP</c:v>
                </c:pt>
                <c:pt idx="5">
                  <c:v>BDP</c:v>
                </c:pt>
                <c:pt idx="6">
                  <c:v>SVP</c:v>
                </c:pt>
                <c:pt idx="7">
                  <c:v>andere</c:v>
                </c:pt>
              </c:strCache>
            </c:strRef>
          </c:cat>
          <c:val>
            <c:numRef>
              <c:f>Tabelle1!$B$2:$B$9</c:f>
              <c:numCache>
                <c:formatCode>General</c:formatCode>
                <c:ptCount val="8"/>
                <c:pt idx="0">
                  <c:v>11</c:v>
                </c:pt>
                <c:pt idx="1">
                  <c:v>2</c:v>
                </c:pt>
                <c:pt idx="2">
                  <c:v>2</c:v>
                </c:pt>
                <c:pt idx="3">
                  <c:v>13</c:v>
                </c:pt>
                <c:pt idx="4">
                  <c:v>11</c:v>
                </c:pt>
                <c:pt idx="5">
                  <c:v>1</c:v>
                </c:pt>
                <c:pt idx="6">
                  <c:v>5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7BBD-4232-80C2-9770E6E5A1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7D18F-274E-40A3-8F10-012E377CC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UE_Wie_die_Erde_rund_wurde.dotx</Template>
  <TotalTime>0</TotalTime>
  <Pages>8</Pages>
  <Words>750</Words>
  <Characters>12327</Characters>
  <Application>Microsoft Office Word</Application>
  <DocSecurity>0</DocSecurity>
  <Lines>102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Politik und Gesellschaft: 2. Regieren</vt:lpstr>
    </vt:vector>
  </TitlesOfParts>
  <Company>SF Schweizer Fernsehen</Company>
  <LinksUpToDate>false</LinksUpToDate>
  <CharactersWithSpaces>13051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Politik und Gesellschaft: 2. Regieren</dc:title>
  <dc:creator>SRF mySchool</dc:creator>
  <cp:keywords/>
  <cp:lastModifiedBy>Marriott, Steven (SRF)</cp:lastModifiedBy>
  <cp:revision>5</cp:revision>
  <cp:lastPrinted>2015-02-26T09:36:00Z</cp:lastPrinted>
  <dcterms:created xsi:type="dcterms:W3CDTF">2019-03-29T10:42:00Z</dcterms:created>
  <dcterms:modified xsi:type="dcterms:W3CDTF">2019-03-29T10:43:00Z</dcterms:modified>
  <cp:category>Zuma Vorlage phe</cp:category>
</cp:coreProperties>
</file>